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B03" w:rsidRPr="009D6745" w:rsidRDefault="005D6B03" w:rsidP="009D6745">
      <w:pPr>
        <w:rPr>
          <w:b/>
          <w:sz w:val="32"/>
          <w:szCs w:val="32"/>
        </w:rPr>
      </w:pPr>
      <w:r w:rsidRPr="009D6745">
        <w:rPr>
          <w:b/>
          <w:sz w:val="32"/>
          <w:szCs w:val="32"/>
        </w:rPr>
        <w:t xml:space="preserve">CHAPTER 7 </w:t>
      </w:r>
    </w:p>
    <w:p w:rsidR="005D6B03" w:rsidRPr="009D6745" w:rsidRDefault="005D6B03" w:rsidP="009D6745">
      <w:pPr>
        <w:rPr>
          <w:b/>
          <w:sz w:val="32"/>
          <w:szCs w:val="32"/>
        </w:rPr>
      </w:pPr>
      <w:r w:rsidRPr="009D6745">
        <w:rPr>
          <w:b/>
          <w:sz w:val="32"/>
          <w:szCs w:val="32"/>
        </w:rPr>
        <w:t>COMPLETING THE REVOLUTION, 1789</w:t>
      </w:r>
      <w:r>
        <w:rPr>
          <w:b/>
          <w:sz w:val="32"/>
          <w:szCs w:val="32"/>
        </w:rPr>
        <w:t>–</w:t>
      </w:r>
      <w:r w:rsidRPr="009D6745">
        <w:rPr>
          <w:b/>
          <w:sz w:val="32"/>
          <w:szCs w:val="32"/>
        </w:rPr>
        <w:t>1815</w:t>
      </w:r>
    </w:p>
    <w:p w:rsidR="005D6B03" w:rsidRDefault="005D6B03" w:rsidP="009D6745"/>
    <w:p w:rsidR="005D6B03" w:rsidRPr="009D6745" w:rsidRDefault="005D6B03" w:rsidP="00AF7A61">
      <w:pPr>
        <w:rPr>
          <w:i/>
        </w:rPr>
      </w:pPr>
      <w:r w:rsidRPr="009D6745">
        <w:rPr>
          <w:i/>
        </w:rPr>
        <w:t>Chapter Outline</w:t>
      </w:r>
    </w:p>
    <w:p w:rsidR="005D6B03" w:rsidRPr="00BA4A87" w:rsidRDefault="005D6B03" w:rsidP="00AF7A61">
      <w:r w:rsidRPr="00BA4A87">
        <w:t>I.</w:t>
      </w:r>
      <w:r w:rsidRPr="00BA4A87">
        <w:tab/>
        <w:t xml:space="preserve">Establishing the </w:t>
      </w:r>
      <w:r>
        <w:t xml:space="preserve">National </w:t>
      </w:r>
      <w:r w:rsidRPr="00BA4A87">
        <w:t>Government</w:t>
      </w:r>
    </w:p>
    <w:p w:rsidR="005D6B03" w:rsidRPr="00BA4A87" w:rsidRDefault="005D6B03" w:rsidP="00AF7A61">
      <w:r w:rsidRPr="00BA4A87">
        <w:tab/>
        <w:t>A.</w:t>
      </w:r>
      <w:r w:rsidRPr="00BA4A87">
        <w:tab/>
        <w:t xml:space="preserve">The </w:t>
      </w:r>
      <w:r>
        <w:t>“</w:t>
      </w:r>
      <w:r w:rsidRPr="00BA4A87">
        <w:t>Republican Court</w:t>
      </w:r>
      <w:r>
        <w:t>”</w:t>
      </w:r>
    </w:p>
    <w:p w:rsidR="005D6B03" w:rsidRPr="00BA4A87" w:rsidRDefault="005D6B03" w:rsidP="00AF7A61">
      <w:r w:rsidRPr="00BA4A87">
        <w:tab/>
        <w:t>B.</w:t>
      </w:r>
      <w:r w:rsidRPr="00BA4A87">
        <w:tab/>
        <w:t>The First Congress</w:t>
      </w:r>
    </w:p>
    <w:p w:rsidR="005D6B03" w:rsidRPr="00BA4A87" w:rsidRDefault="005D6B03" w:rsidP="00AF7A61">
      <w:r w:rsidRPr="00BA4A87">
        <w:tab/>
        <w:t>C.</w:t>
      </w:r>
      <w:r w:rsidRPr="00BA4A87">
        <w:tab/>
        <w:t>Hamiltonian Economics: The National Debt</w:t>
      </w:r>
    </w:p>
    <w:p w:rsidR="005D6B03" w:rsidRPr="00BA4A87" w:rsidRDefault="005D6B03" w:rsidP="00AF7A61">
      <w:r w:rsidRPr="00BA4A87">
        <w:tab/>
        <w:t>D.</w:t>
      </w:r>
      <w:r w:rsidRPr="00BA4A87">
        <w:tab/>
        <w:t>Hamiltonian Economics: The Bank and the Excise</w:t>
      </w:r>
    </w:p>
    <w:p w:rsidR="005D6B03" w:rsidRPr="00BA4A87" w:rsidRDefault="005D6B03" w:rsidP="00AF7A61">
      <w:r w:rsidRPr="00BA4A87">
        <w:tab/>
        <w:t>E.</w:t>
      </w:r>
      <w:r w:rsidRPr="00BA4A87">
        <w:tab/>
        <w:t>The Rise of</w:t>
      </w:r>
      <w:r>
        <w:t xml:space="preserve"> Jeffersonian </w:t>
      </w:r>
      <w:r w:rsidRPr="00BA4A87">
        <w:t>Opposition</w:t>
      </w:r>
    </w:p>
    <w:p w:rsidR="005D6B03" w:rsidRPr="00BA4A87" w:rsidRDefault="005D6B03" w:rsidP="00AF7A61">
      <w:r w:rsidRPr="00BA4A87">
        <w:t>II.</w:t>
      </w:r>
      <w:r w:rsidRPr="00BA4A87">
        <w:tab/>
        <w:t xml:space="preserve">The </w:t>
      </w:r>
      <w:r>
        <w:t xml:space="preserve">American Republic in a Changing World </w:t>
      </w:r>
    </w:p>
    <w:p w:rsidR="005D6B03" w:rsidRDefault="005D6B03" w:rsidP="009D6745">
      <w:r>
        <w:tab/>
        <w:t>A.</w:t>
      </w:r>
      <w:r>
        <w:tab/>
        <w:t>New Spain and the Bourbon Reforms</w:t>
      </w:r>
    </w:p>
    <w:p w:rsidR="005D6B03" w:rsidRPr="00BA4A87" w:rsidRDefault="005D6B03" w:rsidP="009D6745">
      <w:r>
        <w:tab/>
        <w:t>B.</w:t>
      </w:r>
      <w:r>
        <w:tab/>
      </w:r>
      <w:r w:rsidRPr="00BA4A87">
        <w:t>Americans and the French Revolution</w:t>
      </w:r>
    </w:p>
    <w:p w:rsidR="005D6B03" w:rsidRPr="00BA4A87" w:rsidRDefault="005D6B03" w:rsidP="00AF7A61">
      <w:r w:rsidRPr="00BA4A87">
        <w:tab/>
      </w:r>
      <w:r>
        <w:t>C</w:t>
      </w:r>
      <w:r w:rsidRPr="00BA4A87">
        <w:t>.</w:t>
      </w:r>
      <w:r w:rsidRPr="00BA4A87">
        <w:tab/>
        <w:t>Citizen Genêt</w:t>
      </w:r>
    </w:p>
    <w:p w:rsidR="005D6B03" w:rsidRPr="00BA4A87" w:rsidRDefault="005D6B03" w:rsidP="00AF7A61">
      <w:r w:rsidRPr="00BA4A87">
        <w:tab/>
      </w:r>
      <w:r>
        <w:t>D</w:t>
      </w:r>
      <w:r w:rsidRPr="00BA4A87">
        <w:t>.</w:t>
      </w:r>
      <w:r w:rsidRPr="00BA4A87">
        <w:tab/>
        <w:t>Western Troubles</w:t>
      </w:r>
    </w:p>
    <w:p w:rsidR="005D6B03" w:rsidRPr="00BA4A87" w:rsidRDefault="005D6B03" w:rsidP="00AF7A61">
      <w:r w:rsidRPr="00BA4A87">
        <w:tab/>
      </w:r>
      <w:r>
        <w:t>E</w:t>
      </w:r>
      <w:r w:rsidRPr="00BA4A87">
        <w:t>.</w:t>
      </w:r>
      <w:r w:rsidRPr="00BA4A87">
        <w:tab/>
      </w:r>
      <w:r>
        <w:t>The Collapse of the Miami Confederacy</w:t>
      </w:r>
    </w:p>
    <w:p w:rsidR="005D6B03" w:rsidRPr="00BA4A87" w:rsidRDefault="005D6B03" w:rsidP="00AF7A61">
      <w:r w:rsidRPr="00BA4A87">
        <w:tab/>
      </w:r>
      <w:r>
        <w:t>F</w:t>
      </w:r>
      <w:r w:rsidRPr="00BA4A87">
        <w:t>.</w:t>
      </w:r>
      <w:r w:rsidRPr="00BA4A87">
        <w:tab/>
      </w:r>
      <w:r>
        <w:t>The Jay Treaty</w:t>
      </w:r>
    </w:p>
    <w:p w:rsidR="005D6B03" w:rsidRPr="00BA4A87" w:rsidRDefault="005D6B03" w:rsidP="00AF7A61">
      <w:r w:rsidRPr="00BA4A87">
        <w:tab/>
      </w:r>
      <w:r>
        <w:t>G</w:t>
      </w:r>
      <w:r w:rsidRPr="00BA4A87">
        <w:t>.</w:t>
      </w:r>
      <w:r w:rsidRPr="00BA4A87">
        <w:tab/>
        <w:t>The Election of 1796</w:t>
      </w:r>
    </w:p>
    <w:p w:rsidR="005D6B03" w:rsidRPr="00BA4A87" w:rsidRDefault="005D6B03" w:rsidP="00AF7A61">
      <w:r w:rsidRPr="00BA4A87">
        <w:tab/>
      </w:r>
      <w:r>
        <w:t>H</w:t>
      </w:r>
      <w:r w:rsidRPr="00BA4A87">
        <w:t>.</w:t>
      </w:r>
      <w:r w:rsidRPr="00BA4A87">
        <w:tab/>
        <w:t>Troubles with France, 1796</w:t>
      </w:r>
      <w:r>
        <w:t>–</w:t>
      </w:r>
      <w:r w:rsidRPr="00BA4A87">
        <w:t>1800</w:t>
      </w:r>
    </w:p>
    <w:p w:rsidR="005D6B03" w:rsidRPr="00BA4A87" w:rsidRDefault="005D6B03" w:rsidP="00AF7A61">
      <w:r w:rsidRPr="00BA4A87">
        <w:tab/>
      </w:r>
      <w:r>
        <w:t>I</w:t>
      </w:r>
      <w:r w:rsidRPr="00BA4A87">
        <w:t>.</w:t>
      </w:r>
      <w:r w:rsidRPr="00BA4A87">
        <w:tab/>
        <w:t>The Crisis at Home, 1798</w:t>
      </w:r>
      <w:r>
        <w:t>–</w:t>
      </w:r>
      <w:r w:rsidRPr="00BA4A87">
        <w:t>1800</w:t>
      </w:r>
    </w:p>
    <w:p w:rsidR="005D6B03" w:rsidRPr="00BA4A87" w:rsidRDefault="005D6B03" w:rsidP="00AF7A61">
      <w:r w:rsidRPr="00BA4A87">
        <w:tab/>
      </w:r>
      <w:r>
        <w:t>J</w:t>
      </w:r>
      <w:r w:rsidRPr="00BA4A87">
        <w:t>.</w:t>
      </w:r>
      <w:r w:rsidRPr="00BA4A87">
        <w:tab/>
        <w:t xml:space="preserve">The Election of 1800 </w:t>
      </w:r>
    </w:p>
    <w:p w:rsidR="005D6B03" w:rsidRPr="00BA4A87" w:rsidRDefault="005D6B03" w:rsidP="00AF7A61">
      <w:r w:rsidRPr="00BA4A87">
        <w:t>III.</w:t>
      </w:r>
      <w:r w:rsidRPr="00BA4A87">
        <w:tab/>
        <w:t>The Jeffersonians in Power</w:t>
      </w:r>
    </w:p>
    <w:p w:rsidR="005D6B03" w:rsidRPr="00BA4A87" w:rsidRDefault="005D6B03" w:rsidP="00AF7A61">
      <w:r w:rsidRPr="00BA4A87">
        <w:tab/>
        <w:t>A.</w:t>
      </w:r>
      <w:r w:rsidRPr="00BA4A87">
        <w:tab/>
        <w:t>The Republican Program</w:t>
      </w:r>
    </w:p>
    <w:p w:rsidR="005D6B03" w:rsidRPr="00BA4A87" w:rsidRDefault="005D6B03" w:rsidP="00AF7A61">
      <w:r w:rsidRPr="00BA4A87">
        <w:tab/>
        <w:t>B.</w:t>
      </w:r>
      <w:r w:rsidRPr="00BA4A87">
        <w:tab/>
        <w:t xml:space="preserve">The Jeffersonians and the Courts </w:t>
      </w:r>
    </w:p>
    <w:p w:rsidR="005D6B03" w:rsidRPr="00BA4A87" w:rsidRDefault="005D6B03" w:rsidP="00AF7A61">
      <w:r w:rsidRPr="00BA4A87">
        <w:tab/>
        <w:t>C.</w:t>
      </w:r>
      <w:r w:rsidRPr="00BA4A87">
        <w:tab/>
        <w:t>Justice Marshall</w:t>
      </w:r>
      <w:r>
        <w:t>’</w:t>
      </w:r>
      <w:r w:rsidRPr="00BA4A87">
        <w:t>s Court</w:t>
      </w:r>
      <w:r w:rsidRPr="00BA4A87" w:rsidDel="00973471">
        <w:t xml:space="preserve"> </w:t>
      </w:r>
    </w:p>
    <w:p w:rsidR="005D6B03" w:rsidRDefault="005D6B03" w:rsidP="00AF7A61">
      <w:r w:rsidRPr="00BA4A87">
        <w:tab/>
        <w:t>D.</w:t>
      </w:r>
      <w:r w:rsidRPr="00BA4A87">
        <w:tab/>
        <w:t>Louisiana</w:t>
      </w:r>
    </w:p>
    <w:p w:rsidR="005D6B03" w:rsidRPr="00BA4A87" w:rsidRDefault="005D6B03" w:rsidP="00AF7A61">
      <w:r w:rsidRPr="00BA4A87">
        <w:tab/>
        <w:t>E.</w:t>
      </w:r>
      <w:r w:rsidRPr="00BA4A87">
        <w:tab/>
        <w:t>Lewis and Clark</w:t>
      </w:r>
      <w:r w:rsidRPr="00BA4A87" w:rsidDel="00973471">
        <w:t xml:space="preserve"> </w:t>
      </w:r>
    </w:p>
    <w:p w:rsidR="005D6B03" w:rsidRPr="00BA4A87" w:rsidRDefault="005D6B03" w:rsidP="00AF7A61">
      <w:r w:rsidRPr="00BA4A87">
        <w:t>IV.</w:t>
      </w:r>
      <w:r w:rsidRPr="00BA4A87">
        <w:tab/>
        <w:t>The Republic and the Napoleonic Wars, 1804</w:t>
      </w:r>
      <w:r>
        <w:t>–</w:t>
      </w:r>
      <w:r w:rsidRPr="00BA4A87">
        <w:t>1815</w:t>
      </w:r>
    </w:p>
    <w:p w:rsidR="005D6B03" w:rsidRPr="00BA4A87" w:rsidRDefault="005D6B03" w:rsidP="00AF7A61">
      <w:r w:rsidRPr="00BA4A87">
        <w:tab/>
        <w:t>A.</w:t>
      </w:r>
      <w:r w:rsidRPr="00BA4A87">
        <w:tab/>
        <w:t>The Dilemmas of Neutrality</w:t>
      </w:r>
    </w:p>
    <w:p w:rsidR="005D6B03" w:rsidRPr="00BA4A87" w:rsidRDefault="005D6B03" w:rsidP="00AF7A61">
      <w:r w:rsidRPr="00BA4A87">
        <w:tab/>
        <w:t>B.</w:t>
      </w:r>
      <w:r w:rsidRPr="00BA4A87">
        <w:tab/>
        <w:t>Trouble on the High Seas</w:t>
      </w:r>
    </w:p>
    <w:p w:rsidR="005D6B03" w:rsidRPr="00BA4A87" w:rsidRDefault="005D6B03" w:rsidP="00AF7A61">
      <w:r w:rsidRPr="00BA4A87">
        <w:tab/>
        <w:t>C.</w:t>
      </w:r>
      <w:r w:rsidRPr="00BA4A87">
        <w:tab/>
        <w:t>Embargo</w:t>
      </w:r>
    </w:p>
    <w:p w:rsidR="005D6B03" w:rsidRPr="00BA4A87" w:rsidRDefault="005D6B03" w:rsidP="00AF7A61">
      <w:r w:rsidRPr="00BA4A87">
        <w:tab/>
        <w:t>D.</w:t>
      </w:r>
      <w:r w:rsidRPr="00BA4A87">
        <w:tab/>
        <w:t>The Road to War</w:t>
      </w:r>
    </w:p>
    <w:p w:rsidR="005D6B03" w:rsidRPr="00BA4A87" w:rsidRDefault="005D6B03" w:rsidP="00AF7A61">
      <w:r w:rsidRPr="00BA4A87">
        <w:tab/>
        <w:t>E.</w:t>
      </w:r>
      <w:r w:rsidRPr="00BA4A87">
        <w:tab/>
        <w:t>The War</w:t>
      </w:r>
      <w:r>
        <w:t xml:space="preserve"> H</w:t>
      </w:r>
      <w:r w:rsidRPr="00BA4A87">
        <w:t>awk Congress, 1811</w:t>
      </w:r>
      <w:r>
        <w:t>–</w:t>
      </w:r>
      <w:r w:rsidRPr="00BA4A87">
        <w:t>1812</w:t>
      </w:r>
    </w:p>
    <w:p w:rsidR="005D6B03" w:rsidRDefault="005D6B03" w:rsidP="00AF7A61">
      <w:r w:rsidRPr="00BA4A87">
        <w:tab/>
        <w:t>F.</w:t>
      </w:r>
      <w:r w:rsidRPr="00BA4A87">
        <w:tab/>
        <w:t>American Strategy in 1812</w:t>
      </w:r>
    </w:p>
    <w:p w:rsidR="005D6B03" w:rsidRPr="00BA4A87" w:rsidRDefault="005D6B03" w:rsidP="00AF7A61">
      <w:r>
        <w:tab/>
        <w:t xml:space="preserve">G. </w:t>
      </w:r>
      <w:r>
        <w:tab/>
        <w:t>The Rise of Tecumseh</w:t>
      </w:r>
    </w:p>
    <w:p w:rsidR="005D6B03" w:rsidRPr="00BA4A87" w:rsidRDefault="005D6B03" w:rsidP="00AF7A61">
      <w:r w:rsidRPr="00BA4A87">
        <w:tab/>
      </w:r>
      <w:r>
        <w:t>H</w:t>
      </w:r>
      <w:r w:rsidRPr="00BA4A87">
        <w:t>.</w:t>
      </w:r>
      <w:r w:rsidRPr="00BA4A87">
        <w:tab/>
        <w:t>The War with Canada, 1812</w:t>
      </w:r>
      <w:r>
        <w:t>–</w:t>
      </w:r>
      <w:r w:rsidRPr="00BA4A87">
        <w:t>1813</w:t>
      </w:r>
    </w:p>
    <w:p w:rsidR="005D6B03" w:rsidRPr="00BA4A87" w:rsidRDefault="005D6B03" w:rsidP="00AF7A61">
      <w:r w:rsidRPr="00BA4A87">
        <w:tab/>
      </w:r>
      <w:r>
        <w:t>I</w:t>
      </w:r>
      <w:r w:rsidRPr="00BA4A87">
        <w:t>.</w:t>
      </w:r>
      <w:r w:rsidRPr="00BA4A87">
        <w:tab/>
        <w:t>Tecumseh</w:t>
      </w:r>
      <w:r>
        <w:t>’</w:t>
      </w:r>
      <w:r w:rsidRPr="00BA4A87">
        <w:t>s Last Stand</w:t>
      </w:r>
    </w:p>
    <w:p w:rsidR="005D6B03" w:rsidRPr="00BA4A87" w:rsidRDefault="005D6B03" w:rsidP="00AF7A61">
      <w:r w:rsidRPr="00BA4A87">
        <w:tab/>
      </w:r>
      <w:r>
        <w:t>J</w:t>
      </w:r>
      <w:r w:rsidRPr="00BA4A87">
        <w:t>.</w:t>
      </w:r>
      <w:r w:rsidRPr="00BA4A87">
        <w:tab/>
        <w:t xml:space="preserve">The British Offensive, 1814 </w:t>
      </w:r>
    </w:p>
    <w:p w:rsidR="005D6B03" w:rsidRPr="00BA4A87" w:rsidRDefault="005D6B03" w:rsidP="00AF7A61">
      <w:r w:rsidRPr="00BA4A87">
        <w:tab/>
      </w:r>
      <w:r>
        <w:t>K</w:t>
      </w:r>
      <w:r w:rsidRPr="00BA4A87">
        <w:t>.</w:t>
      </w:r>
      <w:r w:rsidRPr="00BA4A87">
        <w:tab/>
        <w:t>The Hartford Convention</w:t>
      </w:r>
      <w:r>
        <w:t xml:space="preserve"> </w:t>
      </w:r>
    </w:p>
    <w:p w:rsidR="005D6B03" w:rsidRDefault="005D6B03" w:rsidP="009D6745">
      <w:r>
        <w:tab/>
        <w:t>L</w:t>
      </w:r>
      <w:r w:rsidRPr="00BA4A87">
        <w:t>.</w:t>
      </w:r>
      <w:r w:rsidRPr="00BA4A87">
        <w:tab/>
        <w:t>The Treaty of Ghent</w:t>
      </w:r>
    </w:p>
    <w:p w:rsidR="005D6B03" w:rsidRPr="00BA4A87" w:rsidRDefault="005D6B03" w:rsidP="00AF7A61"/>
    <w:p w:rsidR="005D6B03" w:rsidRPr="009D6745" w:rsidRDefault="005D6B03" w:rsidP="009D6745">
      <w:pPr>
        <w:rPr>
          <w:i/>
        </w:rPr>
      </w:pPr>
      <w:r w:rsidRPr="009D6745">
        <w:rPr>
          <w:i/>
        </w:rPr>
        <w:t>Chronology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1789</w:t>
      </w:r>
      <w:r w:rsidRPr="009D6745">
        <w:tab/>
        <w:t>George Washington inaugurated as first president of the United States</w:t>
      </w:r>
      <w:r>
        <w:t>;</w:t>
      </w:r>
      <w:r w:rsidRPr="009D6745">
        <w:t xml:space="preserve"> Judiciary Act establishes the Supreme Court and federal circuit courts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1790</w:t>
      </w:r>
      <w:r w:rsidRPr="009D6745">
        <w:tab/>
        <w:t>Hamilton delivers his Report on Public Credit to Congress</w:t>
      </w:r>
      <w:r>
        <w:t>;</w:t>
      </w:r>
      <w:r w:rsidRPr="009D6745">
        <w:t xml:space="preserve"> Congress drafts Bill of Rights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1794</w:t>
      </w:r>
      <w:r w:rsidRPr="009D6745">
        <w:tab/>
        <w:t>Federalists</w:t>
      </w:r>
      <w:r>
        <w:t>’</w:t>
      </w:r>
      <w:r w:rsidRPr="009D6745">
        <w:t xml:space="preserve"> excise tax triggers Whiskey Rebellion</w:t>
      </w:r>
      <w:r>
        <w:t>;</w:t>
      </w:r>
      <w:r w:rsidRPr="009D6745">
        <w:t xml:space="preserve"> The Battle of Fallen Timbers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1796</w:t>
      </w:r>
      <w:r w:rsidRPr="009D6745">
        <w:tab/>
        <w:t>Jay</w:t>
      </w:r>
      <w:r>
        <w:t>’</w:t>
      </w:r>
      <w:r w:rsidRPr="009D6745">
        <w:t>s Treaty and Pinckney</w:t>
      </w:r>
      <w:r>
        <w:t>’</w:t>
      </w:r>
      <w:r w:rsidRPr="009D6745">
        <w:t>s Treaty ratified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1798</w:t>
      </w:r>
      <w:r w:rsidRPr="009D6745">
        <w:tab/>
        <w:t>XYZ Affair results in undeclared war with France</w:t>
      </w:r>
      <w:r>
        <w:t>;</w:t>
      </w:r>
      <w:r w:rsidRPr="009D6745">
        <w:t xml:space="preserve"> Alien and Sedition Acts passed by Congress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1801</w:t>
      </w:r>
      <w:r w:rsidRPr="009D6745">
        <w:tab/>
        <w:t>Thomas Jefferson inaugurated as third president of the United States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1803</w:t>
      </w:r>
      <w:r w:rsidRPr="009D6745">
        <w:tab/>
        <w:t>United States purchases Louisiana Territory from France</w:t>
      </w:r>
      <w:r>
        <w:t xml:space="preserve">; </w:t>
      </w:r>
      <w:r w:rsidRPr="009D6745">
        <w:rPr>
          <w:i/>
        </w:rPr>
        <w:t>Marbury v. Madison</w:t>
      </w:r>
      <w:r w:rsidRPr="009D6745">
        <w:t xml:space="preserve"> establishes the doctrine of judicial review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1804</w:t>
      </w:r>
      <w:r>
        <w:t>–18</w:t>
      </w:r>
      <w:r w:rsidRPr="009D6745">
        <w:t>06</w:t>
      </w:r>
      <w:r w:rsidRPr="009D6745">
        <w:tab/>
        <w:t xml:space="preserve">Lewis and Clark explore the Louisiana Purchase and the Columbia River </w:t>
      </w:r>
      <w:r>
        <w:t>b</w:t>
      </w:r>
      <w:r w:rsidRPr="009D6745">
        <w:t>asin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1807</w:t>
      </w:r>
      <w:r w:rsidRPr="009D6745">
        <w:rPr>
          <w:i/>
        </w:rPr>
        <w:tab/>
        <w:t>Chesapeake-Leopard</w:t>
      </w:r>
      <w:r w:rsidRPr="009D6745">
        <w:t xml:space="preserve"> affair ignites anti-British sentimen</w:t>
      </w:r>
      <w:r>
        <w:t>t;</w:t>
      </w:r>
      <w:r w:rsidRPr="009D6745">
        <w:t xml:space="preserve"> Congress passes Embargo Act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1810</w:t>
      </w:r>
      <w:r w:rsidRPr="009D6745">
        <w:tab/>
        <w:t>Henry Clay elected Speaker of the House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1812</w:t>
      </w:r>
      <w:r w:rsidRPr="009D6745">
        <w:tab/>
        <w:t>War with England begins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1813</w:t>
      </w:r>
      <w:r w:rsidRPr="009D6745">
        <w:tab/>
        <w:t>The Battle of the Thames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1814</w:t>
      </w:r>
      <w:r w:rsidRPr="009D6745">
        <w:tab/>
        <w:t>Federalists convene at the Hartford Convention</w:t>
      </w:r>
      <w:r>
        <w:t>;</w:t>
      </w:r>
      <w:r w:rsidRPr="009D6745">
        <w:t xml:space="preserve"> Treaty of Ghent ends War of 1812</w:t>
      </w:r>
    </w:p>
    <w:p w:rsidR="005D6B03" w:rsidRPr="009D6745" w:rsidRDefault="005D6B03" w:rsidP="009D6745">
      <w:pPr>
        <w:tabs>
          <w:tab w:val="left" w:pos="1440"/>
        </w:tabs>
        <w:ind w:left="1440" w:hanging="1440"/>
      </w:pPr>
      <w:r w:rsidRPr="009D6745">
        <w:t>1815</w:t>
      </w:r>
      <w:r w:rsidRPr="009D6745">
        <w:tab/>
        <w:t>American victory at the Battle of New Orleans</w:t>
      </w:r>
    </w:p>
    <w:p w:rsidR="005D6B03" w:rsidRPr="00BA4A87" w:rsidRDefault="005D6B03" w:rsidP="009D6745"/>
    <w:p w:rsidR="005D6B03" w:rsidRPr="009D6745" w:rsidRDefault="005D6B03" w:rsidP="00AF7A61">
      <w:pPr>
        <w:rPr>
          <w:i/>
        </w:rPr>
      </w:pPr>
      <w:r w:rsidRPr="009D6745">
        <w:rPr>
          <w:i/>
        </w:rPr>
        <w:t xml:space="preserve">Thematic Topics </w:t>
      </w:r>
      <w:r>
        <w:rPr>
          <w:i/>
        </w:rPr>
        <w:t>f</w:t>
      </w:r>
      <w:r w:rsidRPr="009D6745">
        <w:rPr>
          <w:i/>
        </w:rPr>
        <w:t>or Enrichment</w:t>
      </w:r>
    </w:p>
    <w:p w:rsidR="005D6B03" w:rsidRPr="00BA4A87" w:rsidRDefault="005D6B03" w:rsidP="009D6745">
      <w:r w:rsidRPr="00BA4A87">
        <w:t>1.</w:t>
      </w:r>
      <w:r w:rsidRPr="00BA4A87">
        <w:rPr>
          <w:b/>
        </w:rPr>
        <w:tab/>
      </w:r>
      <w:r w:rsidRPr="00BA4A87">
        <w:t>What were the different titles suggested for the American president? Why did the debate prove so vitriolic?</w:t>
      </w:r>
    </w:p>
    <w:p w:rsidR="005D6B03" w:rsidRPr="00BA4A87" w:rsidRDefault="005D6B03" w:rsidP="009D6745">
      <w:r w:rsidRPr="00BA4A87">
        <w:t>2.</w:t>
      </w:r>
      <w:r w:rsidRPr="00BA4A87">
        <w:tab/>
        <w:t>Who was likely to be a Federalist? A Democratic-Republican?</w:t>
      </w:r>
    </w:p>
    <w:p w:rsidR="005D6B03" w:rsidRPr="00BA4A87" w:rsidRDefault="005D6B03" w:rsidP="009D6745">
      <w:r w:rsidRPr="00BA4A87">
        <w:t>3.</w:t>
      </w:r>
      <w:r w:rsidRPr="00BA4A87">
        <w:tab/>
        <w:t>List the specific liberties guaranteed in the Bill of Rights.</w:t>
      </w:r>
    </w:p>
    <w:p w:rsidR="005D6B03" w:rsidRPr="00BA4A87" w:rsidRDefault="005D6B03" w:rsidP="009D6745">
      <w:r w:rsidRPr="00BA4A87">
        <w:t>4.</w:t>
      </w:r>
      <w:r w:rsidRPr="00BA4A87">
        <w:tab/>
        <w:t>Explain the main points of Hamilton</w:t>
      </w:r>
      <w:r>
        <w:t>’</w:t>
      </w:r>
      <w:r w:rsidRPr="00BA4A87">
        <w:t>s economic plans.</w:t>
      </w:r>
    </w:p>
    <w:p w:rsidR="005D6B03" w:rsidRPr="00BA4A87" w:rsidRDefault="005D6B03" w:rsidP="009D6745">
      <w:r w:rsidRPr="00BA4A87">
        <w:t>5.</w:t>
      </w:r>
      <w:r w:rsidRPr="00BA4A87">
        <w:tab/>
        <w:t>Who were the members of Washington</w:t>
      </w:r>
      <w:r>
        <w:t>’</w:t>
      </w:r>
      <w:r w:rsidRPr="00BA4A87">
        <w:t>s first cabinet? What were their home states?</w:t>
      </w:r>
    </w:p>
    <w:p w:rsidR="005D6B03" w:rsidRPr="00BA4A87" w:rsidRDefault="005D6B03" w:rsidP="009D6745">
      <w:r w:rsidRPr="00BA4A87">
        <w:t>6.</w:t>
      </w:r>
      <w:r w:rsidRPr="00BA4A87">
        <w:tab/>
        <w:t>Assess Hamilton</w:t>
      </w:r>
      <w:r>
        <w:t>’</w:t>
      </w:r>
      <w:r w:rsidRPr="00BA4A87">
        <w:t>s and Jefferson</w:t>
      </w:r>
      <w:r>
        <w:t>’</w:t>
      </w:r>
      <w:r w:rsidRPr="00BA4A87">
        <w:t>s views on the constitutionality of the Bank of the United States.</w:t>
      </w:r>
    </w:p>
    <w:p w:rsidR="005D6B03" w:rsidRPr="00BA4A87" w:rsidRDefault="005D6B03" w:rsidP="009D6745">
      <w:r w:rsidRPr="00BA4A87">
        <w:t>7.</w:t>
      </w:r>
      <w:r w:rsidRPr="00BA4A87">
        <w:tab/>
        <w:t>Explain why the Jeffersonians sympathized with France and the Federalists sided with England in the 1790s.</w:t>
      </w:r>
    </w:p>
    <w:p w:rsidR="005D6B03" w:rsidRPr="00BA4A87" w:rsidRDefault="005D6B03" w:rsidP="009D6745">
      <w:r w:rsidRPr="00BA4A87">
        <w:t>8.</w:t>
      </w:r>
      <w:r w:rsidRPr="00BA4A87">
        <w:tab/>
        <w:t>What were the warnings Washington delivered in his farewell address?</w:t>
      </w:r>
    </w:p>
    <w:p w:rsidR="005D6B03" w:rsidRPr="00BA4A87" w:rsidRDefault="005D6B03" w:rsidP="009D6745">
      <w:r w:rsidRPr="00BA4A87">
        <w:t>9.</w:t>
      </w:r>
      <w:r w:rsidRPr="00BA4A87">
        <w:tab/>
        <w:t>What were the Virginia and Kentucky Resolves written in response to? What was the basic principle behind them?</w:t>
      </w:r>
    </w:p>
    <w:p w:rsidR="005D6B03" w:rsidRPr="00BA4A87" w:rsidRDefault="005D6B03" w:rsidP="009D6745">
      <w:r w:rsidRPr="00BA4A87">
        <w:t>10.</w:t>
      </w:r>
      <w:r w:rsidRPr="00BA4A87">
        <w:tab/>
        <w:t>What was so important about New Orleans that Jefferson insisted that the United States gain control of the city?</w:t>
      </w:r>
    </w:p>
    <w:p w:rsidR="005D6B03" w:rsidRPr="00BA4A87" w:rsidRDefault="005D6B03" w:rsidP="009D6745">
      <w:r w:rsidRPr="00BA4A87">
        <w:t>11.</w:t>
      </w:r>
      <w:r w:rsidRPr="00BA4A87">
        <w:tab/>
        <w:t>Why did Jefferson see a need for the Lewis and Clark expedition? What did the expedition accomplish?</w:t>
      </w:r>
    </w:p>
    <w:p w:rsidR="005D6B03" w:rsidRPr="00BA4A87" w:rsidRDefault="005D6B03" w:rsidP="009D6745">
      <w:r w:rsidRPr="00BA4A87">
        <w:t>12.</w:t>
      </w:r>
      <w:r w:rsidRPr="00BA4A87">
        <w:tab/>
        <w:t xml:space="preserve">Why did virtually all Federalists in the Twelfth Congress vote against going to war with England in 1812? Assess the Federalist claim that the conflict was solely a </w:t>
      </w:r>
      <w:r>
        <w:t>“</w:t>
      </w:r>
      <w:r w:rsidRPr="00BA4A87">
        <w:t>war of territorial aggression.</w:t>
      </w:r>
      <w:r>
        <w:t>”</w:t>
      </w:r>
    </w:p>
    <w:p w:rsidR="005D6B03" w:rsidRPr="00BA4A87" w:rsidRDefault="005D6B03" w:rsidP="009D6745"/>
    <w:p w:rsidR="005D6B03" w:rsidRPr="009D6745" w:rsidRDefault="005D6B03" w:rsidP="009D6745">
      <w:pPr>
        <w:rPr>
          <w:i/>
        </w:rPr>
      </w:pPr>
      <w:r w:rsidRPr="009D6745">
        <w:rPr>
          <w:i/>
        </w:rPr>
        <w:t>Suggested Essay Topics</w:t>
      </w:r>
    </w:p>
    <w:p w:rsidR="005D6B03" w:rsidRPr="00BA4A87" w:rsidRDefault="005D6B03" w:rsidP="009D6745">
      <w:r w:rsidRPr="00BA4A87">
        <w:t>1.</w:t>
      </w:r>
      <w:r w:rsidRPr="00BA4A87">
        <w:rPr>
          <w:b/>
        </w:rPr>
        <w:tab/>
      </w:r>
      <w:r w:rsidRPr="00BA4A87">
        <w:t>In what ways did the fight between the Federalists and the Democratic-Republicans echo the Revolutionary contest between liberty and power?</w:t>
      </w:r>
    </w:p>
    <w:p w:rsidR="005D6B03" w:rsidRPr="00BA4A87" w:rsidRDefault="005D6B03" w:rsidP="009D6745">
      <w:r w:rsidRPr="00BA4A87">
        <w:t>2.</w:t>
      </w:r>
      <w:r w:rsidRPr="00BA4A87">
        <w:tab/>
        <w:t xml:space="preserve">What did Jefferson mean in his inaugural address of 1801 when he claimed that </w:t>
      </w:r>
      <w:r>
        <w:t>“</w:t>
      </w:r>
      <w:r w:rsidRPr="00BA4A87">
        <w:t>we are all Republicans, we are all Federalists</w:t>
      </w:r>
      <w:r>
        <w:t>”</w:t>
      </w:r>
      <w:r w:rsidRPr="00BA4A87">
        <w:t xml:space="preserve">? Assess the importance of the </w:t>
      </w:r>
      <w:r>
        <w:t>“</w:t>
      </w:r>
      <w:r w:rsidRPr="00BA4A87">
        <w:t>peaceful transit of power</w:t>
      </w:r>
      <w:r>
        <w:t>”</w:t>
      </w:r>
      <w:r w:rsidRPr="00BA4A87">
        <w:t xml:space="preserve"> after the election of 1800.</w:t>
      </w:r>
    </w:p>
    <w:p w:rsidR="005D6B03" w:rsidRPr="00BA4A87" w:rsidRDefault="005D6B03" w:rsidP="009D6745">
      <w:r w:rsidRPr="00BA4A87">
        <w:t>3.</w:t>
      </w:r>
      <w:r w:rsidRPr="00BA4A87">
        <w:tab/>
        <w:t xml:space="preserve">Did Thomas Jefferson live up to his own political ideals of less government and </w:t>
      </w:r>
      <w:r>
        <w:t>“</w:t>
      </w:r>
      <w:r w:rsidRPr="00BA4A87">
        <w:t>strict constructionism</w:t>
      </w:r>
      <w:r>
        <w:t>”</w:t>
      </w:r>
      <w:r w:rsidRPr="00BA4A87">
        <w:t xml:space="preserve"> during his two terms in the presidency?</w:t>
      </w:r>
    </w:p>
    <w:p w:rsidR="005D6B03" w:rsidRPr="00BA4A87" w:rsidRDefault="005D6B03" w:rsidP="009D6745">
      <w:r w:rsidRPr="00BA4A87">
        <w:t>4.</w:t>
      </w:r>
      <w:r w:rsidRPr="00BA4A87">
        <w:tab/>
        <w:t>Compare the foreign policies of the Federalists with those of the Republicans. Which were more effective?</w:t>
      </w:r>
    </w:p>
    <w:p w:rsidR="005D6B03" w:rsidRPr="00BA4A87" w:rsidRDefault="005D6B03" w:rsidP="009D6745">
      <w:r w:rsidRPr="00BA4A87">
        <w:t>5.</w:t>
      </w:r>
      <w:r w:rsidRPr="00BA4A87">
        <w:tab/>
      </w:r>
      <w:r>
        <w:t xml:space="preserve">Assess American military strategy in 1812–1813. Was it effective? Why or why not? </w:t>
      </w:r>
    </w:p>
    <w:p w:rsidR="005D6B03" w:rsidRPr="00BA4A87" w:rsidRDefault="005D6B03" w:rsidP="009D6745"/>
    <w:p w:rsidR="005D6B03" w:rsidRPr="009D6745" w:rsidRDefault="005D6B03" w:rsidP="009D6745">
      <w:pPr>
        <w:rPr>
          <w:i/>
        </w:rPr>
      </w:pPr>
      <w:r w:rsidRPr="009D6745">
        <w:rPr>
          <w:i/>
        </w:rPr>
        <w:t>Lecture Outline</w:t>
      </w:r>
    </w:p>
    <w:p w:rsidR="005D6B03" w:rsidRPr="00BA4A87" w:rsidRDefault="005D6B03" w:rsidP="009D6745">
      <w:pPr>
        <w:tabs>
          <w:tab w:val="left" w:pos="720"/>
        </w:tabs>
        <w:ind w:left="720" w:hanging="720"/>
      </w:pPr>
      <w:r w:rsidRPr="00BA4A87">
        <w:t>1.</w:t>
      </w:r>
      <w:r w:rsidRPr="00BA4A87">
        <w:rPr>
          <w:b/>
        </w:rPr>
        <w:tab/>
        <w:t>Establishing the government</w:t>
      </w:r>
      <w:r w:rsidRPr="00BA4A87">
        <w:t xml:space="preserve"> with the ability to tackle the economic and political problems was the first priority of Washington, his administration, and the First Congress.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a.</w:t>
      </w:r>
      <w:r w:rsidRPr="00BA4A87">
        <w:tab/>
        <w:t xml:space="preserve">The Washington administration had to struggle with the irony of appearing to create a </w:t>
      </w:r>
      <w:r>
        <w:rPr>
          <w:b/>
        </w:rPr>
        <w:t>“</w:t>
      </w:r>
      <w:r w:rsidRPr="00BA4A87">
        <w:rPr>
          <w:b/>
        </w:rPr>
        <w:t>republican court</w:t>
      </w:r>
      <w:r>
        <w:rPr>
          <w:b/>
        </w:rPr>
        <w:t>”</w:t>
      </w:r>
      <w:r w:rsidRPr="00BA4A87">
        <w:t xml:space="preserve"> of powerful appointed officials in a democratic society.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b.</w:t>
      </w:r>
      <w:r w:rsidRPr="00BA4A87">
        <w:tab/>
        <w:t>Leadership in the</w:t>
      </w:r>
      <w:r w:rsidRPr="00BA4A87">
        <w:rPr>
          <w:b/>
        </w:rPr>
        <w:t xml:space="preserve"> First Congress</w:t>
      </w:r>
      <w:r w:rsidRPr="00BA4A87">
        <w:t xml:space="preserve"> fell to James Madison, under whose guidance the Congress pursued a course to strengthen central authority, as well as guarantee individual liberties with the Bill of Rights.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c.</w:t>
      </w:r>
      <w:r w:rsidRPr="00BA4A87">
        <w:tab/>
        <w:t>The cornerstone of the first Washington administration was the system of</w:t>
      </w:r>
      <w:r w:rsidRPr="00BA4A87">
        <w:rPr>
          <w:b/>
        </w:rPr>
        <w:t xml:space="preserve"> Hamiltonian economics</w:t>
      </w:r>
      <w:r w:rsidRPr="00BA4A87">
        <w:t xml:space="preserve"> that would come to grips with the national debt, begin to regulate the currency, and foster economic expansion.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d.</w:t>
      </w:r>
      <w:r w:rsidRPr="00BA4A87">
        <w:tab/>
        <w:t>Several aspects of the plan of Hamiltonian economics came under fire, particularly the proposals for the</w:t>
      </w:r>
      <w:r w:rsidRPr="00BA4A87">
        <w:rPr>
          <w:b/>
        </w:rPr>
        <w:t xml:space="preserve"> bank and the excise.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e.</w:t>
      </w:r>
      <w:r w:rsidRPr="00BA4A87">
        <w:tab/>
        <w:t>The</w:t>
      </w:r>
      <w:r w:rsidRPr="00BA4A87">
        <w:rPr>
          <w:b/>
        </w:rPr>
        <w:t xml:space="preserve"> rise of opposition</w:t>
      </w:r>
      <w:r w:rsidRPr="00BA4A87">
        <w:t xml:space="preserve"> was inevitable, as southerners especially felt that Hamilton</w:t>
      </w:r>
      <w:r>
        <w:t>’</w:t>
      </w:r>
      <w:r w:rsidRPr="00BA4A87">
        <w:t>s plans favored the mercantile interests of the North.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f.</w:t>
      </w:r>
      <w:r w:rsidRPr="00BA4A87">
        <w:tab/>
        <w:t>The beginnings of party politics stemmed from the growing rift between Washington</w:t>
      </w:r>
      <w:r>
        <w:t>’</w:t>
      </w:r>
      <w:r w:rsidRPr="00BA4A87">
        <w:t>s two principal advisors in the cabinet,</w:t>
      </w:r>
      <w:r w:rsidRPr="00BA4A87">
        <w:rPr>
          <w:b/>
        </w:rPr>
        <w:t xml:space="preserve"> Jefferson and Hamilton</w:t>
      </w:r>
      <w:r w:rsidRPr="00440D05">
        <w:t>.</w:t>
      </w:r>
    </w:p>
    <w:p w:rsidR="005D6B03" w:rsidRPr="00BA4A87" w:rsidRDefault="005D6B03" w:rsidP="009D6745">
      <w:pPr>
        <w:tabs>
          <w:tab w:val="left" w:pos="720"/>
        </w:tabs>
        <w:ind w:left="720" w:hanging="720"/>
      </w:pPr>
      <w:r w:rsidRPr="00BA4A87">
        <w:t>2.</w:t>
      </w:r>
      <w:r w:rsidRPr="00BA4A87">
        <w:tab/>
      </w:r>
      <w:r>
        <w:t xml:space="preserve">France, Spain, and Native Americans shaped American history during the early Republic. </w:t>
      </w:r>
    </w:p>
    <w:p w:rsidR="005D6B03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a.</w:t>
      </w:r>
      <w:r>
        <w:t xml:space="preserve"> </w:t>
      </w:r>
      <w:r>
        <w:tab/>
        <w:t xml:space="preserve">Spain increasingly asserted itself in North America in the late 18th century, including using Indians to block Americans from expanding west. 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 xml:space="preserve">b. </w:t>
      </w:r>
      <w:r>
        <w:tab/>
      </w:r>
      <w:r w:rsidRPr="00BA4A87">
        <w:t>Most Americans initially considered the</w:t>
      </w:r>
      <w:r w:rsidRPr="00BA4A87">
        <w:rPr>
          <w:b/>
        </w:rPr>
        <w:t xml:space="preserve"> French Revolution</w:t>
      </w:r>
      <w:r w:rsidRPr="00BA4A87">
        <w:t xml:space="preserve"> to be a significant step toward a republican world, but Federalists soon came to view the events in France with skepticism, fear, and dismay.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c</w:t>
      </w:r>
      <w:r w:rsidRPr="00BA4A87">
        <w:t>.</w:t>
      </w:r>
      <w:r w:rsidRPr="00BA4A87">
        <w:tab/>
      </w:r>
      <w:r w:rsidRPr="00BA4A87">
        <w:rPr>
          <w:b/>
        </w:rPr>
        <w:t>Citizen Genêt</w:t>
      </w:r>
      <w:r w:rsidRPr="00DA765E">
        <w:t>,</w:t>
      </w:r>
      <w:r w:rsidRPr="00BA4A87">
        <w:t xml:space="preserve"> as French minister to the United States in 1793, conspicuously intervened in American internal affairs.</w:t>
      </w:r>
    </w:p>
    <w:p w:rsidR="005D6B03" w:rsidRPr="00DA765E" w:rsidRDefault="005D6B03" w:rsidP="009D6745">
      <w:pPr>
        <w:rPr>
          <w:i/>
        </w:rPr>
      </w:pPr>
      <w:r w:rsidRPr="00DA765E">
        <w:rPr>
          <w:i/>
        </w:rPr>
        <w:t>(Show Map 7.1: The West, 1790–1796)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d.</w:t>
      </w:r>
      <w:r w:rsidRPr="00BA4A87">
        <w:tab/>
        <w:t>The Washington administration faced acute</w:t>
      </w:r>
      <w:r w:rsidRPr="00BA4A87">
        <w:rPr>
          <w:b/>
        </w:rPr>
        <w:t xml:space="preserve"> western troubles,</w:t>
      </w:r>
      <w:r w:rsidRPr="00BA4A87">
        <w:t xml:space="preserve"> the </w:t>
      </w:r>
      <w:r w:rsidRPr="00BA4A87">
        <w:rPr>
          <w:b/>
        </w:rPr>
        <w:t>Whiskey</w:t>
      </w:r>
      <w:r w:rsidRPr="00BA4A87">
        <w:t xml:space="preserve"> </w:t>
      </w:r>
      <w:r w:rsidRPr="00BA4A87">
        <w:rPr>
          <w:b/>
        </w:rPr>
        <w:t>Rebellion</w:t>
      </w:r>
      <w:r w:rsidRPr="00BA4A87">
        <w:t xml:space="preserve"> in particular, in the course of 1794, ultimately sending an army of twelve thousand men to quell the so-called rebellion.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e</w:t>
      </w:r>
      <w:r w:rsidRPr="00BA4A87">
        <w:t xml:space="preserve">. </w:t>
      </w:r>
      <w:r w:rsidRPr="00BA4A87">
        <w:tab/>
        <w:t>In 1794, conflicts between white settlers and</w:t>
      </w:r>
      <w:r w:rsidRPr="00BA4A87">
        <w:rPr>
          <w:b/>
        </w:rPr>
        <w:t xml:space="preserve"> </w:t>
      </w:r>
      <w:r>
        <w:rPr>
          <w:b/>
        </w:rPr>
        <w:t xml:space="preserve">the Miami Confederacy </w:t>
      </w:r>
      <w:r w:rsidRPr="00BA4A87">
        <w:t>resulted in the Battle of Fallen Timbers. The U.S. victory forced Indians to cede most of present day Ohio and southeastern Indiana.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f.</w:t>
      </w:r>
      <w:r w:rsidRPr="00BA4A87">
        <w:rPr>
          <w:b/>
        </w:rPr>
        <w:tab/>
      </w:r>
      <w:r w:rsidRPr="00BA4A87">
        <w:t>Vehemently opposed by many, the</w:t>
      </w:r>
      <w:r w:rsidRPr="00BA4A87">
        <w:rPr>
          <w:b/>
        </w:rPr>
        <w:t xml:space="preserve"> Jay Treaty</w:t>
      </w:r>
      <w:r w:rsidRPr="00BA4A87">
        <w:t xml:space="preserve"> helped the United States avert war with England while settling many issues left unresolved in the Revolutionary War settlement.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g</w:t>
      </w:r>
      <w:r w:rsidRPr="00BA4A87">
        <w:t>.</w:t>
      </w:r>
      <w:r w:rsidRPr="00BA4A87">
        <w:rPr>
          <w:b/>
        </w:rPr>
        <w:tab/>
      </w:r>
      <w:r w:rsidRPr="00BA4A87">
        <w:t>In September 1796, newspapers printed</w:t>
      </w:r>
      <w:r w:rsidRPr="00BA4A87">
        <w:rPr>
          <w:b/>
        </w:rPr>
        <w:t xml:space="preserve"> Washington</w:t>
      </w:r>
      <w:r>
        <w:rPr>
          <w:b/>
        </w:rPr>
        <w:t>’</w:t>
      </w:r>
      <w:r w:rsidRPr="00BA4A87">
        <w:rPr>
          <w:b/>
        </w:rPr>
        <w:t>s farewell</w:t>
      </w:r>
      <w:r w:rsidRPr="00DA765E">
        <w:t>,</w:t>
      </w:r>
      <w:r w:rsidRPr="00BA4A87">
        <w:t xml:space="preserve"> in which the chief executive announced his retirement and offered several admonitions about politics and foreign policy.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h</w:t>
      </w:r>
      <w:r w:rsidRPr="00BA4A87">
        <w:t>.</w:t>
      </w:r>
      <w:r w:rsidRPr="00BA4A87">
        <w:tab/>
        <w:t>John Adams, the heir apparent, narrowly defeated Jefferson in the</w:t>
      </w:r>
      <w:r w:rsidRPr="00BA4A87">
        <w:rPr>
          <w:b/>
        </w:rPr>
        <w:t xml:space="preserve"> election of 1796</w:t>
      </w:r>
      <w:r w:rsidRPr="00DA765E">
        <w:t>,</w:t>
      </w:r>
      <w:r w:rsidRPr="00BA4A87">
        <w:rPr>
          <w:b/>
        </w:rPr>
        <w:t xml:space="preserve"> </w:t>
      </w:r>
      <w:r w:rsidRPr="00BA4A87">
        <w:t>winning New England and several of the middle states.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i</w:t>
      </w:r>
      <w:r w:rsidRPr="00BA4A87">
        <w:t>.</w:t>
      </w:r>
      <w:r w:rsidRPr="00BA4A87">
        <w:tab/>
      </w:r>
      <w:r w:rsidRPr="00BA4A87">
        <w:rPr>
          <w:b/>
        </w:rPr>
        <w:t>Troubles with France</w:t>
      </w:r>
      <w:r w:rsidRPr="00BA4A87">
        <w:t xml:space="preserve"> plagued Adams</w:t>
      </w:r>
      <w:r>
        <w:t>’</w:t>
      </w:r>
      <w:r w:rsidRPr="00BA4A87">
        <w:t>s entire administration, overshadowing virtually all of Adams</w:t>
      </w:r>
      <w:r>
        <w:t>’</w:t>
      </w:r>
      <w:r w:rsidRPr="00BA4A87">
        <w:t>s domestic initiatives.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j</w:t>
      </w:r>
      <w:r w:rsidRPr="00BA4A87">
        <w:t>.</w:t>
      </w:r>
      <w:r w:rsidRPr="00BA4A87">
        <w:tab/>
        <w:t>The struggle with France and England turned into a</w:t>
      </w:r>
      <w:r w:rsidRPr="00BA4A87">
        <w:rPr>
          <w:b/>
        </w:rPr>
        <w:t xml:space="preserve"> crisis at home</w:t>
      </w:r>
      <w:r w:rsidRPr="00BA4A87">
        <w:t xml:space="preserve"> from 1798 to 1800, especially when the Federalist Congress passed the Alien and Sedition Acts and the Kentucky and Virginia legislatures sought to nullify them within their state boundaries.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k</w:t>
      </w:r>
      <w:r w:rsidRPr="00BA4A87">
        <w:t>.</w:t>
      </w:r>
      <w:r w:rsidRPr="00BA4A87">
        <w:tab/>
      </w:r>
      <w:r w:rsidRPr="00BA4A87">
        <w:rPr>
          <w:b/>
        </w:rPr>
        <w:t>Politicians</w:t>
      </w:r>
      <w:r w:rsidRPr="00BA4A87">
        <w:t xml:space="preserve"> fought heatedly over the nature of the appropriations for, future size of, and leadership of the</w:t>
      </w:r>
      <w:r w:rsidRPr="00BA4A87">
        <w:rPr>
          <w:b/>
        </w:rPr>
        <w:t xml:space="preserve"> United States Army</w:t>
      </w:r>
      <w:r w:rsidRPr="00DA765E">
        <w:t>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l</w:t>
      </w:r>
      <w:r w:rsidRPr="00BA4A87">
        <w:t>.</w:t>
      </w:r>
      <w:r w:rsidRPr="00BA4A87">
        <w:tab/>
        <w:t xml:space="preserve">Styled the </w:t>
      </w:r>
      <w:r>
        <w:t>“</w:t>
      </w:r>
      <w:r w:rsidRPr="00BA4A87">
        <w:t>revolution of 1800,</w:t>
      </w:r>
      <w:r>
        <w:t>”</w:t>
      </w:r>
      <w:r w:rsidRPr="00BA4A87">
        <w:t xml:space="preserve"> the election of 1800 left </w:t>
      </w:r>
      <w:r w:rsidRPr="00BA4A87">
        <w:rPr>
          <w:b/>
        </w:rPr>
        <w:t>Jeffersonians in power</w:t>
      </w:r>
      <w:r w:rsidRPr="00BA4A87">
        <w:t xml:space="preserve"> and marked the first defeat of an incumbent administration as well as the peaceful transit of power.</w:t>
      </w:r>
    </w:p>
    <w:p w:rsidR="005D6B03" w:rsidRPr="00DA765E" w:rsidRDefault="005D6B03" w:rsidP="009D6745">
      <w:pPr>
        <w:rPr>
          <w:i/>
        </w:rPr>
      </w:pPr>
      <w:r w:rsidRPr="00DA765E">
        <w:rPr>
          <w:i/>
        </w:rPr>
        <w:t>(Show Map 7.2: Presidential Election, 1800)</w:t>
      </w:r>
      <w:r w:rsidRPr="00DA765E" w:rsidDel="009E4A97">
        <w:rPr>
          <w:i/>
        </w:rPr>
        <w:t xml:space="preserve"> </w:t>
      </w:r>
    </w:p>
    <w:p w:rsidR="005D6B03" w:rsidRPr="00BA4A87" w:rsidRDefault="005D6B03" w:rsidP="009D6745">
      <w:pPr>
        <w:tabs>
          <w:tab w:val="left" w:pos="720"/>
        </w:tabs>
        <w:ind w:left="720" w:hanging="720"/>
      </w:pPr>
      <w:r w:rsidRPr="00BA4A87">
        <w:t>3.</w:t>
      </w:r>
      <w:r w:rsidRPr="00BA4A87">
        <w:rPr>
          <w:b/>
        </w:rPr>
        <w:tab/>
      </w:r>
      <w:r w:rsidRPr="00BA4A87">
        <w:t>Making good on their campaign pledges, the</w:t>
      </w:r>
      <w:r w:rsidRPr="00BA4A87">
        <w:rPr>
          <w:b/>
        </w:rPr>
        <w:t xml:space="preserve"> Jeffersonians in power</w:t>
      </w:r>
      <w:r w:rsidRPr="00BA4A87">
        <w:t xml:space="preserve"> immediately sought to curtail the pomp and ceremony that was so prominent in the previous administration.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a.</w:t>
      </w:r>
      <w:r w:rsidRPr="00BA4A87">
        <w:tab/>
        <w:t>While it continued many of the features of its predecessors, the</w:t>
      </w:r>
      <w:r w:rsidRPr="00BA4A87">
        <w:rPr>
          <w:b/>
        </w:rPr>
        <w:t xml:space="preserve"> Republican program</w:t>
      </w:r>
      <w:r>
        <w:rPr>
          <w:b/>
        </w:rPr>
        <w:t xml:space="preserve"> </w:t>
      </w:r>
      <w:r w:rsidRPr="00BA4A87">
        <w:t>sought to shrink the activities of the central government and to eliminate altogether the national debt.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b</w:t>
      </w:r>
      <w:r w:rsidRPr="00BA4A87">
        <w:t>.</w:t>
      </w:r>
      <w:r w:rsidRPr="00BA4A87">
        <w:tab/>
        <w:t>The greatest disputes of the administration proved to be between the</w:t>
      </w:r>
      <w:r w:rsidRPr="00BA4A87">
        <w:rPr>
          <w:b/>
        </w:rPr>
        <w:t xml:space="preserve"> Jeffersonians and the courts.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c</w:t>
      </w:r>
      <w:r w:rsidRPr="00BA4A87">
        <w:t>.</w:t>
      </w:r>
      <w:r w:rsidRPr="00BA4A87">
        <w:tab/>
        <w:t>Jefferson personally sought the</w:t>
      </w:r>
      <w:r w:rsidRPr="00BA4A87">
        <w:rPr>
          <w:b/>
        </w:rPr>
        <w:t xml:space="preserve"> impeachments of Pickering and Chase</w:t>
      </w:r>
      <w:r w:rsidRPr="00BA4A87">
        <w:t xml:space="preserve"> for a combination of partisanship and gross dereliction of duty.</w:t>
      </w:r>
    </w:p>
    <w:p w:rsidR="005D6B03" w:rsidRPr="009D6745" w:rsidRDefault="005D6B03" w:rsidP="009D6745">
      <w:pPr>
        <w:tabs>
          <w:tab w:val="left" w:pos="720"/>
        </w:tabs>
        <w:ind w:left="1440" w:hanging="1440"/>
        <w:rPr>
          <w:b/>
        </w:rPr>
      </w:pPr>
      <w:r>
        <w:tab/>
        <w:t>d</w:t>
      </w:r>
      <w:r w:rsidRPr="00BA4A87">
        <w:t>.</w:t>
      </w:r>
      <w:r w:rsidRPr="00BA4A87">
        <w:tab/>
        <w:t>John Marshall</w:t>
      </w:r>
      <w:r>
        <w:t>’</w:t>
      </w:r>
      <w:r w:rsidRPr="00BA4A87">
        <w:t>s court</w:t>
      </w:r>
      <w:r w:rsidRPr="009D6745">
        <w:t>—and</w:t>
      </w:r>
      <w:r w:rsidRPr="00BA4A87">
        <w:rPr>
          <w:b/>
        </w:rPr>
        <w:t xml:space="preserve"> Chief Justice Marshall </w:t>
      </w:r>
      <w:r w:rsidRPr="009D6745">
        <w:t>himself—proved to be Jefferson</w:t>
      </w:r>
      <w:r>
        <w:t>’</w:t>
      </w:r>
      <w:r w:rsidRPr="009D6745">
        <w:t>s greatest challenge, particularly after Marshall</w:t>
      </w:r>
      <w:r>
        <w:t>’</w:t>
      </w:r>
      <w:r w:rsidRPr="009D6745">
        <w:t>s Solomon-like decision in the case of</w:t>
      </w:r>
      <w:r w:rsidRPr="00BA4A87">
        <w:rPr>
          <w:b/>
          <w:i/>
        </w:rPr>
        <w:t xml:space="preserve"> Marbury v. Madison</w:t>
      </w:r>
      <w:r w:rsidRPr="00BA4A87">
        <w:rPr>
          <w:b/>
        </w:rPr>
        <w:t xml:space="preserve"> </w:t>
      </w:r>
      <w:r w:rsidRPr="009D6745">
        <w:t>in 1803.</w:t>
      </w:r>
    </w:p>
    <w:p w:rsidR="005D6B03" w:rsidRPr="00DA765E" w:rsidRDefault="005D6B03" w:rsidP="009D6745">
      <w:pPr>
        <w:rPr>
          <w:i/>
        </w:rPr>
      </w:pPr>
      <w:r w:rsidRPr="00DA765E">
        <w:rPr>
          <w:i/>
        </w:rPr>
        <w:t xml:space="preserve">(Show Map 7.3: Louisiana Purchase) 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e</w:t>
      </w:r>
      <w:r w:rsidRPr="00BA4A87">
        <w:t>.</w:t>
      </w:r>
      <w:r w:rsidRPr="00BA4A87">
        <w:tab/>
        <w:t xml:space="preserve">Jefferson secured his legacy and his reelection with the remarkable purchase of </w:t>
      </w:r>
      <w:r w:rsidRPr="00BA4A87">
        <w:rPr>
          <w:b/>
        </w:rPr>
        <w:t>Louisiana</w:t>
      </w:r>
      <w:r w:rsidRPr="00BA4A87">
        <w:t xml:space="preserve"> from the French in 1803 for the paltry sum of fifteen million dollars.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f</w:t>
      </w:r>
      <w:r w:rsidRPr="00BA4A87">
        <w:t>.</w:t>
      </w:r>
      <w:r w:rsidRPr="00BA4A87">
        <w:tab/>
        <w:t>The West from 1803 to the 1840s was a land of bold exploration and methodical settlement, opened up by the</w:t>
      </w:r>
      <w:r w:rsidRPr="00BA4A87">
        <w:rPr>
          <w:b/>
        </w:rPr>
        <w:t xml:space="preserve"> Lewis and Clark</w:t>
      </w:r>
      <w:r w:rsidRPr="00BA4A87">
        <w:t xml:space="preserve"> expedition.</w:t>
      </w:r>
    </w:p>
    <w:p w:rsidR="005D6B03" w:rsidRPr="00BA4A87" w:rsidRDefault="005D6B03" w:rsidP="009D6745">
      <w:pPr>
        <w:tabs>
          <w:tab w:val="left" w:pos="720"/>
        </w:tabs>
        <w:ind w:left="720" w:hanging="720"/>
      </w:pPr>
      <w:r w:rsidRPr="00BA4A87">
        <w:t>4.</w:t>
      </w:r>
      <w:r w:rsidRPr="00BA4A87">
        <w:rPr>
          <w:b/>
        </w:rPr>
        <w:tab/>
      </w:r>
      <w:r w:rsidRPr="00BA4A87">
        <w:t>Republican attention for many years remained riveted on the emerging crisis between the</w:t>
      </w:r>
      <w:r w:rsidRPr="00BA4A87">
        <w:rPr>
          <w:b/>
        </w:rPr>
        <w:t xml:space="preserve"> Republic and the Napoleonic Wars</w:t>
      </w:r>
      <w:r w:rsidRPr="00BA4A87">
        <w:t xml:space="preserve"> between 1804 and 1815.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a.</w:t>
      </w:r>
      <w:r w:rsidRPr="00BA4A87">
        <w:tab/>
        <w:t>Jefferson and Madison understood the daunting</w:t>
      </w:r>
      <w:r w:rsidRPr="00BA4A87">
        <w:rPr>
          <w:b/>
        </w:rPr>
        <w:t xml:space="preserve"> dilemmas of neutrality</w:t>
      </w:r>
      <w:r w:rsidRPr="00BA4A87">
        <w:t xml:space="preserve"> in a world at war but had a great deal of difficulty convincing New Englanders that neutrality should be maintained at all costs.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b.</w:t>
      </w:r>
      <w:r w:rsidRPr="00BA4A87">
        <w:tab/>
        <w:t>The Republicans desperately tried to steer clear of the</w:t>
      </w:r>
      <w:r w:rsidRPr="00BA4A87">
        <w:rPr>
          <w:b/>
        </w:rPr>
        <w:t xml:space="preserve"> trouble on the high seas</w:t>
      </w:r>
      <w:r w:rsidRPr="00BA4A87">
        <w:t xml:space="preserve"> created by both British and French naval depredations and the British practice of impressing American sailors into service on his majesty</w:t>
      </w:r>
      <w:r>
        <w:t>’</w:t>
      </w:r>
      <w:r w:rsidRPr="00BA4A87">
        <w:t>s ships.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c.</w:t>
      </w:r>
      <w:r w:rsidRPr="00BA4A87">
        <w:tab/>
        <w:t xml:space="preserve">Jefferson sought to avoid war in the last years of his presidency by the passage of the </w:t>
      </w:r>
      <w:r w:rsidRPr="00BA4A87">
        <w:rPr>
          <w:b/>
        </w:rPr>
        <w:t>embargo</w:t>
      </w:r>
      <w:r>
        <w:t>,</w:t>
      </w:r>
      <w:r w:rsidRPr="00BA4A87">
        <w:t xml:space="preserve"> which proved extremely unpopular in New England.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d.</w:t>
      </w:r>
      <w:r w:rsidRPr="00BA4A87">
        <w:tab/>
        <w:t>Jefferson</w:t>
      </w:r>
      <w:r>
        <w:t>’</w:t>
      </w:r>
      <w:r w:rsidRPr="00BA4A87">
        <w:t>s retirement and the failure of the embargo seemed to send the country inevitably down</w:t>
      </w:r>
      <w:r w:rsidRPr="00BA4A87">
        <w:rPr>
          <w:b/>
        </w:rPr>
        <w:t xml:space="preserve"> the road to war</w:t>
      </w:r>
      <w:r w:rsidRPr="00BA4A87">
        <w:t xml:space="preserve"> with Great Britain.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e.</w:t>
      </w:r>
      <w:r w:rsidRPr="00BA4A87">
        <w:tab/>
      </w:r>
      <w:r>
        <w:t xml:space="preserve">The </w:t>
      </w:r>
      <w:r w:rsidRPr="00BA4A87">
        <w:rPr>
          <w:b/>
        </w:rPr>
        <w:t>Warhawk Congress of 1811</w:t>
      </w:r>
      <w:r w:rsidRPr="00DA765E">
        <w:rPr>
          <w:b/>
        </w:rPr>
        <w:t>–</w:t>
      </w:r>
      <w:r w:rsidRPr="00BA4A87">
        <w:rPr>
          <w:b/>
        </w:rPr>
        <w:t>1812</w:t>
      </w:r>
      <w:r w:rsidRPr="00BA4A87">
        <w:t xml:space="preserve"> wanted war with England to eliminate Britain</w:t>
      </w:r>
      <w:r>
        <w:t>’</w:t>
      </w:r>
      <w:r w:rsidRPr="00BA4A87">
        <w:t>s Indian allies in the West.</w:t>
      </w:r>
    </w:p>
    <w:p w:rsidR="005D6B03" w:rsidRDefault="005D6B03" w:rsidP="009D6745">
      <w:pPr>
        <w:tabs>
          <w:tab w:val="left" w:pos="720"/>
        </w:tabs>
        <w:ind w:left="1440" w:hanging="1440"/>
      </w:pPr>
      <w:r>
        <w:tab/>
      </w:r>
      <w:r w:rsidRPr="00BA4A87">
        <w:t>f.</w:t>
      </w:r>
      <w:r w:rsidRPr="00BA4A87">
        <w:tab/>
        <w:t>Despite Washington</w:t>
      </w:r>
      <w:r>
        <w:t>’</w:t>
      </w:r>
      <w:r w:rsidRPr="00BA4A87">
        <w:t>s earlier warning and Jefferson</w:t>
      </w:r>
      <w:r>
        <w:t>’</w:t>
      </w:r>
      <w:r w:rsidRPr="00BA4A87">
        <w:t xml:space="preserve">s attempts at economic coercion, the </w:t>
      </w:r>
      <w:r w:rsidRPr="00BA4A87">
        <w:rPr>
          <w:b/>
        </w:rPr>
        <w:t>American strategy in 1812</w:t>
      </w:r>
      <w:r w:rsidRPr="00BA4A87">
        <w:t xml:space="preserve"> all but backed the country into war.</w:t>
      </w:r>
    </w:p>
    <w:p w:rsidR="005D6B03" w:rsidRPr="00805E6D" w:rsidRDefault="005D6B03" w:rsidP="009D6745">
      <w:pPr>
        <w:tabs>
          <w:tab w:val="left" w:pos="720"/>
        </w:tabs>
        <w:ind w:left="1440" w:hanging="1440"/>
      </w:pPr>
      <w:r>
        <w:tab/>
        <w:t>g.</w:t>
      </w:r>
      <w:r>
        <w:tab/>
      </w:r>
      <w:r w:rsidRPr="00805E6D">
        <w:rPr>
          <w:b/>
        </w:rPr>
        <w:t>Tecumseh</w:t>
      </w:r>
      <w:r>
        <w:rPr>
          <w:b/>
        </w:rPr>
        <w:t>’s Confederacy</w:t>
      </w:r>
      <w:r>
        <w:t xml:space="preserve"> was a formidable opponent of the United States, despite being defeated at the Battle of Tippecanoe. </w:t>
      </w:r>
    </w:p>
    <w:p w:rsidR="005D6B03" w:rsidRPr="00DA765E" w:rsidRDefault="005D6B03" w:rsidP="009D6745">
      <w:pPr>
        <w:rPr>
          <w:i/>
        </w:rPr>
      </w:pPr>
      <w:r w:rsidRPr="00DA765E">
        <w:rPr>
          <w:i/>
        </w:rPr>
        <w:t>(Show Map 7.4: War of 1812)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h</w:t>
      </w:r>
      <w:r w:rsidRPr="00BA4A87">
        <w:t>.</w:t>
      </w:r>
      <w:r w:rsidRPr="00BA4A87">
        <w:rPr>
          <w:b/>
        </w:rPr>
        <w:tab/>
      </w:r>
      <w:r w:rsidRPr="00BA4A87">
        <w:t>Early skirmishes included a failed northern invasion as part of the bloody</w:t>
      </w:r>
      <w:r w:rsidRPr="00BA4A87">
        <w:rPr>
          <w:b/>
        </w:rPr>
        <w:t xml:space="preserve"> War with Canada from 1812 to 1813</w:t>
      </w:r>
      <w:r w:rsidRPr="00BA4A87">
        <w:t xml:space="preserve"> that included depredations on both sides.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i</w:t>
      </w:r>
      <w:r w:rsidRPr="00BA4A87">
        <w:t>.</w:t>
      </w:r>
      <w:r w:rsidRPr="00BA4A87">
        <w:tab/>
      </w:r>
      <w:r w:rsidRPr="00BA4A87">
        <w:rPr>
          <w:b/>
        </w:rPr>
        <w:t>Tecumseh</w:t>
      </w:r>
      <w:r>
        <w:rPr>
          <w:b/>
        </w:rPr>
        <w:t>’</w:t>
      </w:r>
      <w:r w:rsidRPr="00BA4A87">
        <w:rPr>
          <w:b/>
        </w:rPr>
        <w:t>s last stand</w:t>
      </w:r>
      <w:r w:rsidRPr="00BA4A87">
        <w:t xml:space="preserve"> came at the Thames River on October 5, 1813, where Richard M. Johnson claimed to have fatally wounded the warrior.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j</w:t>
      </w:r>
      <w:r w:rsidRPr="00BA4A87">
        <w:t>.</w:t>
      </w:r>
      <w:r w:rsidRPr="00BA4A87">
        <w:tab/>
        <w:t>The</w:t>
      </w:r>
      <w:r w:rsidRPr="00BA4A87">
        <w:rPr>
          <w:b/>
        </w:rPr>
        <w:t xml:space="preserve"> British offensive of 1814</w:t>
      </w:r>
      <w:r w:rsidRPr="00BA4A87">
        <w:t xml:space="preserve"> concluded with the humiliating sacking of the nation</w:t>
      </w:r>
      <w:r>
        <w:t>’</w:t>
      </w:r>
      <w:r w:rsidRPr="00BA4A87">
        <w:t>s capital.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k</w:t>
      </w:r>
      <w:r w:rsidRPr="00BA4A87">
        <w:t>.</w:t>
      </w:r>
      <w:r w:rsidRPr="00BA4A87">
        <w:tab/>
        <w:t>A group of disgruntled Federalists gathered at the ill-fated</w:t>
      </w:r>
      <w:r w:rsidRPr="00BA4A87">
        <w:rPr>
          <w:b/>
        </w:rPr>
        <w:t xml:space="preserve"> Hartford Convention</w:t>
      </w:r>
      <w:r w:rsidRPr="00BA4A87">
        <w:t xml:space="preserve"> to publicly protest against </w:t>
      </w:r>
      <w:r>
        <w:t>“</w:t>
      </w:r>
      <w:r w:rsidRPr="00BA4A87">
        <w:t>Mr. Madison</w:t>
      </w:r>
      <w:r>
        <w:t>’</w:t>
      </w:r>
      <w:r w:rsidRPr="00BA4A87">
        <w:t>s War.</w:t>
      </w:r>
      <w:r>
        <w:t>”</w:t>
      </w:r>
    </w:p>
    <w:p w:rsidR="005D6B03" w:rsidRPr="00BA4A87" w:rsidRDefault="005D6B03" w:rsidP="009D6745">
      <w:pPr>
        <w:tabs>
          <w:tab w:val="left" w:pos="720"/>
        </w:tabs>
        <w:ind w:left="1440" w:hanging="1440"/>
      </w:pPr>
      <w:r>
        <w:tab/>
        <w:t>l</w:t>
      </w:r>
      <w:r w:rsidRPr="00BA4A87">
        <w:t>.</w:t>
      </w:r>
      <w:r w:rsidRPr="00BA4A87">
        <w:tab/>
        <w:t>The war officially ended with the signing of the</w:t>
      </w:r>
      <w:r w:rsidRPr="00BA4A87">
        <w:rPr>
          <w:b/>
        </w:rPr>
        <w:t xml:space="preserve"> Treaty of Ghent</w:t>
      </w:r>
      <w:r w:rsidRPr="00BA4A87">
        <w:t xml:space="preserve"> on December 23, 1814, although news did not arrive in New Orleans until after Andrew Jackson</w:t>
      </w:r>
      <w:r>
        <w:t>’</w:t>
      </w:r>
      <w:r w:rsidRPr="00BA4A87">
        <w:t>s smashing victory over General Packenham</w:t>
      </w:r>
      <w:r>
        <w:t>’</w:t>
      </w:r>
      <w:r w:rsidRPr="00BA4A87">
        <w:t>s army.</w:t>
      </w:r>
    </w:p>
    <w:p w:rsidR="005D6B03" w:rsidRDefault="005D6B03" w:rsidP="009D6745">
      <w:pPr>
        <w:tabs>
          <w:tab w:val="left" w:pos="720"/>
        </w:tabs>
        <w:ind w:left="720" w:hanging="720"/>
      </w:pPr>
    </w:p>
    <w:p w:rsidR="005D6B03" w:rsidRPr="009D6745" w:rsidRDefault="005D6B03" w:rsidP="009D6745">
      <w:pPr>
        <w:tabs>
          <w:tab w:val="left" w:pos="720"/>
        </w:tabs>
        <w:ind w:left="720" w:hanging="720"/>
      </w:pPr>
      <w:r>
        <w:tab/>
      </w:r>
      <w:r w:rsidRPr="009D6745">
        <w:t xml:space="preserve">Conclusion: Almost all of the founding generation agreed that the stronger national government ushered in by the Constitution was essential to American prosperity and security; nonetheless, fissures shortly developed between those who advocated an activist government and those who contended, with Jefferson, that </w:t>
      </w:r>
      <w:r>
        <w:t>“</w:t>
      </w:r>
      <w:r w:rsidRPr="009D6745">
        <w:t>he who governs best, governs least.</w:t>
      </w:r>
      <w:r>
        <w:t>”</w:t>
      </w:r>
    </w:p>
    <w:p w:rsidR="005D6B03" w:rsidRDefault="005D6B03" w:rsidP="009D6745"/>
    <w:p w:rsidR="005D6B03" w:rsidRPr="009D6745" w:rsidRDefault="005D6B03" w:rsidP="009D6745">
      <w:pPr>
        <w:rPr>
          <w:i/>
        </w:rPr>
      </w:pPr>
      <w:r w:rsidRPr="009D6745">
        <w:rPr>
          <w:i/>
        </w:rPr>
        <w:t>Teaching Resources</w:t>
      </w:r>
    </w:p>
    <w:p w:rsidR="005D6B03" w:rsidRPr="00BA4A87" w:rsidRDefault="005D6B03" w:rsidP="00DA765E">
      <w:pPr>
        <w:numPr>
          <w:ilvl w:val="0"/>
          <w:numId w:val="3"/>
        </w:numPr>
      </w:pPr>
      <w:r w:rsidRPr="00BA4A87">
        <w:rPr>
          <w:i/>
        </w:rPr>
        <w:t>Thomas Jefferson</w:t>
      </w:r>
      <w:r w:rsidRPr="00BA4A87">
        <w:t xml:space="preserve"> is Ken Burns</w:t>
      </w:r>
      <w:r>
        <w:t>’</w:t>
      </w:r>
      <w:r w:rsidRPr="00BA4A87">
        <w:t>s fine two-part examination of the third president, with Sam Waterston reading Jefferson</w:t>
      </w:r>
      <w:r>
        <w:t>’</w:t>
      </w:r>
      <w:r w:rsidRPr="00BA4A87">
        <w:t>s words. PBS Video (180 minutes total).</w:t>
      </w:r>
    </w:p>
    <w:p w:rsidR="005D6B03" w:rsidRPr="00BA4A87" w:rsidRDefault="005D6B03" w:rsidP="00DA765E">
      <w:pPr>
        <w:numPr>
          <w:ilvl w:val="0"/>
          <w:numId w:val="3"/>
        </w:numPr>
      </w:pPr>
      <w:r w:rsidRPr="00BA4A87">
        <w:rPr>
          <w:i/>
        </w:rPr>
        <w:t>United States</w:t>
      </w:r>
      <w:r w:rsidRPr="00BA4A87">
        <w:t xml:space="preserve"> vs.</w:t>
      </w:r>
      <w:r w:rsidRPr="00BA4A87">
        <w:rPr>
          <w:i/>
        </w:rPr>
        <w:t xml:space="preserve"> Aaron Burr</w:t>
      </w:r>
      <w:r w:rsidRPr="00BA4A87">
        <w:t xml:space="preserve"> recreates the trial of Burr, the one-time vice president of the United States. Educational Video (60 minutes).</w:t>
      </w:r>
    </w:p>
    <w:p w:rsidR="005D6B03" w:rsidRPr="00BA4A87" w:rsidRDefault="005D6B03" w:rsidP="00DA765E">
      <w:pPr>
        <w:numPr>
          <w:ilvl w:val="0"/>
          <w:numId w:val="3"/>
        </w:numPr>
      </w:pPr>
      <w:r w:rsidRPr="00BA4A87">
        <w:rPr>
          <w:i/>
        </w:rPr>
        <w:t>The Life of George Washington</w:t>
      </w:r>
      <w:r w:rsidRPr="00BA4A87">
        <w:t xml:space="preserve"> features Bill Bradley narrating a detailed portrait of the first president of the United States. Filmic Archives (32 minutes).</w:t>
      </w:r>
    </w:p>
    <w:p w:rsidR="005D6B03" w:rsidRPr="00BA4A87" w:rsidRDefault="005D6B03" w:rsidP="00DA765E">
      <w:pPr>
        <w:numPr>
          <w:ilvl w:val="0"/>
          <w:numId w:val="3"/>
        </w:numPr>
      </w:pPr>
      <w:r w:rsidRPr="00BA4A87">
        <w:rPr>
          <w:i/>
        </w:rPr>
        <w:t>City out of the Wilderness: Washington</w:t>
      </w:r>
      <w:r w:rsidRPr="00BA4A87">
        <w:t xml:space="preserve"> details the founding of the American capital at the end of the </w:t>
      </w:r>
      <w:r>
        <w:t>18</w:t>
      </w:r>
      <w:r w:rsidRPr="00BA4A87">
        <w:t>th century. Filmic Archives (30 minutes).</w:t>
      </w:r>
    </w:p>
    <w:p w:rsidR="005D6B03" w:rsidRPr="00BA4A87" w:rsidRDefault="005D6B03" w:rsidP="00DA765E">
      <w:pPr>
        <w:numPr>
          <w:ilvl w:val="0"/>
          <w:numId w:val="3"/>
        </w:numPr>
      </w:pPr>
      <w:r w:rsidRPr="00BA4A87">
        <w:rPr>
          <w:i/>
        </w:rPr>
        <w:t>Virginia Plantations</w:t>
      </w:r>
      <w:r w:rsidRPr="00BA4A87">
        <w:t xml:space="preserve"> focuses on two of Virginia</w:t>
      </w:r>
      <w:r>
        <w:t>’</w:t>
      </w:r>
      <w:r w:rsidRPr="00BA4A87">
        <w:t>s most famous homes, Monticello and Mount Vernon. Filmic Archives (30 minutes).</w:t>
      </w:r>
    </w:p>
    <w:p w:rsidR="005D6B03" w:rsidRPr="00BA4A87" w:rsidRDefault="005D6B03" w:rsidP="00DA765E">
      <w:pPr>
        <w:numPr>
          <w:ilvl w:val="0"/>
          <w:numId w:val="3"/>
        </w:numPr>
      </w:pPr>
      <w:r>
        <w:rPr>
          <w:i/>
        </w:rPr>
        <w:t>“</w:t>
      </w:r>
      <w:r w:rsidRPr="00BA4A87">
        <w:rPr>
          <w:i/>
        </w:rPr>
        <w:t>Marbury v. Madison,</w:t>
      </w:r>
      <w:r>
        <w:rPr>
          <w:i/>
        </w:rPr>
        <w:t>”</w:t>
      </w:r>
      <w:r w:rsidRPr="00BA4A87">
        <w:t xml:space="preserve"> one tape in the</w:t>
      </w:r>
      <w:r w:rsidRPr="00BA4A87">
        <w:rPr>
          <w:i/>
        </w:rPr>
        <w:t xml:space="preserve"> Equal Justice Under Law</w:t>
      </w:r>
      <w:r w:rsidRPr="00BA4A87">
        <w:t xml:space="preserve"> series, explains this 1803 Supreme Court case and its significance for American jurisprudence. PBS Video (30 minutes).</w:t>
      </w:r>
    </w:p>
    <w:p w:rsidR="005D6B03" w:rsidRPr="00BA4A87" w:rsidRDefault="005D6B03" w:rsidP="00DA765E">
      <w:pPr>
        <w:numPr>
          <w:ilvl w:val="0"/>
          <w:numId w:val="3"/>
        </w:numPr>
      </w:pPr>
      <w:r w:rsidRPr="00BA4A87">
        <w:rPr>
          <w:i/>
        </w:rPr>
        <w:t>Lewis and Clark</w:t>
      </w:r>
      <w:r w:rsidRPr="00BA4A87">
        <w:t>:</w:t>
      </w:r>
      <w:r w:rsidRPr="00BA4A87">
        <w:rPr>
          <w:i/>
        </w:rPr>
        <w:t xml:space="preserve"> The Journey of the Corps of Discovery</w:t>
      </w:r>
      <w:r w:rsidRPr="00BA4A87">
        <w:t xml:space="preserve"> is Ken Burns</w:t>
      </w:r>
      <w:r>
        <w:t>’</w:t>
      </w:r>
      <w:r w:rsidRPr="00BA4A87">
        <w:t>s comprehensive examination of the 1804</w:t>
      </w:r>
      <w:r>
        <w:t>–</w:t>
      </w:r>
      <w:r w:rsidRPr="00BA4A87">
        <w:t>1806 expedition and its leaders. PBS Video (310 minutes total).</w:t>
      </w:r>
    </w:p>
    <w:p w:rsidR="005D6B03" w:rsidRPr="00BA4A87" w:rsidRDefault="005D6B03" w:rsidP="00DA765E">
      <w:pPr>
        <w:numPr>
          <w:ilvl w:val="0"/>
          <w:numId w:val="3"/>
        </w:numPr>
      </w:pPr>
      <w:r w:rsidRPr="00BA4A87">
        <w:rPr>
          <w:i/>
        </w:rPr>
        <w:t>Journals of Lewis &amp; Clark</w:t>
      </w:r>
      <w:r w:rsidRPr="00BA4A87">
        <w:t xml:space="preserve"> recreates with live action scenes of the journey along the Missouri River. Filmic Archives (60 minutes).</w:t>
      </w:r>
    </w:p>
    <w:p w:rsidR="005D6B03" w:rsidRPr="00BA4A87" w:rsidRDefault="005D6B03" w:rsidP="00DA765E">
      <w:pPr>
        <w:numPr>
          <w:ilvl w:val="0"/>
          <w:numId w:val="3"/>
        </w:numPr>
      </w:pPr>
      <w:r w:rsidRPr="00BA4A87">
        <w:rPr>
          <w:i/>
        </w:rPr>
        <w:t>Mr. Jefferson and His University</w:t>
      </w:r>
      <w:r w:rsidRPr="00BA4A87">
        <w:t xml:space="preserve"> examines the originality of Jefferson</w:t>
      </w:r>
      <w:r>
        <w:t>’</w:t>
      </w:r>
      <w:r w:rsidRPr="00BA4A87">
        <w:t>s vision through an examination of the University of Virginia and several of his other achievements. Films for the Humanities (52 minutes).</w:t>
      </w:r>
    </w:p>
    <w:p w:rsidR="005D6B03" w:rsidRPr="00352973" w:rsidRDefault="005D6B03" w:rsidP="009D6745"/>
    <w:sectPr w:rsidR="005D6B03" w:rsidRPr="00352973" w:rsidSect="00720E7B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B03" w:rsidRDefault="005D6B03">
      <w:r>
        <w:separator/>
      </w:r>
    </w:p>
  </w:endnote>
  <w:endnote w:type="continuationSeparator" w:id="0">
    <w:p w:rsidR="005D6B03" w:rsidRDefault="005D6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B03" w:rsidRPr="009D6745" w:rsidRDefault="005D6B03" w:rsidP="00AF7A61">
    <w:pPr>
      <w:pStyle w:val="Footer"/>
      <w:jc w:val="center"/>
      <w:rPr>
        <w:rStyle w:val="PageNumber"/>
        <w:sz w:val="20"/>
        <w:szCs w:val="20"/>
      </w:rPr>
    </w:pPr>
    <w:r w:rsidRPr="009D6745">
      <w:rPr>
        <w:sz w:val="20"/>
        <w:szCs w:val="20"/>
      </w:rPr>
      <w:t>7-</w:t>
    </w:r>
    <w:r w:rsidRPr="009D6745">
      <w:rPr>
        <w:rStyle w:val="PageNumber"/>
        <w:sz w:val="20"/>
        <w:szCs w:val="20"/>
      </w:rPr>
      <w:fldChar w:fldCharType="begin"/>
    </w:r>
    <w:r w:rsidRPr="009D6745">
      <w:rPr>
        <w:rStyle w:val="PageNumber"/>
        <w:sz w:val="20"/>
        <w:szCs w:val="20"/>
      </w:rPr>
      <w:instrText xml:space="preserve"> PAGE </w:instrText>
    </w:r>
    <w:r w:rsidRPr="009D6745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5</w:t>
    </w:r>
    <w:r w:rsidRPr="009D6745">
      <w:rPr>
        <w:rStyle w:val="PageNumber"/>
        <w:sz w:val="20"/>
        <w:szCs w:val="20"/>
      </w:rPr>
      <w:fldChar w:fldCharType="end"/>
    </w:r>
  </w:p>
  <w:p w:rsidR="005D6B03" w:rsidRPr="00780C6E" w:rsidRDefault="005D6B03" w:rsidP="00AF7A61">
    <w:pPr>
      <w:pStyle w:val="Footer"/>
      <w:jc w:val="center"/>
      <w:rPr>
        <w:sz w:val="20"/>
        <w:szCs w:val="20"/>
      </w:rPr>
    </w:pPr>
    <w:r w:rsidRPr="00780C6E">
      <w:rPr>
        <w:bCs/>
        <w:sz w:val="20"/>
        <w:szCs w:val="20"/>
      </w:rPr>
      <w:t>© 2016 Cengage Learning. All Rights Reserved. May not be scanned, copied or duplicated, or posted to a publicly accessible website, in whole or in part.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B03" w:rsidRDefault="005D6B03">
      <w:r>
        <w:separator/>
      </w:r>
    </w:p>
  </w:footnote>
  <w:footnote w:type="continuationSeparator" w:id="0">
    <w:p w:rsidR="005D6B03" w:rsidRDefault="005D6B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5C0A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53"/>
    <w:multiLevelType w:val="multilevel"/>
    <w:tmpl w:val="00000052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lowerLetter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upperLetter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lowerLetter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upperLetter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lowerLetter"/>
      <w:lvlText w:val="%9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3EF91131"/>
    <w:multiLevelType w:val="hybridMultilevel"/>
    <w:tmpl w:val="8BCEFBB6"/>
    <w:lvl w:ilvl="0" w:tplc="B27A7C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attachedTemplate r:id="rId1"/>
  <w:stylePaneFormatFilter w:val="1F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7E16"/>
    <w:rsid w:val="000554C4"/>
    <w:rsid w:val="00083A2B"/>
    <w:rsid w:val="000A0CCD"/>
    <w:rsid w:val="000B7E16"/>
    <w:rsid w:val="000F2959"/>
    <w:rsid w:val="001772E1"/>
    <w:rsid w:val="001961EF"/>
    <w:rsid w:val="00307E3B"/>
    <w:rsid w:val="00352973"/>
    <w:rsid w:val="00360A06"/>
    <w:rsid w:val="003B279B"/>
    <w:rsid w:val="00440D05"/>
    <w:rsid w:val="00514C01"/>
    <w:rsid w:val="00533E9B"/>
    <w:rsid w:val="005D6B03"/>
    <w:rsid w:val="006862C0"/>
    <w:rsid w:val="00690C2B"/>
    <w:rsid w:val="006C2909"/>
    <w:rsid w:val="006D70CC"/>
    <w:rsid w:val="00720E7B"/>
    <w:rsid w:val="00780C6E"/>
    <w:rsid w:val="007E7676"/>
    <w:rsid w:val="00805E6D"/>
    <w:rsid w:val="008B5E70"/>
    <w:rsid w:val="008E09AC"/>
    <w:rsid w:val="009275A4"/>
    <w:rsid w:val="00971965"/>
    <w:rsid w:val="00973471"/>
    <w:rsid w:val="009D6745"/>
    <w:rsid w:val="009E4A97"/>
    <w:rsid w:val="00AF7A61"/>
    <w:rsid w:val="00BA4A87"/>
    <w:rsid w:val="00D516FE"/>
    <w:rsid w:val="00DA765E"/>
    <w:rsid w:val="00E42559"/>
    <w:rsid w:val="00F04744"/>
    <w:rsid w:val="00F6111A"/>
    <w:rsid w:val="00F82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745"/>
    <w:rPr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0F2959"/>
    <w:pPr>
      <w:keepNext/>
      <w:spacing w:before="240" w:after="60" w:line="480" w:lineRule="auto"/>
      <w:outlineLvl w:val="0"/>
    </w:pPr>
    <w:rPr>
      <w:rFonts w:eastAsia="Arial Unicode MS"/>
      <w:b/>
      <w:kern w:val="32"/>
      <w:sz w:val="32"/>
      <w:szCs w:val="20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0F2959"/>
    <w:pPr>
      <w:keepNext/>
      <w:spacing w:before="240" w:after="60" w:line="480" w:lineRule="auto"/>
      <w:outlineLvl w:val="1"/>
    </w:pPr>
    <w:rPr>
      <w:rFonts w:eastAsia="Arial Unicode MS"/>
      <w:i/>
      <w:sz w:val="28"/>
      <w:szCs w:val="20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0F2959"/>
    <w:pPr>
      <w:keepNext/>
      <w:spacing w:before="240" w:after="60" w:line="480" w:lineRule="auto"/>
      <w:outlineLvl w:val="2"/>
    </w:pPr>
    <w:rPr>
      <w:rFonts w:ascii="Arial" w:eastAsia="Arial Unicode MS" w:hAnsi="Arial"/>
      <w:b/>
      <w:sz w:val="26"/>
      <w:szCs w:val="20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0F2959"/>
    <w:pPr>
      <w:keepNext/>
      <w:spacing w:before="240" w:after="60" w:line="480" w:lineRule="auto"/>
      <w:outlineLvl w:val="3"/>
    </w:pPr>
    <w:rPr>
      <w:rFonts w:eastAsia="Arial Unicode MS"/>
      <w:b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554C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554C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554C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554C4"/>
    <w:rPr>
      <w:rFonts w:ascii="Calibri" w:hAnsi="Calibri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0F29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554C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F29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D6745"/>
    <w:rPr>
      <w:rFonts w:cs="Times New Roman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uiPriority w:val="99"/>
    <w:rsid w:val="000F2959"/>
    <w:rPr>
      <w:rFonts w:cs="Times New Roman"/>
    </w:rPr>
  </w:style>
  <w:style w:type="character" w:customStyle="1" w:styleId="Heading1Char1">
    <w:name w:val="Heading 1 Char1"/>
    <w:link w:val="Heading1"/>
    <w:uiPriority w:val="99"/>
    <w:locked/>
    <w:rsid w:val="000F2959"/>
    <w:rPr>
      <w:rFonts w:eastAsia="Arial Unicode MS"/>
      <w:b/>
      <w:kern w:val="32"/>
      <w:sz w:val="32"/>
    </w:rPr>
  </w:style>
  <w:style w:type="character" w:customStyle="1" w:styleId="Heading2Char1">
    <w:name w:val="Heading 2 Char1"/>
    <w:link w:val="Heading2"/>
    <w:uiPriority w:val="99"/>
    <w:locked/>
    <w:rsid w:val="000F2959"/>
    <w:rPr>
      <w:rFonts w:eastAsia="Arial Unicode MS"/>
      <w:i/>
      <w:sz w:val="28"/>
    </w:rPr>
  </w:style>
  <w:style w:type="character" w:customStyle="1" w:styleId="Heading3Char1">
    <w:name w:val="Heading 3 Char1"/>
    <w:link w:val="Heading3"/>
    <w:uiPriority w:val="99"/>
    <w:locked/>
    <w:rsid w:val="000F2959"/>
    <w:rPr>
      <w:rFonts w:ascii="Arial" w:eastAsia="Arial Unicode MS" w:hAnsi="Arial"/>
      <w:b/>
      <w:sz w:val="26"/>
    </w:rPr>
  </w:style>
  <w:style w:type="character" w:customStyle="1" w:styleId="Heading4Char1">
    <w:name w:val="Heading 4 Char1"/>
    <w:link w:val="Heading4"/>
    <w:uiPriority w:val="99"/>
    <w:locked/>
    <w:rsid w:val="000F2959"/>
    <w:rPr>
      <w:rFonts w:eastAsia="Arial Unicode MS"/>
      <w:b/>
      <w:sz w:val="28"/>
    </w:rPr>
  </w:style>
  <w:style w:type="paragraph" w:styleId="ListContinue2">
    <w:name w:val="List Continue 2"/>
    <w:basedOn w:val="Normal"/>
    <w:uiPriority w:val="99"/>
    <w:rsid w:val="000F2959"/>
    <w:pPr>
      <w:spacing w:after="120" w:line="480" w:lineRule="auto"/>
      <w:ind w:left="720"/>
    </w:pPr>
    <w:rPr>
      <w:rFonts w:eastAsia="Arial Unicode MS"/>
    </w:rPr>
  </w:style>
  <w:style w:type="paragraph" w:styleId="ListContinue">
    <w:name w:val="List Continue"/>
    <w:basedOn w:val="Normal"/>
    <w:uiPriority w:val="99"/>
    <w:rsid w:val="000F2959"/>
    <w:pPr>
      <w:spacing w:after="120" w:line="480" w:lineRule="auto"/>
      <w:ind w:left="360"/>
    </w:pPr>
    <w:rPr>
      <w:rFonts w:eastAsia="Arial Unicode MS"/>
    </w:rPr>
  </w:style>
  <w:style w:type="paragraph" w:styleId="ListBullet">
    <w:name w:val="List Bullet"/>
    <w:basedOn w:val="Normal"/>
    <w:uiPriority w:val="99"/>
    <w:rsid w:val="000F2959"/>
    <w:pPr>
      <w:numPr>
        <w:numId w:val="1"/>
      </w:numPr>
      <w:spacing w:line="480" w:lineRule="auto"/>
    </w:pPr>
    <w:rPr>
      <w:rFonts w:eastAsia="Arial Unicode MS"/>
    </w:rPr>
  </w:style>
  <w:style w:type="paragraph" w:customStyle="1" w:styleId="ListContinue03">
    <w:name w:val="List Continue03"/>
    <w:basedOn w:val="ListContinue2"/>
    <w:uiPriority w:val="99"/>
    <w:rsid w:val="000F2959"/>
    <w:pPr>
      <w:ind w:left="1980" w:hanging="540"/>
    </w:pPr>
  </w:style>
  <w:style w:type="paragraph" w:customStyle="1" w:styleId="ANS">
    <w:name w:val="ANS:"/>
    <w:basedOn w:val="Heading3"/>
    <w:uiPriority w:val="99"/>
    <w:rsid w:val="000F2959"/>
    <w:rPr>
      <w:rFonts w:ascii="Times New Roman" w:hAnsi="Times New Roman"/>
      <w:sz w:val="24"/>
    </w:rPr>
  </w:style>
  <w:style w:type="paragraph" w:customStyle="1" w:styleId="ShowTransparency">
    <w:name w:val="ShowTransparency"/>
    <w:basedOn w:val="Normal"/>
    <w:uiPriority w:val="99"/>
    <w:rsid w:val="000F2959"/>
    <w:pPr>
      <w:spacing w:line="480" w:lineRule="auto"/>
    </w:pPr>
    <w:rPr>
      <w:b/>
    </w:rPr>
  </w:style>
  <w:style w:type="paragraph" w:styleId="BalloonText">
    <w:name w:val="Balloon Text"/>
    <w:basedOn w:val="Normal"/>
    <w:link w:val="BalloonTextChar1"/>
    <w:uiPriority w:val="99"/>
    <w:rsid w:val="000F2959"/>
    <w:rPr>
      <w:rFonts w:ascii="Lucida Grande" w:hAnsi="Lucida Grande"/>
      <w:sz w:val="1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54C4"/>
    <w:rPr>
      <w:rFonts w:cs="Times New Roman"/>
      <w:sz w:val="2"/>
    </w:rPr>
  </w:style>
  <w:style w:type="character" w:customStyle="1" w:styleId="BalloonTextChar1">
    <w:name w:val="Balloon Text Char1"/>
    <w:link w:val="BalloonText"/>
    <w:uiPriority w:val="99"/>
    <w:locked/>
    <w:rsid w:val="000F2959"/>
    <w:rPr>
      <w:rFonts w:ascii="Lucida Grande" w:hAnsi="Lucida Grande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OC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OCR.dotx</Template>
  <TotalTime>0</TotalTime>
  <Pages>5</Pages>
  <Words>1896</Words>
  <Characters>10808</Characters>
  <Application>Microsoft Office Outlook</Application>
  <DocSecurity>0</DocSecurity>
  <Lines>0</Lines>
  <Paragraphs>0</Paragraphs>
  <ScaleCrop>false</ScaleCrop>
  <Company>OffCenter Concept House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III</dc:title>
  <dc:subject/>
  <dc:creator>Compositor</dc:creator>
  <cp:keywords/>
  <dc:description/>
  <cp:lastModifiedBy>Editor</cp:lastModifiedBy>
  <cp:revision>4</cp:revision>
  <dcterms:created xsi:type="dcterms:W3CDTF">2014-09-03T03:35:00Z</dcterms:created>
  <dcterms:modified xsi:type="dcterms:W3CDTF">2014-09-03T13:22:00Z</dcterms:modified>
</cp:coreProperties>
</file>