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4A5C" w:rsidRPr="00B51250" w:rsidRDefault="002D4A5C" w:rsidP="00B51250">
      <w:pPr>
        <w:rPr>
          <w:b/>
          <w:sz w:val="32"/>
          <w:szCs w:val="32"/>
        </w:rPr>
      </w:pPr>
      <w:r w:rsidRPr="00B51250">
        <w:rPr>
          <w:b/>
          <w:sz w:val="32"/>
          <w:szCs w:val="32"/>
        </w:rPr>
        <w:t xml:space="preserve">CHAPTER 6 </w:t>
      </w:r>
    </w:p>
    <w:p w:rsidR="002D4A5C" w:rsidRPr="00B51250" w:rsidRDefault="002D4A5C" w:rsidP="00B51250">
      <w:pPr>
        <w:rPr>
          <w:b/>
          <w:sz w:val="32"/>
          <w:szCs w:val="32"/>
        </w:rPr>
      </w:pPr>
      <w:r w:rsidRPr="00B51250">
        <w:rPr>
          <w:b/>
          <w:sz w:val="32"/>
          <w:szCs w:val="32"/>
        </w:rPr>
        <w:t>THE REVOLUTIONARY REPUBLIC,</w:t>
      </w:r>
      <w:r>
        <w:rPr>
          <w:b/>
          <w:sz w:val="32"/>
          <w:szCs w:val="32"/>
        </w:rPr>
        <w:t xml:space="preserve"> </w:t>
      </w:r>
      <w:r w:rsidRPr="00B51250">
        <w:rPr>
          <w:b/>
          <w:sz w:val="32"/>
          <w:szCs w:val="32"/>
        </w:rPr>
        <w:t>1776</w:t>
      </w:r>
      <w:r>
        <w:rPr>
          <w:b/>
          <w:sz w:val="32"/>
          <w:szCs w:val="32"/>
        </w:rPr>
        <w:t>–</w:t>
      </w:r>
      <w:r w:rsidRPr="00B51250">
        <w:rPr>
          <w:b/>
          <w:sz w:val="32"/>
          <w:szCs w:val="32"/>
        </w:rPr>
        <w:t>1789</w:t>
      </w:r>
    </w:p>
    <w:p w:rsidR="002D4A5C" w:rsidRDefault="002D4A5C" w:rsidP="00B51250"/>
    <w:p w:rsidR="002D4A5C" w:rsidRPr="008A08FE" w:rsidRDefault="002D4A5C" w:rsidP="006B05B7">
      <w:pPr>
        <w:rPr>
          <w:i/>
        </w:rPr>
      </w:pPr>
      <w:r w:rsidRPr="00B51250">
        <w:rPr>
          <w:i/>
        </w:rPr>
        <w:t>Chapter Outline</w:t>
      </w:r>
    </w:p>
    <w:p w:rsidR="002D4A5C" w:rsidRPr="00645C59" w:rsidRDefault="002D4A5C" w:rsidP="006B05B7">
      <w:r w:rsidRPr="00645C59">
        <w:t>I.</w:t>
      </w:r>
      <w:r w:rsidRPr="00645C59">
        <w:tab/>
        <w:t>Hearts and Minds: The Northern War, 1776</w:t>
      </w:r>
      <w:r>
        <w:t>–</w:t>
      </w:r>
      <w:r w:rsidRPr="00645C59">
        <w:t>1777</w:t>
      </w:r>
    </w:p>
    <w:p w:rsidR="002D4A5C" w:rsidRPr="00645C59" w:rsidRDefault="002D4A5C" w:rsidP="006B05B7">
      <w:r w:rsidRPr="00645C59">
        <w:tab/>
        <w:t>A.</w:t>
      </w:r>
      <w:r w:rsidRPr="00645C59">
        <w:tab/>
        <w:t>The British Offensive</w:t>
      </w:r>
    </w:p>
    <w:p w:rsidR="002D4A5C" w:rsidRPr="00645C59" w:rsidRDefault="002D4A5C" w:rsidP="006B05B7">
      <w:r w:rsidRPr="00645C59">
        <w:tab/>
        <w:t>B.</w:t>
      </w:r>
      <w:r w:rsidRPr="00645C59">
        <w:tab/>
        <w:t>The Trenton-Princeton Campaign</w:t>
      </w:r>
    </w:p>
    <w:p w:rsidR="002D4A5C" w:rsidRPr="00645C59" w:rsidRDefault="002D4A5C" w:rsidP="006B05B7">
      <w:r w:rsidRPr="00645C59">
        <w:t>II.</w:t>
      </w:r>
      <w:r w:rsidRPr="00645C59">
        <w:tab/>
        <w:t>The Campaigns of 1777 and Foreign Intervention</w:t>
      </w:r>
    </w:p>
    <w:p w:rsidR="002D4A5C" w:rsidRPr="00645C59" w:rsidRDefault="002D4A5C" w:rsidP="006B05B7">
      <w:r w:rsidRPr="00645C59">
        <w:tab/>
        <w:t>A.</w:t>
      </w:r>
      <w:r w:rsidRPr="00645C59">
        <w:tab/>
        <w:t>The Loss of Philadelphia</w:t>
      </w:r>
    </w:p>
    <w:p w:rsidR="002D4A5C" w:rsidRPr="00645C59" w:rsidRDefault="002D4A5C" w:rsidP="006B05B7">
      <w:r w:rsidRPr="00645C59">
        <w:tab/>
        <w:t>B.</w:t>
      </w:r>
      <w:r w:rsidRPr="00645C59">
        <w:tab/>
        <w:t>Saratoga</w:t>
      </w:r>
    </w:p>
    <w:p w:rsidR="002D4A5C" w:rsidRPr="00645C59" w:rsidRDefault="002D4A5C" w:rsidP="006B05B7">
      <w:r w:rsidRPr="00645C59">
        <w:tab/>
        <w:t>C.</w:t>
      </w:r>
      <w:r w:rsidRPr="00645C59">
        <w:tab/>
        <w:t>French Intervention</w:t>
      </w:r>
    </w:p>
    <w:p w:rsidR="002D4A5C" w:rsidRPr="00645C59" w:rsidRDefault="002D4A5C" w:rsidP="006B05B7">
      <w:r w:rsidRPr="00645C59">
        <w:tab/>
        <w:t>D.</w:t>
      </w:r>
      <w:r w:rsidRPr="00645C59">
        <w:tab/>
        <w:t>Spanish Expansion and Intervention</w:t>
      </w:r>
    </w:p>
    <w:p w:rsidR="002D4A5C" w:rsidRPr="00645C59" w:rsidRDefault="002D4A5C" w:rsidP="006B05B7">
      <w:r w:rsidRPr="00645C59">
        <w:t>I</w:t>
      </w:r>
      <w:r>
        <w:t>II</w:t>
      </w:r>
      <w:r w:rsidRPr="00645C59">
        <w:t>.</w:t>
      </w:r>
      <w:r w:rsidRPr="00645C59">
        <w:tab/>
        <w:t>The Crisis of Revolution, 177</w:t>
      </w:r>
      <w:r>
        <w:t>8–</w:t>
      </w:r>
      <w:r w:rsidRPr="00645C59">
        <w:t>1783</w:t>
      </w:r>
    </w:p>
    <w:p w:rsidR="002D4A5C" w:rsidRPr="00645C59" w:rsidRDefault="002D4A5C" w:rsidP="006B05B7">
      <w:r w:rsidRPr="00645C59">
        <w:tab/>
        <w:t>A.</w:t>
      </w:r>
      <w:r w:rsidRPr="00645C59">
        <w:tab/>
      </w:r>
      <w:r>
        <w:t>Loyalists, Black and White</w:t>
      </w:r>
    </w:p>
    <w:p w:rsidR="002D4A5C" w:rsidRPr="00645C59" w:rsidRDefault="002D4A5C" w:rsidP="006B05B7">
      <w:r w:rsidRPr="00645C59">
        <w:tab/>
        <w:t>B.</w:t>
      </w:r>
      <w:r w:rsidRPr="00645C59">
        <w:tab/>
      </w:r>
      <w:r>
        <w:t>The Indian Struggle for Unity and Survival</w:t>
      </w:r>
    </w:p>
    <w:p w:rsidR="002D4A5C" w:rsidRPr="00645C59" w:rsidRDefault="002D4A5C" w:rsidP="006B05B7">
      <w:r w:rsidRPr="00645C59">
        <w:tab/>
        <w:t>C.</w:t>
      </w:r>
      <w:r w:rsidRPr="00645C59">
        <w:tab/>
      </w:r>
      <w:r>
        <w:t>Attrition</w:t>
      </w:r>
    </w:p>
    <w:p w:rsidR="002D4A5C" w:rsidRPr="00645C59" w:rsidRDefault="002D4A5C" w:rsidP="006B05B7">
      <w:r w:rsidRPr="00645C59">
        <w:tab/>
        <w:t>D.</w:t>
      </w:r>
      <w:r w:rsidRPr="00645C59">
        <w:tab/>
      </w:r>
      <w:r>
        <w:t>Mutiny and Reform</w:t>
      </w:r>
    </w:p>
    <w:p w:rsidR="002D4A5C" w:rsidRPr="00645C59" w:rsidRDefault="002D4A5C" w:rsidP="006B05B7">
      <w:r>
        <w:t>IV.</w:t>
      </w:r>
      <w:r w:rsidRPr="00645C59">
        <w:tab/>
        <w:t>The British Offensive in the South</w:t>
      </w:r>
    </w:p>
    <w:p w:rsidR="002D4A5C" w:rsidRPr="00645C59" w:rsidRDefault="002D4A5C" w:rsidP="006B05B7">
      <w:r w:rsidRPr="00645C59">
        <w:tab/>
        <w:t>A.</w:t>
      </w:r>
      <w:r w:rsidRPr="00645C59">
        <w:tab/>
      </w:r>
      <w:r>
        <w:t>Britain’s Southern Strategy</w:t>
      </w:r>
    </w:p>
    <w:p w:rsidR="002D4A5C" w:rsidRPr="00645C59" w:rsidRDefault="002D4A5C" w:rsidP="006B05B7">
      <w:r w:rsidRPr="00645C59">
        <w:tab/>
        <w:t>B.</w:t>
      </w:r>
      <w:r w:rsidRPr="00645C59">
        <w:tab/>
      </w:r>
      <w:r>
        <w:t>The Partisan War</w:t>
      </w:r>
    </w:p>
    <w:p w:rsidR="002D4A5C" w:rsidRPr="00645C59" w:rsidRDefault="002D4A5C" w:rsidP="006B05B7">
      <w:r w:rsidRPr="00645C59">
        <w:tab/>
        <w:t>C.</w:t>
      </w:r>
      <w:r w:rsidRPr="00645C59">
        <w:tab/>
        <w:t>From the Ravaging of Virginia to Yorktown and Peace</w:t>
      </w:r>
    </w:p>
    <w:p w:rsidR="002D4A5C" w:rsidRPr="00645C59" w:rsidRDefault="002D4A5C" w:rsidP="006B05B7">
      <w:r w:rsidRPr="00645C59">
        <w:t>V.</w:t>
      </w:r>
      <w:r w:rsidRPr="00645C59">
        <w:tab/>
        <w:t>A Revolutionary Society</w:t>
      </w:r>
    </w:p>
    <w:p w:rsidR="002D4A5C" w:rsidRPr="00645C59" w:rsidRDefault="002D4A5C" w:rsidP="006B05B7">
      <w:r w:rsidRPr="00645C59">
        <w:tab/>
        <w:t>A.</w:t>
      </w:r>
      <w:r w:rsidRPr="00645C59">
        <w:tab/>
        <w:t>Religious Transformations</w:t>
      </w:r>
    </w:p>
    <w:p w:rsidR="002D4A5C" w:rsidRPr="00645C59" w:rsidRDefault="002D4A5C" w:rsidP="006B05B7">
      <w:r w:rsidRPr="00645C59">
        <w:tab/>
        <w:t>B.</w:t>
      </w:r>
      <w:r w:rsidRPr="00645C59">
        <w:tab/>
        <w:t>The First Emancipation</w:t>
      </w:r>
    </w:p>
    <w:p w:rsidR="002D4A5C" w:rsidRPr="00645C59" w:rsidRDefault="002D4A5C" w:rsidP="006B05B7">
      <w:r w:rsidRPr="00645C59">
        <w:tab/>
        <w:t>C.</w:t>
      </w:r>
      <w:r w:rsidRPr="00645C59">
        <w:tab/>
        <w:t>The Challenge to Patriarchy</w:t>
      </w:r>
    </w:p>
    <w:p w:rsidR="002D4A5C" w:rsidRPr="00645C59" w:rsidRDefault="002D4A5C" w:rsidP="006B05B7">
      <w:r w:rsidRPr="00645C59">
        <w:tab/>
        <w:t>D.</w:t>
      </w:r>
      <w:r w:rsidRPr="00645C59">
        <w:tab/>
        <w:t>Western Expansion, Discontent, and Conflict with Indians</w:t>
      </w:r>
    </w:p>
    <w:p w:rsidR="002D4A5C" w:rsidRPr="00645C59" w:rsidRDefault="002D4A5C" w:rsidP="006B05B7">
      <w:r w:rsidRPr="00645C59">
        <w:tab/>
        <w:t>E.</w:t>
      </w:r>
      <w:r w:rsidRPr="00645C59">
        <w:tab/>
        <w:t>The Northwest Ordinance</w:t>
      </w:r>
    </w:p>
    <w:p w:rsidR="002D4A5C" w:rsidRDefault="002D4A5C" w:rsidP="006B05B7">
      <w:r>
        <w:t>VI.</w:t>
      </w:r>
      <w:r>
        <w:tab/>
        <w:t xml:space="preserve">American Constitutionalism </w:t>
      </w:r>
    </w:p>
    <w:p w:rsidR="002D4A5C" w:rsidRPr="008A08FE" w:rsidRDefault="002D4A5C" w:rsidP="008A08FE">
      <w:r>
        <w:tab/>
        <w:t>A.</w:t>
      </w:r>
      <w:r w:rsidRPr="008A08FE">
        <w:tab/>
        <w:t>John Adams and the Separation of Powers</w:t>
      </w:r>
    </w:p>
    <w:p w:rsidR="002D4A5C" w:rsidRDefault="002D4A5C" w:rsidP="00CD10D1">
      <w:r>
        <w:tab/>
        <w:t>B.</w:t>
      </w:r>
      <w:r>
        <w:tab/>
        <w:t>Early State Constitutions</w:t>
      </w:r>
    </w:p>
    <w:p w:rsidR="002D4A5C" w:rsidRDefault="002D4A5C" w:rsidP="00CD10D1">
      <w:r>
        <w:tab/>
        <w:t>C.</w:t>
      </w:r>
      <w:r>
        <w:tab/>
        <w:t xml:space="preserve">Massachusetts Redefines Constitutionalism </w:t>
      </w:r>
    </w:p>
    <w:p w:rsidR="002D4A5C" w:rsidRPr="00645C59" w:rsidRDefault="002D4A5C" w:rsidP="00CD10D1">
      <w:r>
        <w:tab/>
        <w:t xml:space="preserve">D. </w:t>
      </w:r>
      <w:r>
        <w:tab/>
        <w:t xml:space="preserve">Articles of Confederation </w:t>
      </w:r>
    </w:p>
    <w:p w:rsidR="002D4A5C" w:rsidRPr="00645C59" w:rsidRDefault="002D4A5C" w:rsidP="006B05B7">
      <w:r w:rsidRPr="00645C59">
        <w:t>VII.</w:t>
      </w:r>
      <w:r w:rsidRPr="00645C59">
        <w:tab/>
      </w:r>
      <w:r>
        <w:t xml:space="preserve">The Constitution: A More Perfect Union </w:t>
      </w:r>
    </w:p>
    <w:p w:rsidR="002D4A5C" w:rsidRPr="00645C59" w:rsidRDefault="002D4A5C" w:rsidP="006B05B7">
      <w:r w:rsidRPr="00645C59">
        <w:tab/>
        <w:t>A.</w:t>
      </w:r>
      <w:r w:rsidRPr="00645C59">
        <w:tab/>
        <w:t>Commerce, Debt, and Shays</w:t>
      </w:r>
      <w:r>
        <w:t>’</w:t>
      </w:r>
      <w:r w:rsidRPr="00645C59">
        <w:t>s Rebellion</w:t>
      </w:r>
    </w:p>
    <w:p w:rsidR="002D4A5C" w:rsidRPr="00645C59" w:rsidRDefault="002D4A5C" w:rsidP="006B05B7">
      <w:r w:rsidRPr="00645C59">
        <w:tab/>
        <w:t>B.</w:t>
      </w:r>
      <w:r w:rsidRPr="00645C59">
        <w:tab/>
        <w:t>Cosmopolitans versus Localists</w:t>
      </w:r>
    </w:p>
    <w:p w:rsidR="002D4A5C" w:rsidRPr="00645C59" w:rsidRDefault="002D4A5C" w:rsidP="006B05B7">
      <w:r w:rsidRPr="00645C59">
        <w:tab/>
        <w:t>C.</w:t>
      </w:r>
      <w:r w:rsidRPr="00645C59">
        <w:tab/>
        <w:t>The Philadelphia Convention</w:t>
      </w:r>
    </w:p>
    <w:p w:rsidR="002D4A5C" w:rsidRPr="00645C59" w:rsidRDefault="002D4A5C" w:rsidP="006B05B7">
      <w:r w:rsidRPr="00645C59">
        <w:tab/>
        <w:t>D.</w:t>
      </w:r>
      <w:r w:rsidRPr="00645C59">
        <w:tab/>
        <w:t>Ratification</w:t>
      </w:r>
    </w:p>
    <w:p w:rsidR="002D4A5C" w:rsidRDefault="002D4A5C" w:rsidP="008A08FE"/>
    <w:p w:rsidR="002D4A5C" w:rsidRPr="008A08FE" w:rsidRDefault="002D4A5C" w:rsidP="008A08FE">
      <w:pPr>
        <w:rPr>
          <w:i/>
        </w:rPr>
      </w:pPr>
      <w:r w:rsidRPr="008A08FE">
        <w:rPr>
          <w:i/>
        </w:rPr>
        <w:t>Chronology</w:t>
      </w:r>
    </w:p>
    <w:p w:rsidR="002D4A5C" w:rsidRPr="008A08FE" w:rsidRDefault="002D4A5C" w:rsidP="008A08FE">
      <w:pPr>
        <w:tabs>
          <w:tab w:val="left" w:pos="1440"/>
        </w:tabs>
        <w:ind w:left="1440" w:hanging="1440"/>
      </w:pPr>
      <w:r w:rsidRPr="008A08FE">
        <w:t>1769</w:t>
      </w:r>
      <w:r w:rsidRPr="008A08FE">
        <w:tab/>
        <w:t>Spanish found San Diego</w:t>
      </w:r>
    </w:p>
    <w:p w:rsidR="002D4A5C" w:rsidRPr="008A08FE" w:rsidRDefault="002D4A5C" w:rsidP="008A08FE">
      <w:pPr>
        <w:tabs>
          <w:tab w:val="left" w:pos="1440"/>
        </w:tabs>
        <w:ind w:left="1440" w:hanging="1440"/>
      </w:pPr>
      <w:r w:rsidRPr="008A08FE">
        <w:t>1775</w:t>
      </w:r>
      <w:r w:rsidRPr="008A08FE">
        <w:tab/>
        <w:t>Settlement of Kentucky begins</w:t>
      </w:r>
    </w:p>
    <w:p w:rsidR="002D4A5C" w:rsidRPr="008A08FE" w:rsidRDefault="002D4A5C" w:rsidP="008A08FE">
      <w:pPr>
        <w:tabs>
          <w:tab w:val="left" w:pos="1440"/>
        </w:tabs>
        <w:ind w:left="1440" w:hanging="1440"/>
      </w:pPr>
      <w:r w:rsidRPr="008A08FE">
        <w:t>1776</w:t>
      </w:r>
      <w:r w:rsidRPr="008A08FE">
        <w:tab/>
        <w:t>Virginia becomes first state to adopt a permanent constitution and bill of rights</w:t>
      </w:r>
      <w:r>
        <w:t>;</w:t>
      </w:r>
      <w:r w:rsidRPr="008A08FE">
        <w:t xml:space="preserve"> British forces land on Staten Island</w:t>
      </w:r>
      <w:r>
        <w:t>;</w:t>
      </w:r>
      <w:r w:rsidRPr="008A08FE">
        <w:t xml:space="preserve"> Declaration of Independence</w:t>
      </w:r>
      <w:r>
        <w:t>;</w:t>
      </w:r>
      <w:r w:rsidRPr="008A08FE">
        <w:t xml:space="preserve"> Pennsylvania constitution creates unicameral legislature</w:t>
      </w:r>
      <w:r>
        <w:t>;</w:t>
      </w:r>
      <w:r w:rsidRPr="008A08FE">
        <w:t xml:space="preserve"> British win battle of Long Island</w:t>
      </w:r>
      <w:r>
        <w:t>;</w:t>
      </w:r>
      <w:r w:rsidRPr="008A08FE">
        <w:t xml:space="preserve"> New York falls</w:t>
      </w:r>
      <w:r>
        <w:t>;</w:t>
      </w:r>
      <w:r w:rsidRPr="008A08FE">
        <w:t xml:space="preserve"> Washington wins at Trenton</w:t>
      </w:r>
    </w:p>
    <w:p w:rsidR="002D4A5C" w:rsidRPr="008A08FE" w:rsidRDefault="002D4A5C" w:rsidP="008A08FE">
      <w:pPr>
        <w:tabs>
          <w:tab w:val="left" w:pos="1440"/>
        </w:tabs>
        <w:ind w:left="1440" w:hanging="1440"/>
      </w:pPr>
      <w:r w:rsidRPr="008A08FE">
        <w:t>1777</w:t>
      </w:r>
      <w:r w:rsidRPr="008A08FE">
        <w:tab/>
        <w:t>Washington wins at Princeton</w:t>
      </w:r>
      <w:r>
        <w:t>;</w:t>
      </w:r>
      <w:r w:rsidRPr="008A08FE">
        <w:t xml:space="preserve"> Howe takes Philadelphia</w:t>
      </w:r>
      <w:r>
        <w:t>;</w:t>
      </w:r>
      <w:r w:rsidRPr="008A08FE">
        <w:t xml:space="preserve"> Burgoyne surrenders at Saratoga</w:t>
      </w:r>
      <w:r>
        <w:t>;</w:t>
      </w:r>
      <w:r w:rsidRPr="008A08FE">
        <w:t xml:space="preserve"> Congress completes Articles of Confederation</w:t>
      </w:r>
    </w:p>
    <w:p w:rsidR="002D4A5C" w:rsidRPr="008A08FE" w:rsidRDefault="002D4A5C" w:rsidP="008A08FE">
      <w:pPr>
        <w:tabs>
          <w:tab w:val="left" w:pos="1440"/>
        </w:tabs>
        <w:ind w:left="1440" w:hanging="1440"/>
      </w:pPr>
      <w:r w:rsidRPr="008A08FE">
        <w:t>1778</w:t>
      </w:r>
      <w:r w:rsidRPr="008A08FE">
        <w:tab/>
        <w:t>Franco-American alliance</w:t>
      </w:r>
    </w:p>
    <w:p w:rsidR="002D4A5C" w:rsidRPr="008A08FE" w:rsidRDefault="002D4A5C" w:rsidP="008A08FE">
      <w:pPr>
        <w:tabs>
          <w:tab w:val="left" w:pos="1440"/>
        </w:tabs>
        <w:ind w:left="1440" w:hanging="1440"/>
      </w:pPr>
      <w:r w:rsidRPr="008A08FE">
        <w:t>1779</w:t>
      </w:r>
      <w:r w:rsidRPr="008A08FE">
        <w:tab/>
        <w:t>Indians form alliance from the Gulf to the Great Lakes</w:t>
      </w:r>
      <w:r>
        <w:t>;</w:t>
      </w:r>
      <w:r w:rsidRPr="008A08FE">
        <w:t xml:space="preserve"> Spain declares war on Britain</w:t>
      </w:r>
      <w:r>
        <w:t>;</w:t>
      </w:r>
      <w:r w:rsidRPr="008A08FE">
        <w:t xml:space="preserve"> Continental dollar collapses </w:t>
      </w:r>
    </w:p>
    <w:p w:rsidR="002D4A5C" w:rsidRPr="008A08FE" w:rsidRDefault="002D4A5C" w:rsidP="008A08FE">
      <w:pPr>
        <w:tabs>
          <w:tab w:val="left" w:pos="1440"/>
        </w:tabs>
        <w:ind w:left="1440" w:hanging="1440"/>
      </w:pPr>
      <w:r w:rsidRPr="008A08FE">
        <w:t>1780</w:t>
      </w:r>
      <w:r w:rsidRPr="008A08FE">
        <w:tab/>
        <w:t>Massachusetts constitution approved</w:t>
      </w:r>
      <w:r>
        <w:t>;</w:t>
      </w:r>
      <w:r w:rsidRPr="008A08FE">
        <w:t xml:space="preserve"> Pennsylvania adopts gradual emancipation</w:t>
      </w:r>
      <w:r>
        <w:t>; British take Charleston,</w:t>
      </w:r>
      <w:r w:rsidRPr="008A08FE">
        <w:t xml:space="preserve"> overrun South Carolina</w:t>
      </w:r>
      <w:r>
        <w:t>;</w:t>
      </w:r>
      <w:r w:rsidRPr="008A08FE">
        <w:t xml:space="preserve"> Gordon riots in London</w:t>
      </w:r>
      <w:r>
        <w:t>;</w:t>
      </w:r>
      <w:r w:rsidRPr="008A08FE">
        <w:t xml:space="preserve"> Arnold</w:t>
      </w:r>
      <w:r>
        <w:t>’</w:t>
      </w:r>
      <w:r w:rsidRPr="008A08FE">
        <w:t>s treason exposed</w:t>
      </w:r>
      <w:r>
        <w:t>;</w:t>
      </w:r>
      <w:r w:rsidRPr="008A08FE">
        <w:t xml:space="preserve"> Americans win at King</w:t>
      </w:r>
      <w:r>
        <w:t>’</w:t>
      </w:r>
      <w:r w:rsidRPr="008A08FE">
        <w:t>s Mountain</w:t>
      </w:r>
    </w:p>
    <w:p w:rsidR="002D4A5C" w:rsidRPr="008A08FE" w:rsidRDefault="002D4A5C" w:rsidP="008A08FE">
      <w:pPr>
        <w:tabs>
          <w:tab w:val="left" w:pos="1440"/>
        </w:tabs>
        <w:ind w:left="1440" w:hanging="1440"/>
      </w:pPr>
      <w:r w:rsidRPr="008A08FE">
        <w:t>1781</w:t>
      </w:r>
      <w:r w:rsidRPr="008A08FE">
        <w:tab/>
        <w:t xml:space="preserve">Continental </w:t>
      </w:r>
      <w:r>
        <w:t>a</w:t>
      </w:r>
      <w:r w:rsidRPr="008A08FE">
        <w:t>rmy mutinies</w:t>
      </w:r>
      <w:r>
        <w:t>;</w:t>
      </w:r>
      <w:r w:rsidRPr="008A08FE">
        <w:t xml:space="preserve"> Americans win at Cowpens</w:t>
      </w:r>
      <w:r>
        <w:t>;</w:t>
      </w:r>
      <w:r w:rsidRPr="008A08FE">
        <w:t xml:space="preserve"> Congress creates executive departments</w:t>
      </w:r>
      <w:r>
        <w:t>;</w:t>
      </w:r>
      <w:r w:rsidRPr="008A08FE">
        <w:t xml:space="preserve"> Articles of Confederation ratified</w:t>
      </w:r>
      <w:r>
        <w:t>;</w:t>
      </w:r>
      <w:r w:rsidRPr="008A08FE">
        <w:t xml:space="preserve"> Cornwallis surrenders at Yorktown</w:t>
      </w:r>
    </w:p>
    <w:p w:rsidR="002D4A5C" w:rsidRPr="008A08FE" w:rsidRDefault="002D4A5C" w:rsidP="008A08FE">
      <w:pPr>
        <w:tabs>
          <w:tab w:val="left" w:pos="1440"/>
        </w:tabs>
        <w:ind w:left="1440" w:hanging="1440"/>
      </w:pPr>
      <w:r w:rsidRPr="008A08FE">
        <w:t>1782</w:t>
      </w:r>
      <w:r w:rsidRPr="008A08FE">
        <w:tab/>
        <w:t>Americans massacre 100 unarmed Indians at Gnadenhutten</w:t>
      </w:r>
    </w:p>
    <w:p w:rsidR="002D4A5C" w:rsidRPr="008A08FE" w:rsidRDefault="002D4A5C" w:rsidP="008A08FE">
      <w:pPr>
        <w:tabs>
          <w:tab w:val="left" w:pos="1440"/>
        </w:tabs>
        <w:ind w:left="1440" w:hanging="1440"/>
      </w:pPr>
      <w:r w:rsidRPr="008A08FE">
        <w:t>1783</w:t>
      </w:r>
      <w:r w:rsidRPr="008A08FE">
        <w:tab/>
        <w:t>Peace of Paris recognizes American independence</w:t>
      </w:r>
    </w:p>
    <w:p w:rsidR="002D4A5C" w:rsidRPr="008A08FE" w:rsidRDefault="002D4A5C" w:rsidP="008A08FE">
      <w:pPr>
        <w:tabs>
          <w:tab w:val="left" w:pos="1440"/>
        </w:tabs>
        <w:ind w:left="1440" w:hanging="1440"/>
      </w:pPr>
      <w:r w:rsidRPr="008A08FE">
        <w:t>1785</w:t>
      </w:r>
      <w:r w:rsidRPr="008A08FE">
        <w:tab/>
        <w:t>Congress passes Land Ordinance</w:t>
      </w:r>
    </w:p>
    <w:p w:rsidR="002D4A5C" w:rsidRPr="008A08FE" w:rsidRDefault="002D4A5C" w:rsidP="008A08FE">
      <w:pPr>
        <w:tabs>
          <w:tab w:val="left" w:pos="1440"/>
        </w:tabs>
        <w:ind w:left="1440" w:hanging="1440"/>
      </w:pPr>
      <w:r w:rsidRPr="008A08FE">
        <w:t>1786</w:t>
      </w:r>
      <w:r w:rsidRPr="008A08FE">
        <w:tab/>
        <w:t>Virginia passes Statute for Religious Freedom</w:t>
      </w:r>
      <w:r>
        <w:t>;</w:t>
      </w:r>
      <w:r w:rsidRPr="008A08FE">
        <w:t xml:space="preserve"> Annapolis convention</w:t>
      </w:r>
    </w:p>
    <w:p w:rsidR="002D4A5C" w:rsidRPr="008A08FE" w:rsidRDefault="002D4A5C" w:rsidP="008A08FE">
      <w:pPr>
        <w:tabs>
          <w:tab w:val="left" w:pos="1440"/>
        </w:tabs>
        <w:ind w:left="1440" w:hanging="1440"/>
      </w:pPr>
      <w:r w:rsidRPr="008A08FE">
        <w:t>1786</w:t>
      </w:r>
      <w:r>
        <w:t>–</w:t>
      </w:r>
      <w:r w:rsidRPr="008A08FE">
        <w:t>1787</w:t>
      </w:r>
      <w:r w:rsidRPr="008A08FE">
        <w:tab/>
        <w:t>Shays</w:t>
      </w:r>
      <w:r>
        <w:t>’</w:t>
      </w:r>
      <w:r w:rsidRPr="008A08FE">
        <w:t>s Rebellion in western Massachusetts</w:t>
      </w:r>
    </w:p>
    <w:p w:rsidR="002D4A5C" w:rsidRPr="008A08FE" w:rsidRDefault="002D4A5C" w:rsidP="008A08FE">
      <w:pPr>
        <w:tabs>
          <w:tab w:val="left" w:pos="1440"/>
        </w:tabs>
        <w:ind w:left="1440" w:hanging="1440"/>
      </w:pPr>
      <w:r w:rsidRPr="008A08FE">
        <w:t>1787</w:t>
      </w:r>
      <w:r w:rsidRPr="008A08FE">
        <w:tab/>
        <w:t>Northwest Ordinance</w:t>
      </w:r>
      <w:r>
        <w:t>;</w:t>
      </w:r>
      <w:r w:rsidRPr="008A08FE">
        <w:t xml:space="preserve"> Philadelphia Convention drafts federal Constitution</w:t>
      </w:r>
    </w:p>
    <w:p w:rsidR="002D4A5C" w:rsidRPr="008A08FE" w:rsidRDefault="002D4A5C" w:rsidP="008A08FE">
      <w:pPr>
        <w:tabs>
          <w:tab w:val="left" w:pos="1440"/>
        </w:tabs>
        <w:ind w:left="1440" w:hanging="1440"/>
      </w:pPr>
      <w:r w:rsidRPr="008A08FE">
        <w:t>1787</w:t>
      </w:r>
      <w:r>
        <w:t>–</w:t>
      </w:r>
      <w:r w:rsidRPr="008A08FE">
        <w:t>1788</w:t>
      </w:r>
      <w:r w:rsidRPr="008A08FE">
        <w:rPr>
          <w:i/>
        </w:rPr>
        <w:tab/>
      </w:r>
      <w:r w:rsidRPr="008A08FE">
        <w:t>Eleven states ratify the Constitution</w:t>
      </w:r>
    </w:p>
    <w:p w:rsidR="002D4A5C" w:rsidRPr="008A08FE" w:rsidRDefault="002D4A5C" w:rsidP="008A08FE">
      <w:pPr>
        <w:tabs>
          <w:tab w:val="left" w:pos="1440"/>
        </w:tabs>
        <w:ind w:left="1440" w:hanging="1440"/>
      </w:pPr>
      <w:r w:rsidRPr="008A08FE">
        <w:t>1789</w:t>
      </w:r>
      <w:r w:rsidRPr="008A08FE">
        <w:tab/>
        <w:t>First federal Congress sends Bill of Rights to the states for ratification</w:t>
      </w:r>
    </w:p>
    <w:p w:rsidR="002D4A5C" w:rsidRPr="008A08FE" w:rsidRDefault="002D4A5C" w:rsidP="008A08FE">
      <w:pPr>
        <w:tabs>
          <w:tab w:val="left" w:pos="1440"/>
        </w:tabs>
        <w:ind w:left="1440" w:hanging="1440"/>
      </w:pPr>
      <w:r w:rsidRPr="008A08FE">
        <w:t>1799</w:t>
      </w:r>
      <w:r w:rsidRPr="008A08FE">
        <w:tab/>
        <w:t>New York adopts gradual emancipation</w:t>
      </w:r>
    </w:p>
    <w:p w:rsidR="002D4A5C" w:rsidRPr="008A08FE" w:rsidRDefault="002D4A5C" w:rsidP="008A08FE">
      <w:pPr>
        <w:tabs>
          <w:tab w:val="left" w:pos="1440"/>
        </w:tabs>
        <w:ind w:left="1440" w:hanging="1440"/>
      </w:pPr>
      <w:r w:rsidRPr="008A08FE">
        <w:t>1804</w:t>
      </w:r>
      <w:r w:rsidRPr="008A08FE">
        <w:tab/>
        <w:t>New Jersey adopts gradual emancipation</w:t>
      </w:r>
    </w:p>
    <w:p w:rsidR="002D4A5C" w:rsidRPr="00645C59" w:rsidRDefault="002D4A5C" w:rsidP="008A08FE"/>
    <w:p w:rsidR="002D4A5C" w:rsidRPr="008A08FE" w:rsidRDefault="002D4A5C" w:rsidP="008A08FE">
      <w:pPr>
        <w:rPr>
          <w:i/>
        </w:rPr>
      </w:pPr>
      <w:r w:rsidRPr="008A08FE">
        <w:rPr>
          <w:i/>
        </w:rPr>
        <w:t xml:space="preserve">Thematic Topics </w:t>
      </w:r>
      <w:r>
        <w:rPr>
          <w:i/>
        </w:rPr>
        <w:t>f</w:t>
      </w:r>
      <w:r w:rsidRPr="008A08FE">
        <w:rPr>
          <w:i/>
        </w:rPr>
        <w:t>or Enrichment</w:t>
      </w:r>
    </w:p>
    <w:p w:rsidR="002D4A5C" w:rsidRPr="00645C59" w:rsidRDefault="002D4A5C" w:rsidP="008A08FE">
      <w:r w:rsidRPr="00645C59">
        <w:t>1.</w:t>
      </w:r>
      <w:r w:rsidRPr="00645C59">
        <w:rPr>
          <w:b/>
        </w:rPr>
        <w:tab/>
      </w:r>
      <w:r w:rsidRPr="00645C59">
        <w:t>Assess the authors</w:t>
      </w:r>
      <w:r>
        <w:t xml:space="preserve">’ </w:t>
      </w:r>
      <w:r w:rsidRPr="00645C59">
        <w:t xml:space="preserve">statement that the Revolution </w:t>
      </w:r>
      <w:r>
        <w:t>“</w:t>
      </w:r>
      <w:r w:rsidRPr="00645C59">
        <w:t>was a civil war in its own right.</w:t>
      </w:r>
      <w:r>
        <w:t>”</w:t>
      </w:r>
    </w:p>
    <w:p w:rsidR="002D4A5C" w:rsidRPr="00645C59" w:rsidRDefault="002D4A5C" w:rsidP="008A08FE">
      <w:r w:rsidRPr="00645C59">
        <w:t>2.</w:t>
      </w:r>
      <w:r w:rsidRPr="00645C59">
        <w:tab/>
        <w:t>Define the terms</w:t>
      </w:r>
      <w:r w:rsidRPr="00645C59">
        <w:rPr>
          <w:i/>
        </w:rPr>
        <w:t xml:space="preserve"> republicanism</w:t>
      </w:r>
      <w:r w:rsidRPr="00645C59">
        <w:t xml:space="preserve"> and</w:t>
      </w:r>
      <w:r w:rsidRPr="00645C59">
        <w:rPr>
          <w:i/>
        </w:rPr>
        <w:t xml:space="preserve"> popular sovereignty.</w:t>
      </w:r>
      <w:r w:rsidRPr="00645C59">
        <w:t xml:space="preserve"> How were they manifested in the years of the American Revolution?</w:t>
      </w:r>
    </w:p>
    <w:p w:rsidR="002D4A5C" w:rsidRPr="00645C59" w:rsidRDefault="002D4A5C" w:rsidP="008A08FE">
      <w:r w:rsidRPr="00645C59">
        <w:t>3.</w:t>
      </w:r>
      <w:r w:rsidRPr="00645C59">
        <w:tab/>
        <w:t xml:space="preserve">Why did Americans begin to think increasingly in terms of race in the era of the American Revolution? What was the </w:t>
      </w:r>
      <w:r>
        <w:t>“</w:t>
      </w:r>
      <w:r w:rsidRPr="00645C59">
        <w:t>first emancipation</w:t>
      </w:r>
      <w:r>
        <w:t>”</w:t>
      </w:r>
      <w:r w:rsidRPr="00645C59">
        <w:t>?</w:t>
      </w:r>
    </w:p>
    <w:p w:rsidR="002D4A5C" w:rsidRPr="00645C59" w:rsidRDefault="002D4A5C" w:rsidP="008A08FE">
      <w:r w:rsidRPr="00645C59">
        <w:t>4.</w:t>
      </w:r>
      <w:r w:rsidRPr="00645C59">
        <w:tab/>
        <w:t>Explain the weaknesses of the Articles of Confederation. Why did the Second Continental Congress create such a weak body?</w:t>
      </w:r>
    </w:p>
    <w:p w:rsidR="002D4A5C" w:rsidRPr="00645C59" w:rsidRDefault="002D4A5C" w:rsidP="008A08FE">
      <w:r w:rsidRPr="00645C59">
        <w:t>5.</w:t>
      </w:r>
      <w:r w:rsidRPr="00645C59">
        <w:tab/>
        <w:t>What mistakes did the British make in their attempt to win over the hearts and minds of the Americans during the early stages of the war?</w:t>
      </w:r>
    </w:p>
    <w:p w:rsidR="002D4A5C" w:rsidRPr="00645C59" w:rsidRDefault="002D4A5C" w:rsidP="008A08FE">
      <w:r w:rsidRPr="00645C59">
        <w:t>6.</w:t>
      </w:r>
      <w:r w:rsidRPr="00645C59">
        <w:tab/>
        <w:t>Discuss the similarities and differences among some of the state constitutions written during the Revolutionary War. In what ways did Massachusetts redefine constitutionalism?</w:t>
      </w:r>
    </w:p>
    <w:p w:rsidR="002D4A5C" w:rsidRPr="00645C59" w:rsidRDefault="002D4A5C" w:rsidP="008A08FE">
      <w:r w:rsidRPr="00645C59">
        <w:t>7.</w:t>
      </w:r>
      <w:r w:rsidRPr="00645C59">
        <w:tab/>
        <w:t>Who was a loyalist and who was a patriot in the American Revolution? Did many people change sides during the war?</w:t>
      </w:r>
    </w:p>
    <w:p w:rsidR="002D4A5C" w:rsidRPr="00645C59" w:rsidRDefault="002D4A5C" w:rsidP="008A08FE">
      <w:r w:rsidRPr="00645C59">
        <w:t>8.</w:t>
      </w:r>
      <w:r w:rsidRPr="00645C59">
        <w:tab/>
        <w:t>How did the Continental Congress finance the war?</w:t>
      </w:r>
    </w:p>
    <w:p w:rsidR="002D4A5C" w:rsidRPr="00645C59" w:rsidRDefault="002D4A5C" w:rsidP="008A08FE">
      <w:r w:rsidRPr="00645C59">
        <w:t>9.</w:t>
      </w:r>
      <w:r w:rsidRPr="00645C59">
        <w:tab/>
        <w:t xml:space="preserve">What were the main differences between a </w:t>
      </w:r>
      <w:r>
        <w:t>“</w:t>
      </w:r>
      <w:r w:rsidRPr="00645C59">
        <w:t>cosmopolitan</w:t>
      </w:r>
      <w:r>
        <w:t>”</w:t>
      </w:r>
      <w:r w:rsidRPr="00645C59">
        <w:t xml:space="preserve"> and a </w:t>
      </w:r>
      <w:r>
        <w:t>“</w:t>
      </w:r>
      <w:r w:rsidRPr="00645C59">
        <w:t>loyalist</w:t>
      </w:r>
      <w:r>
        <w:t>”</w:t>
      </w:r>
      <w:r w:rsidRPr="00645C59">
        <w:t>?</w:t>
      </w:r>
    </w:p>
    <w:p w:rsidR="002D4A5C" w:rsidRDefault="002D4A5C" w:rsidP="008A08FE"/>
    <w:p w:rsidR="002D4A5C" w:rsidRPr="008A08FE" w:rsidRDefault="002D4A5C" w:rsidP="008A08FE">
      <w:pPr>
        <w:rPr>
          <w:i/>
        </w:rPr>
      </w:pPr>
      <w:r w:rsidRPr="008A08FE">
        <w:rPr>
          <w:i/>
        </w:rPr>
        <w:t>Suggested Essay Topics</w:t>
      </w:r>
    </w:p>
    <w:p w:rsidR="002D4A5C" w:rsidRPr="00645C59" w:rsidRDefault="002D4A5C" w:rsidP="008A08FE">
      <w:r w:rsidRPr="00645C59">
        <w:t>1.</w:t>
      </w:r>
      <w:r w:rsidRPr="00645C59">
        <w:rPr>
          <w:b/>
        </w:rPr>
        <w:tab/>
      </w:r>
      <w:r w:rsidRPr="00645C59">
        <w:t>On what basis did Americans reconstruct authority during the American Revolution? What replaced the power and authority of the monarchy? What new institutions were devised to secure authority?</w:t>
      </w:r>
    </w:p>
    <w:p w:rsidR="002D4A5C" w:rsidRPr="00645C59" w:rsidRDefault="002D4A5C" w:rsidP="008A08FE">
      <w:r w:rsidRPr="00645C59">
        <w:t>2.</w:t>
      </w:r>
      <w:r w:rsidRPr="00645C59">
        <w:tab/>
        <w:t>Describe the structure of the central (federal) government under the Articles of Confederation. What revolutionary principles were enacted through this structure? Why did this structure fail to create an enduring government?</w:t>
      </w:r>
    </w:p>
    <w:p w:rsidR="002D4A5C" w:rsidRPr="00645C59" w:rsidRDefault="002D4A5C" w:rsidP="008A08FE">
      <w:r w:rsidRPr="00645C59">
        <w:t>3.</w:t>
      </w:r>
      <w:r w:rsidRPr="00645C59">
        <w:tab/>
        <w:t>Describe the structure of the Constitution in terms of liberty and power. Was the Constitution a fulfillment of the ideals of the Revolution? Why did a majority of states oppose ratification of the Constitution when it presented in 1787? Why was the Constitution ratified in 1789?</w:t>
      </w:r>
    </w:p>
    <w:p w:rsidR="002D4A5C" w:rsidRPr="00645C59" w:rsidRDefault="002D4A5C" w:rsidP="008A08FE">
      <w:r w:rsidRPr="00645C59">
        <w:t>4.</w:t>
      </w:r>
      <w:r w:rsidRPr="00645C59">
        <w:tab/>
        <w:t>In what ways did the movement toward independence transform American life? Be sure to discuss politics, economics, and social issues in your answer.</w:t>
      </w:r>
    </w:p>
    <w:p w:rsidR="002D4A5C" w:rsidRPr="00645C59" w:rsidRDefault="002D4A5C" w:rsidP="008A08FE">
      <w:r w:rsidRPr="00645C59">
        <w:t>5.</w:t>
      </w:r>
      <w:r w:rsidRPr="00645C59">
        <w:tab/>
        <w:t xml:space="preserve">After the middle of the </w:t>
      </w:r>
      <w:r>
        <w:t>18</w:t>
      </w:r>
      <w:r w:rsidRPr="00645C59">
        <w:t xml:space="preserve">th century, what options did Indians still have in responding to the encroachment of settlers? How had Indian behavior changed since the Iroquois mourning wars of the </w:t>
      </w:r>
      <w:r>
        <w:t>17</w:t>
      </w:r>
      <w:r w:rsidRPr="00645C59">
        <w:t>th century?</w:t>
      </w:r>
    </w:p>
    <w:p w:rsidR="002D4A5C" w:rsidRPr="00645C59" w:rsidRDefault="002D4A5C" w:rsidP="008A08FE"/>
    <w:p w:rsidR="002D4A5C" w:rsidRPr="008A08FE" w:rsidRDefault="002D4A5C" w:rsidP="008A08FE">
      <w:pPr>
        <w:rPr>
          <w:i/>
        </w:rPr>
      </w:pPr>
      <w:r w:rsidRPr="008A08FE">
        <w:rPr>
          <w:i/>
        </w:rPr>
        <w:t>Lecture Outline</w:t>
      </w:r>
    </w:p>
    <w:p w:rsidR="002D4A5C" w:rsidRPr="00645C59" w:rsidRDefault="002D4A5C" w:rsidP="008A08FE">
      <w:pPr>
        <w:tabs>
          <w:tab w:val="left" w:pos="720"/>
        </w:tabs>
        <w:ind w:left="720" w:hanging="720"/>
      </w:pPr>
      <w:r w:rsidRPr="00645C59">
        <w:t>1.</w:t>
      </w:r>
      <w:r w:rsidRPr="00645C59">
        <w:rPr>
          <w:b/>
        </w:rPr>
        <w:tab/>
      </w:r>
      <w:r w:rsidRPr="00645C59">
        <w:t xml:space="preserve">The Revolutionary War was as much </w:t>
      </w:r>
      <w:r w:rsidRPr="00645C59">
        <w:rPr>
          <w:b/>
        </w:rPr>
        <w:t>a struggle for</w:t>
      </w:r>
      <w:r w:rsidRPr="00645C59">
        <w:t xml:space="preserve"> </w:t>
      </w:r>
      <w:r w:rsidRPr="00645C59">
        <w:rPr>
          <w:b/>
        </w:rPr>
        <w:t>the hearts and minds</w:t>
      </w:r>
      <w:r w:rsidRPr="00645C59">
        <w:t xml:space="preserve"> as it was one of competing armies</w:t>
      </w:r>
      <w:r>
        <w:t xml:space="preserve"> because</w:t>
      </w:r>
      <w:r w:rsidRPr="00645C59">
        <w:t xml:space="preserve"> the conflict turned on social issues as well as political ones, especially early on in the northern war of 1776</w:t>
      </w:r>
      <w:r>
        <w:t>–</w:t>
      </w:r>
      <w:r w:rsidRPr="00645C59">
        <w:t>1777.</w:t>
      </w:r>
    </w:p>
    <w:p w:rsidR="002D4A5C" w:rsidRPr="00645C59" w:rsidRDefault="002D4A5C" w:rsidP="008A08FE">
      <w:pPr>
        <w:tabs>
          <w:tab w:val="left" w:pos="720"/>
        </w:tabs>
        <w:ind w:left="1440" w:hanging="1440"/>
      </w:pPr>
      <w:r>
        <w:tab/>
      </w:r>
      <w:r w:rsidRPr="00645C59">
        <w:t>a.</w:t>
      </w:r>
      <w:r w:rsidRPr="00645C59">
        <w:tab/>
        <w:t xml:space="preserve">The </w:t>
      </w:r>
      <w:r w:rsidRPr="00645C59">
        <w:rPr>
          <w:b/>
        </w:rPr>
        <w:t>British offensive</w:t>
      </w:r>
      <w:r w:rsidRPr="00645C59">
        <w:t xml:space="preserve"> of 1776 succeeded in gaining ground and wreaking havoc in New York and New Jersey, but it failed to achieve any decisive advantage.</w:t>
      </w:r>
    </w:p>
    <w:p w:rsidR="002D4A5C" w:rsidRPr="004670F1" w:rsidRDefault="002D4A5C" w:rsidP="008A08FE">
      <w:pPr>
        <w:rPr>
          <w:i/>
        </w:rPr>
      </w:pPr>
      <w:r w:rsidRPr="004670F1">
        <w:rPr>
          <w:i/>
        </w:rPr>
        <w:t>(Show Map 6.1: Revolutionary War in the Northern States)</w:t>
      </w:r>
    </w:p>
    <w:p w:rsidR="002D4A5C" w:rsidRPr="00645C59" w:rsidRDefault="002D4A5C" w:rsidP="008A08FE">
      <w:pPr>
        <w:tabs>
          <w:tab w:val="left" w:pos="720"/>
        </w:tabs>
        <w:ind w:left="1440" w:hanging="1440"/>
      </w:pPr>
      <w:r>
        <w:tab/>
      </w:r>
      <w:r w:rsidRPr="00645C59">
        <w:t>b.</w:t>
      </w:r>
      <w:r w:rsidRPr="00645C59">
        <w:rPr>
          <w:b/>
        </w:rPr>
        <w:tab/>
      </w:r>
      <w:r w:rsidRPr="00645C59">
        <w:t xml:space="preserve">The </w:t>
      </w:r>
      <w:r w:rsidRPr="00645C59">
        <w:rPr>
          <w:b/>
        </w:rPr>
        <w:t>Trenton-Princeton campaign</w:t>
      </w:r>
      <w:r w:rsidRPr="00645C59">
        <w:t xml:space="preserve"> proved to be a crucial success for Washington</w:t>
      </w:r>
      <w:r>
        <w:t>’</w:t>
      </w:r>
      <w:r w:rsidRPr="00645C59">
        <w:t xml:space="preserve">s army, predominantly insofar as it helped keep alive the </w:t>
      </w:r>
      <w:r>
        <w:t>“</w:t>
      </w:r>
      <w:r w:rsidRPr="00645C59">
        <w:t xml:space="preserve">spirit of </w:t>
      </w:r>
      <w:r>
        <w:t>’</w:t>
      </w:r>
      <w:r w:rsidRPr="00645C59">
        <w:t>76.</w:t>
      </w:r>
      <w:r>
        <w:t>”</w:t>
      </w:r>
    </w:p>
    <w:p w:rsidR="002D4A5C" w:rsidRPr="00645C59" w:rsidRDefault="002D4A5C" w:rsidP="008A08FE">
      <w:pPr>
        <w:tabs>
          <w:tab w:val="left" w:pos="720"/>
        </w:tabs>
        <w:ind w:left="720" w:hanging="720"/>
      </w:pPr>
      <w:r w:rsidRPr="00645C59">
        <w:t>2.</w:t>
      </w:r>
      <w:r w:rsidRPr="00645C59">
        <w:tab/>
        <w:t>The</w:t>
      </w:r>
      <w:r w:rsidRPr="00645C59">
        <w:rPr>
          <w:b/>
        </w:rPr>
        <w:t xml:space="preserve"> campaigns of 1777</w:t>
      </w:r>
      <w:r w:rsidRPr="00645C59">
        <w:t xml:space="preserve"> and foreign intervention, particularly of the French after Saratoga, proved to be the turning points of the war.</w:t>
      </w:r>
    </w:p>
    <w:p w:rsidR="002D4A5C" w:rsidRPr="00645C59" w:rsidRDefault="002D4A5C" w:rsidP="008A08FE">
      <w:pPr>
        <w:tabs>
          <w:tab w:val="left" w:pos="720"/>
        </w:tabs>
        <w:ind w:left="1440" w:hanging="1440"/>
      </w:pPr>
      <w:r>
        <w:tab/>
      </w:r>
      <w:r w:rsidRPr="00645C59">
        <w:t>a.</w:t>
      </w:r>
      <w:r w:rsidRPr="00645C59">
        <w:tab/>
        <w:t xml:space="preserve">Despite the </w:t>
      </w:r>
      <w:r w:rsidRPr="00645C59">
        <w:rPr>
          <w:b/>
        </w:rPr>
        <w:t>loss of Philadelphia</w:t>
      </w:r>
      <w:r w:rsidRPr="004670F1">
        <w:t>,</w:t>
      </w:r>
      <w:r w:rsidRPr="00645C59">
        <w:t xml:space="preserve"> the Continental </w:t>
      </w:r>
      <w:r>
        <w:t>a</w:t>
      </w:r>
      <w:r w:rsidRPr="00645C59">
        <w:t>rmy continued to fight, even as it could not defend the nominal capital of the nation and as the Continental Congress virtually disbanded.</w:t>
      </w:r>
    </w:p>
    <w:p w:rsidR="002D4A5C" w:rsidRPr="00645C59" w:rsidRDefault="002D4A5C" w:rsidP="008A08FE">
      <w:pPr>
        <w:tabs>
          <w:tab w:val="left" w:pos="720"/>
        </w:tabs>
        <w:ind w:left="1440" w:hanging="1440"/>
      </w:pPr>
      <w:r>
        <w:tab/>
      </w:r>
      <w:r w:rsidRPr="00645C59">
        <w:t>b.</w:t>
      </w:r>
      <w:r w:rsidRPr="00645C59">
        <w:tab/>
        <w:t>John Burgoyne</w:t>
      </w:r>
      <w:r>
        <w:t>’</w:t>
      </w:r>
      <w:r w:rsidRPr="00645C59">
        <w:t>s army of 7,800 surrendered to American forces under the command of Horatio Gates at</w:t>
      </w:r>
      <w:r w:rsidRPr="00645C59">
        <w:rPr>
          <w:b/>
        </w:rPr>
        <w:t xml:space="preserve"> Saratoga</w:t>
      </w:r>
      <w:r w:rsidRPr="00645C59">
        <w:t xml:space="preserve"> on October 17, 1777.</w:t>
      </w:r>
    </w:p>
    <w:p w:rsidR="002D4A5C" w:rsidRPr="00645C59" w:rsidRDefault="002D4A5C" w:rsidP="008A08FE">
      <w:pPr>
        <w:tabs>
          <w:tab w:val="left" w:pos="720"/>
        </w:tabs>
        <w:ind w:left="1440" w:hanging="1440"/>
      </w:pPr>
      <w:r>
        <w:tab/>
      </w:r>
      <w:r w:rsidRPr="00645C59">
        <w:t>c.</w:t>
      </w:r>
      <w:r w:rsidRPr="00645C59">
        <w:tab/>
      </w:r>
      <w:r w:rsidRPr="00645C59">
        <w:rPr>
          <w:b/>
        </w:rPr>
        <w:t>French intervention</w:t>
      </w:r>
      <w:r w:rsidRPr="004670F1">
        <w:t>,</w:t>
      </w:r>
      <w:r w:rsidRPr="00645C59">
        <w:t xml:space="preserve"> which proved critical to ultimate triumph, came almost immediately after the signal victory at Saratoga.</w:t>
      </w:r>
    </w:p>
    <w:p w:rsidR="002D4A5C" w:rsidRPr="00645C59" w:rsidRDefault="002D4A5C" w:rsidP="008A08FE">
      <w:pPr>
        <w:tabs>
          <w:tab w:val="left" w:pos="720"/>
        </w:tabs>
        <w:ind w:left="1440" w:hanging="1440"/>
      </w:pPr>
      <w:r>
        <w:tab/>
      </w:r>
      <w:r w:rsidRPr="00645C59">
        <w:t>d.</w:t>
      </w:r>
      <w:r w:rsidRPr="00645C59">
        <w:tab/>
      </w:r>
      <w:r w:rsidRPr="00645C59">
        <w:rPr>
          <w:b/>
        </w:rPr>
        <w:t>Spanish expansion</w:t>
      </w:r>
      <w:r w:rsidRPr="00645C59">
        <w:t xml:space="preserve"> and intervention, also in the aftermath of Saratoga, greatly assisted the American war efforts, particularly insofar as the Spanish forced the British to spread their forces even more thinly.</w:t>
      </w:r>
    </w:p>
    <w:p w:rsidR="002D4A5C" w:rsidRPr="00645C59" w:rsidRDefault="002D4A5C" w:rsidP="008A08FE">
      <w:pPr>
        <w:tabs>
          <w:tab w:val="left" w:pos="720"/>
        </w:tabs>
        <w:ind w:left="720" w:hanging="720"/>
      </w:pPr>
      <w:r>
        <w:t>3.</w:t>
      </w:r>
      <w:r w:rsidRPr="00645C59">
        <w:tab/>
        <w:t xml:space="preserve">The </w:t>
      </w:r>
      <w:r w:rsidRPr="00645C59">
        <w:rPr>
          <w:b/>
        </w:rPr>
        <w:t xml:space="preserve">crisis of the Revolution </w:t>
      </w:r>
      <w:r w:rsidRPr="00645C59">
        <w:t>in the years 177</w:t>
      </w:r>
      <w:r>
        <w:t>8–</w:t>
      </w:r>
      <w:r w:rsidRPr="00645C59">
        <w:t>1783 resulted from the fact that the war dragged on at great social and personal cost for more than six years.</w:t>
      </w:r>
    </w:p>
    <w:p w:rsidR="002D4A5C" w:rsidRPr="00645C59" w:rsidRDefault="002D4A5C" w:rsidP="008A08FE">
      <w:pPr>
        <w:tabs>
          <w:tab w:val="left" w:pos="720"/>
        </w:tabs>
        <w:ind w:left="1440" w:hanging="1440"/>
      </w:pPr>
      <w:r>
        <w:tab/>
      </w:r>
      <w:r w:rsidRPr="00645C59">
        <w:t>a.</w:t>
      </w:r>
      <w:r w:rsidRPr="00645C59">
        <w:tab/>
        <w:t xml:space="preserve">The </w:t>
      </w:r>
      <w:r w:rsidRPr="00645C59">
        <w:rPr>
          <w:b/>
        </w:rPr>
        <w:t>loyalists</w:t>
      </w:r>
      <w:r w:rsidRPr="00645C59">
        <w:t xml:space="preserve"> were many in number and often struggled with the fact that they supported British liberty and simultaneously opposed the war.</w:t>
      </w:r>
    </w:p>
    <w:p w:rsidR="002D4A5C" w:rsidRPr="00645C59" w:rsidRDefault="002D4A5C" w:rsidP="008A08FE">
      <w:pPr>
        <w:tabs>
          <w:tab w:val="left" w:pos="720"/>
        </w:tabs>
        <w:ind w:left="1440" w:hanging="1440"/>
      </w:pPr>
      <w:r>
        <w:tab/>
      </w:r>
      <w:r w:rsidRPr="00645C59">
        <w:t>b.</w:t>
      </w:r>
      <w:r w:rsidRPr="00645C59">
        <w:tab/>
        <w:t xml:space="preserve">The lot of </w:t>
      </w:r>
      <w:r w:rsidRPr="00645C59">
        <w:rPr>
          <w:b/>
        </w:rPr>
        <w:t>loyalist refugees, black and white</w:t>
      </w:r>
      <w:r w:rsidRPr="00645C59">
        <w:t>, proved harsh as many thousands emigrated under duress to Nova Scotia and England.</w:t>
      </w:r>
    </w:p>
    <w:p w:rsidR="002D4A5C" w:rsidRPr="004670F1" w:rsidRDefault="002D4A5C" w:rsidP="008A08FE">
      <w:pPr>
        <w:rPr>
          <w:i/>
        </w:rPr>
      </w:pPr>
      <w:r w:rsidRPr="004670F1">
        <w:rPr>
          <w:i/>
        </w:rPr>
        <w:t>(Show Map 6.2: War on Frontier, 1777–1782)</w:t>
      </w:r>
    </w:p>
    <w:p w:rsidR="002D4A5C" w:rsidRDefault="002D4A5C" w:rsidP="008A08FE">
      <w:pPr>
        <w:tabs>
          <w:tab w:val="left" w:pos="720"/>
        </w:tabs>
        <w:ind w:left="1440" w:hanging="1440"/>
      </w:pPr>
      <w:r>
        <w:tab/>
      </w:r>
      <w:r w:rsidRPr="00645C59">
        <w:t>c.</w:t>
      </w:r>
      <w:r w:rsidRPr="00645C59">
        <w:tab/>
        <w:t xml:space="preserve">The </w:t>
      </w:r>
      <w:r w:rsidRPr="00645C59">
        <w:rPr>
          <w:b/>
        </w:rPr>
        <w:t>Indian struggle for unity and survival</w:t>
      </w:r>
      <w:r w:rsidRPr="00645C59">
        <w:t xml:space="preserve"> during the war ran the gamut from bitter opposition to England to awesome frontier violence against American troops.</w:t>
      </w:r>
    </w:p>
    <w:p w:rsidR="002D4A5C" w:rsidRPr="00D469CF" w:rsidRDefault="002D4A5C" w:rsidP="008A08FE">
      <w:pPr>
        <w:tabs>
          <w:tab w:val="left" w:pos="720"/>
        </w:tabs>
        <w:ind w:left="1440" w:hanging="1440"/>
      </w:pPr>
      <w:r>
        <w:tab/>
        <w:t>d.</w:t>
      </w:r>
      <w:r>
        <w:tab/>
        <w:t xml:space="preserve">As Britain divided over domestic issues and the American War, the United States suffered economic </w:t>
      </w:r>
      <w:r>
        <w:rPr>
          <w:b/>
        </w:rPr>
        <w:t>attrition</w:t>
      </w:r>
      <w:r>
        <w:t xml:space="preserve"> through reduced harvests, military levies, and the collapse of the Continental dollar. </w:t>
      </w:r>
    </w:p>
    <w:p w:rsidR="002D4A5C" w:rsidRPr="00645C59" w:rsidRDefault="002D4A5C" w:rsidP="008A08FE">
      <w:pPr>
        <w:tabs>
          <w:tab w:val="left" w:pos="720"/>
        </w:tabs>
        <w:ind w:left="1440" w:hanging="1440"/>
      </w:pPr>
      <w:r>
        <w:tab/>
        <w:t>e.</w:t>
      </w:r>
      <w:r w:rsidRPr="00645C59">
        <w:tab/>
      </w:r>
      <w:r>
        <w:t xml:space="preserve">Reforms </w:t>
      </w:r>
      <w:r w:rsidRPr="00645C59">
        <w:t>were sought to strengthen Congress</w:t>
      </w:r>
      <w:r>
        <w:t xml:space="preserve"> because the C</w:t>
      </w:r>
      <w:r w:rsidRPr="00645C59">
        <w:t xml:space="preserve">ontinental army experienced </w:t>
      </w:r>
      <w:r w:rsidRPr="00645C59">
        <w:rPr>
          <w:b/>
        </w:rPr>
        <w:t>mutinies</w:t>
      </w:r>
      <w:r w:rsidRPr="00645C59">
        <w:t xml:space="preserve"> and defections </w:t>
      </w:r>
      <w:r>
        <w:t xml:space="preserve">as a result of dissatisfaction with pay and enlistment terms. </w:t>
      </w:r>
    </w:p>
    <w:p w:rsidR="002D4A5C" w:rsidRPr="00645C59" w:rsidRDefault="002D4A5C" w:rsidP="008A08FE">
      <w:pPr>
        <w:tabs>
          <w:tab w:val="left" w:pos="720"/>
        </w:tabs>
        <w:ind w:left="720" w:hanging="720"/>
      </w:pPr>
      <w:r>
        <w:t>4</w:t>
      </w:r>
      <w:r w:rsidRPr="00645C59">
        <w:t>.</w:t>
      </w:r>
      <w:r w:rsidRPr="00645C59">
        <w:tab/>
        <w:t xml:space="preserve">Perhaps the most gruesome events of the Revolutionary War took place during the </w:t>
      </w:r>
      <w:r w:rsidRPr="00E951A4">
        <w:rPr>
          <w:b/>
        </w:rPr>
        <w:t>British offensive in the South</w:t>
      </w:r>
      <w:r>
        <w:t>.</w:t>
      </w:r>
    </w:p>
    <w:p w:rsidR="002D4A5C" w:rsidRPr="004670F1" w:rsidRDefault="002D4A5C" w:rsidP="008A08FE">
      <w:pPr>
        <w:rPr>
          <w:i/>
        </w:rPr>
      </w:pPr>
      <w:r w:rsidRPr="004670F1">
        <w:rPr>
          <w:i/>
        </w:rPr>
        <w:t>(Show Map 6.3: War in the Lower South, 1780</w:t>
      </w:r>
      <w:r>
        <w:t>–</w:t>
      </w:r>
      <w:r w:rsidRPr="004670F1">
        <w:rPr>
          <w:i/>
        </w:rPr>
        <w:t>1781)</w:t>
      </w:r>
    </w:p>
    <w:p w:rsidR="002D4A5C" w:rsidRDefault="002D4A5C" w:rsidP="008A08FE">
      <w:pPr>
        <w:tabs>
          <w:tab w:val="left" w:pos="720"/>
        </w:tabs>
        <w:ind w:left="1440" w:hanging="1440"/>
      </w:pPr>
      <w:r>
        <w:tab/>
        <w:t>a.</w:t>
      </w:r>
      <w:r>
        <w:tab/>
      </w:r>
      <w:r>
        <w:rPr>
          <w:b/>
        </w:rPr>
        <w:t xml:space="preserve">Britain’s southern strategy </w:t>
      </w:r>
      <w:r>
        <w:t xml:space="preserve">involved fighting the rebellion in the South, where it was weakest. Charleston was taken first, with loyalists then dispatched to pacify the countryside. </w:t>
      </w:r>
    </w:p>
    <w:p w:rsidR="002D4A5C" w:rsidRPr="00645C59" w:rsidRDefault="002D4A5C" w:rsidP="008A08FE">
      <w:pPr>
        <w:tabs>
          <w:tab w:val="left" w:pos="720"/>
        </w:tabs>
        <w:ind w:left="1440" w:hanging="1440"/>
      </w:pPr>
      <w:r>
        <w:tab/>
        <w:t xml:space="preserve">b. </w:t>
      </w:r>
      <w:r>
        <w:tab/>
        <w:t xml:space="preserve">General </w:t>
      </w:r>
      <w:r>
        <w:rPr>
          <w:b/>
        </w:rPr>
        <w:t>Nathaniel Greene</w:t>
      </w:r>
      <w:r>
        <w:t xml:space="preserve"> and frontier riflemen led by Daniel Morgan successfully repelled the British at King’s Mountain and Cowpens, helping to reclaim much of the Deep South for the United States. </w:t>
      </w:r>
    </w:p>
    <w:p w:rsidR="002D4A5C" w:rsidRPr="00645C59" w:rsidRDefault="002D4A5C" w:rsidP="008A08FE">
      <w:pPr>
        <w:tabs>
          <w:tab w:val="left" w:pos="720"/>
        </w:tabs>
        <w:ind w:left="1440" w:hanging="1440"/>
      </w:pPr>
      <w:r>
        <w:tab/>
        <w:t>c</w:t>
      </w:r>
      <w:r w:rsidRPr="00645C59">
        <w:t>.</w:t>
      </w:r>
      <w:r w:rsidRPr="00645C59">
        <w:tab/>
        <w:t>The final stages of the war in 1781 included Cornwallis</w:t>
      </w:r>
      <w:r>
        <w:t>’</w:t>
      </w:r>
      <w:r w:rsidRPr="00645C59">
        <w:t xml:space="preserve">s </w:t>
      </w:r>
      <w:r w:rsidRPr="00645C59">
        <w:rPr>
          <w:b/>
        </w:rPr>
        <w:t>ravaging of Virginia</w:t>
      </w:r>
      <w:r w:rsidRPr="00645C59">
        <w:t>, his surrender at Yorktown, and subsequent peace negotiations.</w:t>
      </w:r>
    </w:p>
    <w:p w:rsidR="002D4A5C" w:rsidRPr="004670F1" w:rsidRDefault="002D4A5C" w:rsidP="008A08FE">
      <w:pPr>
        <w:rPr>
          <w:i/>
        </w:rPr>
      </w:pPr>
      <w:r w:rsidRPr="004670F1">
        <w:rPr>
          <w:i/>
        </w:rPr>
        <w:t xml:space="preserve">(Show Map 6.4: Virginia and the Yorktown Campaign) </w:t>
      </w:r>
    </w:p>
    <w:p w:rsidR="002D4A5C" w:rsidRPr="00645C59" w:rsidRDefault="002D4A5C" w:rsidP="008A08FE">
      <w:pPr>
        <w:tabs>
          <w:tab w:val="left" w:pos="720"/>
        </w:tabs>
        <w:ind w:left="720" w:hanging="720"/>
      </w:pPr>
      <w:r>
        <w:t>5</w:t>
      </w:r>
      <w:r w:rsidRPr="00645C59">
        <w:t>.</w:t>
      </w:r>
      <w:r w:rsidRPr="00645C59">
        <w:rPr>
          <w:b/>
        </w:rPr>
        <w:tab/>
      </w:r>
      <w:r w:rsidRPr="00645C59">
        <w:t xml:space="preserve">Years of warfare and independence from Britain inevitably led to a </w:t>
      </w:r>
      <w:r w:rsidRPr="00645C59">
        <w:rPr>
          <w:b/>
        </w:rPr>
        <w:t>revolutionary society</w:t>
      </w:r>
      <w:r w:rsidRPr="00645C59">
        <w:t xml:space="preserve"> that few had imagined a decade </w:t>
      </w:r>
      <w:r>
        <w:t>previously</w:t>
      </w:r>
      <w:r w:rsidRPr="00645C59">
        <w:t>.</w:t>
      </w:r>
    </w:p>
    <w:p w:rsidR="002D4A5C" w:rsidRPr="00645C59" w:rsidRDefault="002D4A5C" w:rsidP="008A08FE">
      <w:pPr>
        <w:tabs>
          <w:tab w:val="left" w:pos="720"/>
        </w:tabs>
        <w:ind w:left="1440" w:hanging="1440"/>
      </w:pPr>
      <w:r>
        <w:tab/>
      </w:r>
      <w:r w:rsidRPr="00645C59">
        <w:t>a.</w:t>
      </w:r>
      <w:r w:rsidRPr="00645C59">
        <w:tab/>
        <w:t xml:space="preserve">Several of the most profound changes in society were the </w:t>
      </w:r>
      <w:r w:rsidRPr="00645C59">
        <w:rPr>
          <w:b/>
        </w:rPr>
        <w:t>religious transformations</w:t>
      </w:r>
      <w:r>
        <w:t>,</w:t>
      </w:r>
      <w:r w:rsidRPr="00645C59">
        <w:t xml:space="preserve"> which included increasing religious toleration and the growth of denominationalism.</w:t>
      </w:r>
    </w:p>
    <w:p w:rsidR="002D4A5C" w:rsidRPr="00645C59" w:rsidRDefault="002D4A5C" w:rsidP="008A08FE">
      <w:pPr>
        <w:tabs>
          <w:tab w:val="left" w:pos="720"/>
        </w:tabs>
        <w:ind w:left="1440" w:hanging="1440"/>
        <w:rPr>
          <w:b/>
        </w:rPr>
      </w:pPr>
      <w:r>
        <w:tab/>
      </w:r>
      <w:r w:rsidRPr="00645C59">
        <w:t>b.</w:t>
      </w:r>
      <w:r w:rsidRPr="00645C59">
        <w:tab/>
        <w:t xml:space="preserve">The fervor of revolutionary sentiment convinced virtually all of the North, and much of the upper South as well, to free its slaves in what historians call the </w:t>
      </w:r>
      <w:r w:rsidRPr="00645C59">
        <w:rPr>
          <w:b/>
        </w:rPr>
        <w:t>first emancipation</w:t>
      </w:r>
      <w:r w:rsidRPr="004670F1">
        <w:t>.</w:t>
      </w:r>
    </w:p>
    <w:p w:rsidR="002D4A5C" w:rsidRPr="00645C59" w:rsidRDefault="002D4A5C" w:rsidP="008A08FE">
      <w:pPr>
        <w:tabs>
          <w:tab w:val="left" w:pos="720"/>
        </w:tabs>
        <w:ind w:left="1440" w:hanging="1440"/>
      </w:pPr>
      <w:r>
        <w:tab/>
      </w:r>
      <w:r w:rsidRPr="00645C59">
        <w:t>c.</w:t>
      </w:r>
      <w:r w:rsidRPr="00645C59">
        <w:tab/>
        <w:t xml:space="preserve">The logic of revolutionary ideology also led to some changes in the life of women that constituted the </w:t>
      </w:r>
      <w:r w:rsidRPr="00645C59">
        <w:rPr>
          <w:b/>
        </w:rPr>
        <w:t>challenge to patriarchy</w:t>
      </w:r>
      <w:r w:rsidRPr="00645C59">
        <w:t>.</w:t>
      </w:r>
    </w:p>
    <w:p w:rsidR="002D4A5C" w:rsidRPr="00645C59" w:rsidRDefault="002D4A5C" w:rsidP="008A08FE">
      <w:pPr>
        <w:tabs>
          <w:tab w:val="left" w:pos="720"/>
        </w:tabs>
        <w:ind w:left="1440" w:hanging="1440"/>
      </w:pPr>
      <w:r>
        <w:tab/>
      </w:r>
      <w:r w:rsidRPr="00645C59">
        <w:t>d.</w:t>
      </w:r>
      <w:r w:rsidRPr="00645C59">
        <w:tab/>
        <w:t xml:space="preserve">Simultaneous with the defeat of the British there occurred a renewed thrust of </w:t>
      </w:r>
      <w:r w:rsidRPr="00645C59">
        <w:rPr>
          <w:b/>
        </w:rPr>
        <w:t>western expansion</w:t>
      </w:r>
      <w:r w:rsidRPr="00645C59">
        <w:t xml:space="preserve"> and conflict with Indians that would take several decades to resolve.</w:t>
      </w:r>
    </w:p>
    <w:p w:rsidR="002D4A5C" w:rsidRPr="00645C59" w:rsidRDefault="002D4A5C" w:rsidP="008A08FE">
      <w:pPr>
        <w:tabs>
          <w:tab w:val="left" w:pos="720"/>
        </w:tabs>
        <w:ind w:left="1440" w:hanging="1440"/>
      </w:pPr>
      <w:r>
        <w:tab/>
      </w:r>
      <w:r w:rsidRPr="00645C59">
        <w:t>e.</w:t>
      </w:r>
      <w:r w:rsidRPr="00645C59">
        <w:tab/>
        <w:t>One of Congress</w:t>
      </w:r>
      <w:r>
        <w:t>’</w:t>
      </w:r>
      <w:r w:rsidRPr="00645C59">
        <w:t xml:space="preserve">s last acts was the passage of the </w:t>
      </w:r>
      <w:r w:rsidRPr="00645C59">
        <w:rPr>
          <w:b/>
        </w:rPr>
        <w:t>Northwest Ordinance</w:t>
      </w:r>
      <w:r w:rsidRPr="00645C59">
        <w:t>, which would ultimately bring Ohio, Indiana, Illinois, and Michigan into the Union on equal footing with the original thirteen states.</w:t>
      </w:r>
    </w:p>
    <w:p w:rsidR="002D4A5C" w:rsidRPr="0063743F" w:rsidRDefault="002D4A5C" w:rsidP="008A08FE">
      <w:pPr>
        <w:rPr>
          <w:i/>
        </w:rPr>
      </w:pPr>
      <w:r w:rsidRPr="0063743F">
        <w:rPr>
          <w:i/>
        </w:rPr>
        <w:t>(Show Map 6.5: Western Land Claims d</w:t>
      </w:r>
      <w:r>
        <w:rPr>
          <w:i/>
        </w:rPr>
        <w:t>uring the Revolution,</w:t>
      </w:r>
      <w:r w:rsidRPr="0063743F">
        <w:rPr>
          <w:i/>
        </w:rPr>
        <w:t xml:space="preserve"> and Map 6.6: Advance of Settlement to 1790)</w:t>
      </w:r>
    </w:p>
    <w:p w:rsidR="002D4A5C" w:rsidRPr="00645C59" w:rsidRDefault="002D4A5C" w:rsidP="008A08FE">
      <w:pPr>
        <w:tabs>
          <w:tab w:val="left" w:pos="720"/>
        </w:tabs>
        <w:ind w:left="720" w:hanging="720"/>
      </w:pPr>
      <w:r>
        <w:t>6</w:t>
      </w:r>
      <w:r w:rsidRPr="00645C59">
        <w:t>.</w:t>
      </w:r>
      <w:r w:rsidRPr="00645C59">
        <w:tab/>
        <w:t>With the Declaration of Independence and the withdrawal of many Tories, Americans faced the uncertain challenge of the</w:t>
      </w:r>
      <w:r w:rsidRPr="00645C59">
        <w:rPr>
          <w:b/>
        </w:rPr>
        <w:t xml:space="preserve"> reconstitution of authority</w:t>
      </w:r>
      <w:r w:rsidRPr="0063743F">
        <w:t>.</w:t>
      </w:r>
    </w:p>
    <w:p w:rsidR="002D4A5C" w:rsidRPr="00645C59" w:rsidRDefault="002D4A5C" w:rsidP="008A08FE">
      <w:pPr>
        <w:tabs>
          <w:tab w:val="left" w:pos="720"/>
        </w:tabs>
        <w:ind w:left="1440" w:hanging="1440"/>
      </w:pPr>
      <w:r>
        <w:tab/>
      </w:r>
      <w:r w:rsidRPr="00645C59">
        <w:t>a.</w:t>
      </w:r>
      <w:r w:rsidRPr="00645C59">
        <w:tab/>
        <w:t xml:space="preserve">A first attempt to reconstitute legitimate authority came from </w:t>
      </w:r>
      <w:r w:rsidRPr="00645C59">
        <w:rPr>
          <w:b/>
        </w:rPr>
        <w:t>John Adams</w:t>
      </w:r>
      <w:r w:rsidRPr="00645C59">
        <w:t xml:space="preserve"> and his theories in</w:t>
      </w:r>
      <w:r w:rsidRPr="00645C59">
        <w:rPr>
          <w:i/>
        </w:rPr>
        <w:t xml:space="preserve"> Thoughts on Government</w:t>
      </w:r>
      <w:r w:rsidRPr="00645C59">
        <w:t xml:space="preserve"> on the separation of powers.</w:t>
      </w:r>
    </w:p>
    <w:p w:rsidR="002D4A5C" w:rsidRPr="00645C59" w:rsidRDefault="002D4A5C" w:rsidP="008A08FE">
      <w:pPr>
        <w:tabs>
          <w:tab w:val="left" w:pos="720"/>
        </w:tabs>
        <w:ind w:left="1440" w:hanging="1440"/>
      </w:pPr>
      <w:r>
        <w:tab/>
      </w:r>
      <w:r w:rsidRPr="00645C59">
        <w:t>b.</w:t>
      </w:r>
      <w:r w:rsidRPr="00645C59">
        <w:tab/>
        <w:t xml:space="preserve">The </w:t>
      </w:r>
      <w:r w:rsidRPr="00645C59">
        <w:rPr>
          <w:b/>
        </w:rPr>
        <w:t>Virginia Constitution</w:t>
      </w:r>
      <w:r w:rsidRPr="00645C59">
        <w:t>, which contained a declaration of rights drafted by George Mason, served as a model for other states to follow.</w:t>
      </w:r>
    </w:p>
    <w:p w:rsidR="002D4A5C" w:rsidRPr="00645C59" w:rsidRDefault="002D4A5C" w:rsidP="008A08FE">
      <w:pPr>
        <w:tabs>
          <w:tab w:val="left" w:pos="720"/>
        </w:tabs>
        <w:ind w:left="1440" w:hanging="1440"/>
      </w:pPr>
      <w:r>
        <w:tab/>
      </w:r>
      <w:r w:rsidRPr="00645C59">
        <w:t>c.</w:t>
      </w:r>
      <w:r w:rsidRPr="00645C59">
        <w:tab/>
        <w:t xml:space="preserve">More radical than that of Virginia, the </w:t>
      </w:r>
      <w:r w:rsidRPr="00645C59">
        <w:rPr>
          <w:b/>
        </w:rPr>
        <w:t>Pennsylvania Constitution</w:t>
      </w:r>
      <w:r w:rsidRPr="00645C59">
        <w:t xml:space="preserve"> and its unicameral legislature and plural executive never really worked as its framers had envisioned.</w:t>
      </w:r>
    </w:p>
    <w:p w:rsidR="002D4A5C" w:rsidRPr="00645C59" w:rsidRDefault="002D4A5C" w:rsidP="008A08FE">
      <w:pPr>
        <w:tabs>
          <w:tab w:val="left" w:pos="720"/>
        </w:tabs>
        <w:ind w:left="1440" w:hanging="1440"/>
      </w:pPr>
      <w:r>
        <w:tab/>
      </w:r>
      <w:r w:rsidRPr="00645C59">
        <w:t>d.</w:t>
      </w:r>
      <w:r w:rsidRPr="00645C59">
        <w:tab/>
        <w:t xml:space="preserve">John Adams and his colleagues in </w:t>
      </w:r>
      <w:r w:rsidRPr="00645C59">
        <w:rPr>
          <w:b/>
        </w:rPr>
        <w:t>Massachusetts redefined constitutionalism</w:t>
      </w:r>
      <w:r w:rsidRPr="00645C59">
        <w:t>, incorporating a unique system of checks and balances and submitting its drafted constitution to a town meeting for ratification.</w:t>
      </w:r>
    </w:p>
    <w:p w:rsidR="002D4A5C" w:rsidRPr="00645C59" w:rsidRDefault="002D4A5C" w:rsidP="008A08FE">
      <w:pPr>
        <w:tabs>
          <w:tab w:val="left" w:pos="720"/>
        </w:tabs>
        <w:ind w:left="1440" w:hanging="1440"/>
      </w:pPr>
      <w:r>
        <w:tab/>
      </w:r>
      <w:r w:rsidRPr="00645C59">
        <w:t>e.</w:t>
      </w:r>
      <w:r w:rsidRPr="00645C59">
        <w:tab/>
        <w:t xml:space="preserve">A palpable lack of power and a visceral mistrust of central authority plagued the </w:t>
      </w:r>
      <w:r w:rsidRPr="00645C59">
        <w:rPr>
          <w:b/>
        </w:rPr>
        <w:t xml:space="preserve">confederation </w:t>
      </w:r>
      <w:r w:rsidRPr="00645C59">
        <w:t>of the states throughout the revolutionary period.</w:t>
      </w:r>
    </w:p>
    <w:p w:rsidR="002D4A5C" w:rsidRPr="00645C59" w:rsidRDefault="002D4A5C" w:rsidP="008A08FE">
      <w:pPr>
        <w:tabs>
          <w:tab w:val="left" w:pos="720"/>
        </w:tabs>
        <w:ind w:left="720" w:hanging="720"/>
      </w:pPr>
      <w:r w:rsidRPr="00645C59">
        <w:t>7.</w:t>
      </w:r>
      <w:r w:rsidRPr="00645C59">
        <w:rPr>
          <w:b/>
        </w:rPr>
        <w:tab/>
      </w:r>
      <w:r w:rsidRPr="00645C59">
        <w:t xml:space="preserve">Out of the strains and trials of the decade of revolution, many Americans called for the wholesale revision of the Articles of Confederation and the creation of a </w:t>
      </w:r>
      <w:r w:rsidRPr="00645C59">
        <w:rPr>
          <w:b/>
        </w:rPr>
        <w:t>more perfect union</w:t>
      </w:r>
      <w:r w:rsidRPr="00645C59">
        <w:t>.</w:t>
      </w:r>
    </w:p>
    <w:p w:rsidR="002D4A5C" w:rsidRPr="00645C59" w:rsidRDefault="002D4A5C" w:rsidP="008A08FE">
      <w:pPr>
        <w:tabs>
          <w:tab w:val="left" w:pos="720"/>
        </w:tabs>
        <w:ind w:left="1440" w:hanging="1440"/>
      </w:pPr>
      <w:r>
        <w:tab/>
      </w:r>
      <w:r w:rsidRPr="00645C59">
        <w:t>a.</w:t>
      </w:r>
      <w:r w:rsidRPr="00645C59">
        <w:tab/>
        <w:t xml:space="preserve">There was no one precipitate of the Constitutional Convention; rather, a combination of problems with commerce, debt, currency, and </w:t>
      </w:r>
      <w:r w:rsidRPr="00645C59">
        <w:rPr>
          <w:b/>
        </w:rPr>
        <w:t>Shays</w:t>
      </w:r>
      <w:r>
        <w:rPr>
          <w:b/>
        </w:rPr>
        <w:t>’s</w:t>
      </w:r>
      <w:r w:rsidRPr="00645C59">
        <w:rPr>
          <w:b/>
        </w:rPr>
        <w:t xml:space="preserve"> Rebellion</w:t>
      </w:r>
      <w:r w:rsidRPr="00645C59">
        <w:t xml:space="preserve"> contributed to the growing discontent with the Articles.</w:t>
      </w:r>
    </w:p>
    <w:p w:rsidR="002D4A5C" w:rsidRPr="00645C59" w:rsidRDefault="002D4A5C" w:rsidP="008A08FE">
      <w:pPr>
        <w:tabs>
          <w:tab w:val="left" w:pos="720"/>
        </w:tabs>
        <w:ind w:left="1440" w:hanging="1440"/>
      </w:pPr>
      <w:r>
        <w:tab/>
      </w:r>
      <w:r w:rsidRPr="00645C59">
        <w:t>b.</w:t>
      </w:r>
      <w:r w:rsidRPr="00645C59">
        <w:tab/>
        <w:t xml:space="preserve">The struggle over the government of the Union took the form of a fight between </w:t>
      </w:r>
      <w:r w:rsidRPr="00645C59">
        <w:rPr>
          <w:b/>
        </w:rPr>
        <w:t>cosmopolitans and localists</w:t>
      </w:r>
      <w:r w:rsidRPr="00645C59">
        <w:t>.</w:t>
      </w:r>
    </w:p>
    <w:p w:rsidR="002D4A5C" w:rsidRPr="00645C59" w:rsidRDefault="002D4A5C" w:rsidP="008A08FE">
      <w:pPr>
        <w:tabs>
          <w:tab w:val="left" w:pos="720"/>
        </w:tabs>
        <w:ind w:left="1440" w:hanging="1440"/>
      </w:pPr>
      <w:r>
        <w:tab/>
      </w:r>
      <w:r w:rsidRPr="00645C59">
        <w:t>c.</w:t>
      </w:r>
      <w:r w:rsidRPr="00645C59">
        <w:tab/>
        <w:t xml:space="preserve">In the course of the summer of 1787, participants at the </w:t>
      </w:r>
      <w:r w:rsidRPr="00645C59">
        <w:rPr>
          <w:b/>
        </w:rPr>
        <w:t>Philadelphia Convention</w:t>
      </w:r>
      <w:r w:rsidRPr="00645C59">
        <w:t xml:space="preserve"> drafted the Constitution, scrapping the Articles altogether.</w:t>
      </w:r>
    </w:p>
    <w:p w:rsidR="002D4A5C" w:rsidRDefault="002D4A5C" w:rsidP="008A08FE">
      <w:pPr>
        <w:tabs>
          <w:tab w:val="left" w:pos="720"/>
        </w:tabs>
        <w:ind w:left="1440" w:hanging="1440"/>
      </w:pPr>
      <w:r>
        <w:tab/>
      </w:r>
      <w:r w:rsidRPr="00645C59">
        <w:t>d.</w:t>
      </w:r>
      <w:r w:rsidRPr="00645C59">
        <w:tab/>
      </w:r>
      <w:r w:rsidRPr="00645C59">
        <w:rPr>
          <w:b/>
        </w:rPr>
        <w:t xml:space="preserve">Ratification </w:t>
      </w:r>
      <w:r w:rsidRPr="00645C59">
        <w:t>was confirmed when New Hampshire, the ninth state, voted in favor of the Constitution on June 21, 1788.</w:t>
      </w:r>
    </w:p>
    <w:p w:rsidR="002D4A5C" w:rsidRDefault="002D4A5C" w:rsidP="008A08FE">
      <w:pPr>
        <w:tabs>
          <w:tab w:val="left" w:pos="720"/>
        </w:tabs>
        <w:ind w:left="720" w:hanging="720"/>
      </w:pPr>
    </w:p>
    <w:p w:rsidR="002D4A5C" w:rsidRDefault="002D4A5C" w:rsidP="008A08FE">
      <w:pPr>
        <w:tabs>
          <w:tab w:val="left" w:pos="720"/>
        </w:tabs>
        <w:ind w:left="720" w:hanging="720"/>
      </w:pPr>
      <w:r>
        <w:tab/>
      </w:r>
      <w:r w:rsidRPr="00645C59">
        <w:t xml:space="preserve">Conclusion: </w:t>
      </w:r>
      <w:r w:rsidRPr="008B74C8">
        <w:t>Despite daunting odds and the dangers of what amounted to a civil war, the Americans managed to persevere through years of warfare, economic tribulations, and weak leadership to defeat the British. Imperial ineptitude greatly enhanced the Americans</w:t>
      </w:r>
      <w:r>
        <w:t>’</w:t>
      </w:r>
      <w:r w:rsidRPr="008B74C8">
        <w:t xml:space="preserve"> chances for victory. Victory did not come without significant social upheaval that caused grave problems under the Articles of Confederation. The weak central government under the Articles was replaced by a new federal government under the Constitution. This hotly</w:t>
      </w:r>
      <w:r>
        <w:t xml:space="preserve"> </w:t>
      </w:r>
      <w:r w:rsidRPr="008B74C8">
        <w:t>debated document proved to be the springboard to the fulfillment of the ideals of the Revolution.</w:t>
      </w:r>
    </w:p>
    <w:p w:rsidR="002D4A5C" w:rsidRDefault="002D4A5C" w:rsidP="008A08FE">
      <w:pPr>
        <w:rPr>
          <w:bCs/>
          <w:i/>
          <w:iCs/>
        </w:rPr>
      </w:pPr>
    </w:p>
    <w:p w:rsidR="002D4A5C" w:rsidRPr="008A08FE" w:rsidRDefault="002D4A5C" w:rsidP="008A08FE">
      <w:pPr>
        <w:rPr>
          <w:i/>
          <w:iCs/>
        </w:rPr>
      </w:pPr>
      <w:r w:rsidRPr="008A08FE">
        <w:rPr>
          <w:i/>
          <w:iCs/>
        </w:rPr>
        <w:t>Teaching Resources</w:t>
      </w:r>
    </w:p>
    <w:p w:rsidR="002D4A5C" w:rsidRPr="00645C59" w:rsidRDefault="002D4A5C" w:rsidP="0063743F">
      <w:pPr>
        <w:numPr>
          <w:ilvl w:val="0"/>
          <w:numId w:val="9"/>
        </w:numPr>
      </w:pPr>
      <w:r w:rsidRPr="00645C59">
        <w:rPr>
          <w:i/>
        </w:rPr>
        <w:t>Abigail Adams</w:t>
      </w:r>
      <w:r w:rsidRPr="00645C59">
        <w:t xml:space="preserve"> discusses the life of this important American in light of the changing attitudes toward women in the era of the American Revolution. Filmic Archives (30 minutes).</w:t>
      </w:r>
    </w:p>
    <w:p w:rsidR="002D4A5C" w:rsidRPr="00645C59" w:rsidRDefault="002D4A5C" w:rsidP="0063743F">
      <w:pPr>
        <w:numPr>
          <w:ilvl w:val="0"/>
          <w:numId w:val="9"/>
        </w:numPr>
      </w:pPr>
      <w:r w:rsidRPr="00645C59">
        <w:rPr>
          <w:i/>
        </w:rPr>
        <w:t>Liberty: The American Revolution,</w:t>
      </w:r>
      <w:r w:rsidRPr="00645C59">
        <w:t xml:space="preserve"> volumes IV</w:t>
      </w:r>
      <w:r>
        <w:t>–</w:t>
      </w:r>
      <w:r w:rsidRPr="00645C59">
        <w:t>VI, offers abroad, well-narrated portrait of the Revolutionary War, with particular emphasis on the military campaigns. PBS Video (55 minutes each).</w:t>
      </w:r>
    </w:p>
    <w:p w:rsidR="002D4A5C" w:rsidRPr="00645C59" w:rsidRDefault="002D4A5C" w:rsidP="0063743F">
      <w:pPr>
        <w:numPr>
          <w:ilvl w:val="0"/>
          <w:numId w:val="9"/>
        </w:numPr>
      </w:pPr>
      <w:r w:rsidRPr="00645C59">
        <w:rPr>
          <w:i/>
        </w:rPr>
        <w:t>Valley Forge: The Battle for Survival</w:t>
      </w:r>
      <w:r w:rsidRPr="00645C59">
        <w:t xml:space="preserve"> portrays the events of the fateful winter of 1778 and its larger implications for American independence. Films for the Humanities (23 minutes).</w:t>
      </w:r>
    </w:p>
    <w:p w:rsidR="002D4A5C" w:rsidRPr="00645C59" w:rsidRDefault="002D4A5C" w:rsidP="0063743F">
      <w:pPr>
        <w:numPr>
          <w:ilvl w:val="0"/>
          <w:numId w:val="9"/>
        </w:numPr>
      </w:pPr>
      <w:r w:rsidRPr="00645C59">
        <w:rPr>
          <w:i/>
        </w:rPr>
        <w:t>The Battle of Yorktown: 1781</w:t>
      </w:r>
      <w:r w:rsidRPr="00645C59">
        <w:t xml:space="preserve"> examines the origins of the Revolution, culminating in the British surrender at Yorktown, from a long-term perspective. Films for the Humanities (30 minutes).</w:t>
      </w:r>
    </w:p>
    <w:p w:rsidR="002D4A5C" w:rsidRPr="00645C59" w:rsidRDefault="002D4A5C" w:rsidP="0063743F">
      <w:pPr>
        <w:numPr>
          <w:ilvl w:val="0"/>
          <w:numId w:val="9"/>
        </w:numPr>
      </w:pPr>
      <w:r w:rsidRPr="00645C59">
        <w:rPr>
          <w:i/>
        </w:rPr>
        <w:t>Christmas 1783</w:t>
      </w:r>
      <w:r w:rsidRPr="00645C59">
        <w:t xml:space="preserve"> celebrates America</w:t>
      </w:r>
      <w:r>
        <w:t>’</w:t>
      </w:r>
      <w:r w:rsidRPr="00645C59">
        <w:t>s victory over the British from the perspective of Annapolis, Maryland, where George Washington went to resign as commander in chief before the Confederation Congress. Films for the Humanities (28 minutes).</w:t>
      </w:r>
    </w:p>
    <w:p w:rsidR="002D4A5C" w:rsidRPr="00645C59" w:rsidRDefault="002D4A5C" w:rsidP="0063743F">
      <w:pPr>
        <w:numPr>
          <w:ilvl w:val="0"/>
          <w:numId w:val="9"/>
        </w:numPr>
      </w:pPr>
      <w:r w:rsidRPr="00645C59">
        <w:rPr>
          <w:i/>
        </w:rPr>
        <w:t>Fighting for Independence: The Revolutionary War</w:t>
      </w:r>
      <w:r w:rsidRPr="00645C59">
        <w:t xml:space="preserve"> reenacts the major events of the war, political and military, from a number of perspectives. Filmic Archives (20 minutes).</w:t>
      </w:r>
    </w:p>
    <w:p w:rsidR="002D4A5C" w:rsidRPr="00645C59" w:rsidRDefault="002D4A5C" w:rsidP="0063743F">
      <w:pPr>
        <w:numPr>
          <w:ilvl w:val="0"/>
          <w:numId w:val="9"/>
        </w:numPr>
      </w:pPr>
      <w:r w:rsidRPr="00645C59">
        <w:rPr>
          <w:i/>
        </w:rPr>
        <w:t>George Mason and the Bill of Rights</w:t>
      </w:r>
      <w:r w:rsidRPr="00645C59">
        <w:t xml:space="preserve"> focuses on the Virginia Ratifying Convention and the debates over the federal Constitution. ETV Video through Social Studies School Service (50 minutes).</w:t>
      </w:r>
    </w:p>
    <w:p w:rsidR="002D4A5C" w:rsidRPr="00645C59" w:rsidRDefault="002D4A5C" w:rsidP="0063743F">
      <w:pPr>
        <w:numPr>
          <w:ilvl w:val="0"/>
          <w:numId w:val="9"/>
        </w:numPr>
      </w:pPr>
      <w:r w:rsidRPr="00645C59">
        <w:rPr>
          <w:i/>
        </w:rPr>
        <w:t>Breaking Colonial Ties: Declaration of Independence</w:t>
      </w:r>
      <w:r w:rsidRPr="00645C59">
        <w:t xml:space="preserve"> explains the patriot and Tory viewpoints in Revolutionary America and examines the position of women, slaves, and Native Americans in the debate. Filmic Archives (20 minutes).</w:t>
      </w:r>
    </w:p>
    <w:p w:rsidR="002D4A5C" w:rsidRPr="00652030" w:rsidRDefault="002D4A5C" w:rsidP="008A08FE"/>
    <w:sectPr w:rsidR="002D4A5C" w:rsidRPr="00652030" w:rsidSect="00AD19FE">
      <w:headerReference w:type="even" r:id="rId7"/>
      <w:headerReference w:type="default" r:id="rId8"/>
      <w:footerReference w:type="even" r:id="rId9"/>
      <w:footerReference w:type="default" r:id="rId10"/>
      <w:headerReference w:type="first" r:id="rId11"/>
      <w:footerReference w:type="first" r:id="rId12"/>
      <w:pgSz w:w="12240" w:h="15840" w:code="1"/>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D4A5C" w:rsidRDefault="002D4A5C">
      <w:r>
        <w:separator/>
      </w:r>
    </w:p>
  </w:endnote>
  <w:endnote w:type="continuationSeparator" w:id="0">
    <w:p w:rsidR="002D4A5C" w:rsidRDefault="002D4A5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Lucida Grande">
    <w:altName w:val="Arial"/>
    <w:panose1 w:val="00000000000000000000"/>
    <w:charset w:val="00"/>
    <w:family w:val="auto"/>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A5C" w:rsidRDefault="002D4A5C">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A5C" w:rsidRPr="008A08FE" w:rsidRDefault="002D4A5C" w:rsidP="006B05B7">
    <w:pPr>
      <w:pStyle w:val="Footer"/>
      <w:jc w:val="center"/>
      <w:rPr>
        <w:rStyle w:val="PageNumber"/>
        <w:sz w:val="20"/>
        <w:szCs w:val="20"/>
      </w:rPr>
    </w:pPr>
    <w:r w:rsidRPr="008A08FE">
      <w:rPr>
        <w:sz w:val="20"/>
        <w:szCs w:val="20"/>
      </w:rPr>
      <w:t>6-</w:t>
    </w:r>
    <w:r w:rsidRPr="008A08FE">
      <w:rPr>
        <w:rStyle w:val="PageNumber"/>
        <w:sz w:val="20"/>
        <w:szCs w:val="20"/>
      </w:rPr>
      <w:fldChar w:fldCharType="begin"/>
    </w:r>
    <w:r w:rsidRPr="008A08FE">
      <w:rPr>
        <w:rStyle w:val="PageNumber"/>
        <w:sz w:val="20"/>
        <w:szCs w:val="20"/>
      </w:rPr>
      <w:instrText xml:space="preserve"> PAGE </w:instrText>
    </w:r>
    <w:r w:rsidRPr="008A08FE">
      <w:rPr>
        <w:rStyle w:val="PageNumber"/>
        <w:sz w:val="20"/>
        <w:szCs w:val="20"/>
      </w:rPr>
      <w:fldChar w:fldCharType="separate"/>
    </w:r>
    <w:r>
      <w:rPr>
        <w:rStyle w:val="PageNumber"/>
        <w:noProof/>
        <w:sz w:val="20"/>
        <w:szCs w:val="20"/>
      </w:rPr>
      <w:t>5</w:t>
    </w:r>
    <w:r w:rsidRPr="008A08FE">
      <w:rPr>
        <w:rStyle w:val="PageNumber"/>
        <w:sz w:val="20"/>
        <w:szCs w:val="20"/>
      </w:rPr>
      <w:fldChar w:fldCharType="end"/>
    </w:r>
  </w:p>
  <w:p w:rsidR="002D4A5C" w:rsidRPr="00243770" w:rsidRDefault="002D4A5C" w:rsidP="006B05B7">
    <w:pPr>
      <w:pStyle w:val="Footer"/>
      <w:jc w:val="center"/>
      <w:rPr>
        <w:sz w:val="20"/>
        <w:szCs w:val="20"/>
      </w:rPr>
    </w:pPr>
    <w:r w:rsidRPr="00243770">
      <w:rPr>
        <w:bCs/>
        <w:sz w:val="20"/>
        <w:szCs w:val="20"/>
      </w:rPr>
      <w:t>© 2016 Cengage Learning. All Rights Reserved. May not be scanned, copied or duplicated, or posted to a publicly accessible website, in whole or in part.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A5C" w:rsidRDefault="002D4A5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D4A5C" w:rsidRDefault="002D4A5C">
      <w:r>
        <w:separator/>
      </w:r>
    </w:p>
  </w:footnote>
  <w:footnote w:type="continuationSeparator" w:id="0">
    <w:p w:rsidR="002D4A5C" w:rsidRDefault="002D4A5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A5C" w:rsidRDefault="002D4A5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A5C" w:rsidRDefault="002D4A5C">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A5C" w:rsidRDefault="002D4A5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BA12DCEE"/>
    <w:lvl w:ilvl="0">
      <w:start w:val="1"/>
      <w:numFmt w:val="bullet"/>
      <w:lvlText w:val=""/>
      <w:lvlJc w:val="left"/>
      <w:pPr>
        <w:tabs>
          <w:tab w:val="num" w:pos="360"/>
        </w:tabs>
        <w:ind w:left="360" w:hanging="360"/>
      </w:pPr>
      <w:rPr>
        <w:rFonts w:ascii="Symbol" w:hAnsi="Symbol" w:hint="default"/>
      </w:rPr>
    </w:lvl>
  </w:abstractNum>
  <w:abstractNum w:abstractNumId="1">
    <w:nsid w:val="5F5A54F7"/>
    <w:multiLevelType w:val="hybridMultilevel"/>
    <w:tmpl w:val="B6CE990E"/>
    <w:lvl w:ilvl="0" w:tplc="B27A7C6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1"/>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1F08"/>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D6AA9"/>
    <w:rsid w:val="0015400E"/>
    <w:rsid w:val="00163431"/>
    <w:rsid w:val="00243770"/>
    <w:rsid w:val="002D4A5C"/>
    <w:rsid w:val="00322D2A"/>
    <w:rsid w:val="00457F9E"/>
    <w:rsid w:val="004670F1"/>
    <w:rsid w:val="00471D21"/>
    <w:rsid w:val="0047516D"/>
    <w:rsid w:val="00480324"/>
    <w:rsid w:val="004B7906"/>
    <w:rsid w:val="0050676F"/>
    <w:rsid w:val="005C6F05"/>
    <w:rsid w:val="0063743F"/>
    <w:rsid w:val="00645C59"/>
    <w:rsid w:val="00652030"/>
    <w:rsid w:val="006B05B7"/>
    <w:rsid w:val="006F20DD"/>
    <w:rsid w:val="00722C87"/>
    <w:rsid w:val="007B7B0A"/>
    <w:rsid w:val="007F07FA"/>
    <w:rsid w:val="00803AE8"/>
    <w:rsid w:val="00834552"/>
    <w:rsid w:val="008A00F8"/>
    <w:rsid w:val="008A08FE"/>
    <w:rsid w:val="008A7B1A"/>
    <w:rsid w:val="008B74C8"/>
    <w:rsid w:val="00925E43"/>
    <w:rsid w:val="009926B2"/>
    <w:rsid w:val="00A367D7"/>
    <w:rsid w:val="00A52FB9"/>
    <w:rsid w:val="00AD19FE"/>
    <w:rsid w:val="00B45AA1"/>
    <w:rsid w:val="00B51250"/>
    <w:rsid w:val="00BD6AA9"/>
    <w:rsid w:val="00C36FFC"/>
    <w:rsid w:val="00C56449"/>
    <w:rsid w:val="00CD10D1"/>
    <w:rsid w:val="00CD5E3B"/>
    <w:rsid w:val="00D469CF"/>
    <w:rsid w:val="00DE4B4F"/>
    <w:rsid w:val="00E52263"/>
    <w:rsid w:val="00E951A4"/>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1250"/>
    <w:rPr>
      <w:sz w:val="24"/>
      <w:szCs w:val="24"/>
    </w:rPr>
  </w:style>
  <w:style w:type="paragraph" w:styleId="Heading1">
    <w:name w:val="heading 1"/>
    <w:basedOn w:val="Normal"/>
    <w:next w:val="Normal"/>
    <w:link w:val="Heading1Char1"/>
    <w:uiPriority w:val="99"/>
    <w:qFormat/>
    <w:rsid w:val="00DE4B4F"/>
    <w:pPr>
      <w:keepNext/>
      <w:spacing w:before="240" w:after="60" w:line="480" w:lineRule="auto"/>
      <w:outlineLvl w:val="0"/>
    </w:pPr>
    <w:rPr>
      <w:rFonts w:eastAsia="Arial Unicode MS"/>
      <w:b/>
      <w:kern w:val="32"/>
      <w:sz w:val="32"/>
      <w:szCs w:val="20"/>
    </w:rPr>
  </w:style>
  <w:style w:type="paragraph" w:styleId="Heading2">
    <w:name w:val="heading 2"/>
    <w:basedOn w:val="Normal"/>
    <w:next w:val="Normal"/>
    <w:link w:val="Heading2Char1"/>
    <w:uiPriority w:val="99"/>
    <w:qFormat/>
    <w:rsid w:val="00DE4B4F"/>
    <w:pPr>
      <w:keepNext/>
      <w:spacing w:before="240" w:after="60" w:line="480" w:lineRule="auto"/>
      <w:outlineLvl w:val="1"/>
    </w:pPr>
    <w:rPr>
      <w:rFonts w:eastAsia="Arial Unicode MS"/>
      <w:i/>
      <w:sz w:val="28"/>
      <w:szCs w:val="20"/>
    </w:rPr>
  </w:style>
  <w:style w:type="paragraph" w:styleId="Heading3">
    <w:name w:val="heading 3"/>
    <w:basedOn w:val="Normal"/>
    <w:next w:val="Normal"/>
    <w:link w:val="Heading3Char1"/>
    <w:uiPriority w:val="99"/>
    <w:qFormat/>
    <w:rsid w:val="00DE4B4F"/>
    <w:pPr>
      <w:keepNext/>
      <w:spacing w:before="240" w:after="60" w:line="480" w:lineRule="auto"/>
      <w:outlineLvl w:val="2"/>
    </w:pPr>
    <w:rPr>
      <w:rFonts w:ascii="Arial" w:eastAsia="Arial Unicode MS" w:hAnsi="Arial"/>
      <w:b/>
      <w:sz w:val="26"/>
      <w:szCs w:val="20"/>
    </w:rPr>
  </w:style>
  <w:style w:type="paragraph" w:styleId="Heading4">
    <w:name w:val="heading 4"/>
    <w:basedOn w:val="Normal"/>
    <w:next w:val="Normal"/>
    <w:link w:val="Heading4Char1"/>
    <w:uiPriority w:val="99"/>
    <w:qFormat/>
    <w:rsid w:val="00DE4B4F"/>
    <w:pPr>
      <w:keepNext/>
      <w:spacing w:before="240" w:after="60" w:line="480" w:lineRule="auto"/>
      <w:outlineLvl w:val="3"/>
    </w:pPr>
    <w:rPr>
      <w:rFonts w:eastAsia="Arial Unicode MS"/>
      <w:b/>
      <w:sz w:val="28"/>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52FB9"/>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sid w:val="00A52FB9"/>
    <w:rPr>
      <w:rFonts w:ascii="Cambria" w:hAnsi="Cambria" w:cs="Times New Roman"/>
      <w:b/>
      <w:bCs/>
      <w:i/>
      <w:iCs/>
      <w:sz w:val="28"/>
      <w:szCs w:val="28"/>
    </w:rPr>
  </w:style>
  <w:style w:type="character" w:customStyle="1" w:styleId="Heading3Char">
    <w:name w:val="Heading 3 Char"/>
    <w:basedOn w:val="DefaultParagraphFont"/>
    <w:link w:val="Heading3"/>
    <w:uiPriority w:val="99"/>
    <w:semiHidden/>
    <w:locked/>
    <w:rsid w:val="00A52FB9"/>
    <w:rPr>
      <w:rFonts w:ascii="Cambria" w:hAnsi="Cambria" w:cs="Times New Roman"/>
      <w:b/>
      <w:bCs/>
      <w:sz w:val="26"/>
      <w:szCs w:val="26"/>
    </w:rPr>
  </w:style>
  <w:style w:type="character" w:customStyle="1" w:styleId="Heading4Char">
    <w:name w:val="Heading 4 Char"/>
    <w:basedOn w:val="DefaultParagraphFont"/>
    <w:link w:val="Heading4"/>
    <w:uiPriority w:val="99"/>
    <w:semiHidden/>
    <w:locked/>
    <w:rsid w:val="00A52FB9"/>
    <w:rPr>
      <w:rFonts w:ascii="Calibri" w:hAnsi="Calibri" w:cs="Times New Roman"/>
      <w:b/>
      <w:bCs/>
      <w:sz w:val="28"/>
      <w:szCs w:val="28"/>
    </w:rPr>
  </w:style>
  <w:style w:type="paragraph" w:styleId="Header">
    <w:name w:val="header"/>
    <w:basedOn w:val="Normal"/>
    <w:link w:val="HeaderChar"/>
    <w:uiPriority w:val="99"/>
    <w:rsid w:val="00DE4B4F"/>
    <w:pPr>
      <w:tabs>
        <w:tab w:val="center" w:pos="4320"/>
        <w:tab w:val="right" w:pos="8640"/>
      </w:tabs>
    </w:pPr>
  </w:style>
  <w:style w:type="character" w:customStyle="1" w:styleId="HeaderChar">
    <w:name w:val="Header Char"/>
    <w:basedOn w:val="DefaultParagraphFont"/>
    <w:link w:val="Header"/>
    <w:uiPriority w:val="99"/>
    <w:semiHidden/>
    <w:locked/>
    <w:rsid w:val="00A52FB9"/>
    <w:rPr>
      <w:rFonts w:cs="Times New Roman"/>
      <w:sz w:val="24"/>
      <w:szCs w:val="24"/>
    </w:rPr>
  </w:style>
  <w:style w:type="paragraph" w:styleId="Footer">
    <w:name w:val="footer"/>
    <w:basedOn w:val="Normal"/>
    <w:link w:val="FooterChar"/>
    <w:uiPriority w:val="99"/>
    <w:rsid w:val="00DE4B4F"/>
    <w:pPr>
      <w:tabs>
        <w:tab w:val="center" w:pos="4320"/>
        <w:tab w:val="right" w:pos="8640"/>
      </w:tabs>
    </w:pPr>
  </w:style>
  <w:style w:type="character" w:customStyle="1" w:styleId="FooterChar">
    <w:name w:val="Footer Char"/>
    <w:basedOn w:val="DefaultParagraphFont"/>
    <w:link w:val="Footer"/>
    <w:uiPriority w:val="99"/>
    <w:semiHidden/>
    <w:locked/>
    <w:rsid w:val="008A08FE"/>
    <w:rPr>
      <w:rFonts w:cs="Times New Roman"/>
      <w:sz w:val="24"/>
      <w:szCs w:val="24"/>
      <w:lang w:val="en-US" w:eastAsia="en-US" w:bidi="ar-SA"/>
    </w:rPr>
  </w:style>
  <w:style w:type="character" w:styleId="PageNumber">
    <w:name w:val="page number"/>
    <w:basedOn w:val="DefaultParagraphFont"/>
    <w:uiPriority w:val="99"/>
    <w:rsid w:val="00DE4B4F"/>
    <w:rPr>
      <w:rFonts w:cs="Times New Roman"/>
    </w:rPr>
  </w:style>
  <w:style w:type="character" w:customStyle="1" w:styleId="Heading1Char1">
    <w:name w:val="Heading 1 Char1"/>
    <w:link w:val="Heading1"/>
    <w:uiPriority w:val="99"/>
    <w:locked/>
    <w:rsid w:val="00DE4B4F"/>
    <w:rPr>
      <w:rFonts w:eastAsia="Arial Unicode MS"/>
      <w:b/>
      <w:kern w:val="32"/>
      <w:sz w:val="32"/>
    </w:rPr>
  </w:style>
  <w:style w:type="character" w:customStyle="1" w:styleId="Heading2Char1">
    <w:name w:val="Heading 2 Char1"/>
    <w:link w:val="Heading2"/>
    <w:uiPriority w:val="99"/>
    <w:locked/>
    <w:rsid w:val="00DE4B4F"/>
    <w:rPr>
      <w:rFonts w:eastAsia="Arial Unicode MS"/>
      <w:i/>
      <w:sz w:val="28"/>
    </w:rPr>
  </w:style>
  <w:style w:type="character" w:customStyle="1" w:styleId="Heading3Char1">
    <w:name w:val="Heading 3 Char1"/>
    <w:link w:val="Heading3"/>
    <w:uiPriority w:val="99"/>
    <w:locked/>
    <w:rsid w:val="00DE4B4F"/>
    <w:rPr>
      <w:rFonts w:ascii="Arial" w:eastAsia="Arial Unicode MS" w:hAnsi="Arial"/>
      <w:b/>
      <w:sz w:val="26"/>
    </w:rPr>
  </w:style>
  <w:style w:type="character" w:customStyle="1" w:styleId="Heading4Char1">
    <w:name w:val="Heading 4 Char1"/>
    <w:link w:val="Heading4"/>
    <w:uiPriority w:val="99"/>
    <w:locked/>
    <w:rsid w:val="00DE4B4F"/>
    <w:rPr>
      <w:rFonts w:eastAsia="Arial Unicode MS"/>
      <w:b/>
      <w:sz w:val="28"/>
    </w:rPr>
  </w:style>
  <w:style w:type="paragraph" w:styleId="ListContinue2">
    <w:name w:val="List Continue 2"/>
    <w:basedOn w:val="Normal"/>
    <w:uiPriority w:val="99"/>
    <w:rsid w:val="00DE4B4F"/>
    <w:pPr>
      <w:spacing w:after="120" w:line="480" w:lineRule="auto"/>
      <w:ind w:left="720"/>
    </w:pPr>
    <w:rPr>
      <w:rFonts w:eastAsia="Arial Unicode MS"/>
    </w:rPr>
  </w:style>
  <w:style w:type="paragraph" w:styleId="ListContinue">
    <w:name w:val="List Continue"/>
    <w:basedOn w:val="Normal"/>
    <w:uiPriority w:val="99"/>
    <w:rsid w:val="00DE4B4F"/>
    <w:pPr>
      <w:spacing w:after="120" w:line="480" w:lineRule="auto"/>
      <w:ind w:left="360"/>
    </w:pPr>
    <w:rPr>
      <w:rFonts w:eastAsia="Arial Unicode MS"/>
    </w:rPr>
  </w:style>
  <w:style w:type="paragraph" w:styleId="ListBullet">
    <w:name w:val="List Bullet"/>
    <w:basedOn w:val="Normal"/>
    <w:uiPriority w:val="99"/>
    <w:rsid w:val="00DE4B4F"/>
    <w:pPr>
      <w:numPr>
        <w:numId w:val="1"/>
      </w:numPr>
      <w:spacing w:line="480" w:lineRule="auto"/>
    </w:pPr>
    <w:rPr>
      <w:rFonts w:eastAsia="Arial Unicode MS"/>
    </w:rPr>
  </w:style>
  <w:style w:type="paragraph" w:customStyle="1" w:styleId="ListContinue03">
    <w:name w:val="List Continue03"/>
    <w:basedOn w:val="ListContinue2"/>
    <w:uiPriority w:val="99"/>
    <w:rsid w:val="00DE4B4F"/>
    <w:pPr>
      <w:ind w:left="1980" w:hanging="540"/>
    </w:pPr>
  </w:style>
  <w:style w:type="paragraph" w:customStyle="1" w:styleId="ANS">
    <w:name w:val="ANS:"/>
    <w:basedOn w:val="Heading3"/>
    <w:uiPriority w:val="99"/>
    <w:rsid w:val="00DE4B4F"/>
    <w:rPr>
      <w:rFonts w:ascii="Times New Roman" w:hAnsi="Times New Roman"/>
      <w:sz w:val="24"/>
    </w:rPr>
  </w:style>
  <w:style w:type="paragraph" w:customStyle="1" w:styleId="ShowTransparency">
    <w:name w:val="ShowTransparency"/>
    <w:basedOn w:val="Normal"/>
    <w:uiPriority w:val="99"/>
    <w:rsid w:val="00DE4B4F"/>
    <w:pPr>
      <w:spacing w:line="480" w:lineRule="auto"/>
    </w:pPr>
    <w:rPr>
      <w:b/>
    </w:rPr>
  </w:style>
  <w:style w:type="paragraph" w:styleId="BalloonText">
    <w:name w:val="Balloon Text"/>
    <w:basedOn w:val="Normal"/>
    <w:link w:val="BalloonTextChar1"/>
    <w:uiPriority w:val="99"/>
    <w:rsid w:val="00DE4B4F"/>
    <w:rPr>
      <w:rFonts w:ascii="Lucida Grande" w:hAnsi="Lucida Grande"/>
      <w:sz w:val="18"/>
      <w:szCs w:val="20"/>
    </w:rPr>
  </w:style>
  <w:style w:type="character" w:customStyle="1" w:styleId="BalloonTextChar">
    <w:name w:val="Balloon Text Char"/>
    <w:basedOn w:val="DefaultParagraphFont"/>
    <w:link w:val="BalloonText"/>
    <w:uiPriority w:val="99"/>
    <w:semiHidden/>
    <w:locked/>
    <w:rsid w:val="00A52FB9"/>
    <w:rPr>
      <w:rFonts w:cs="Times New Roman"/>
      <w:sz w:val="2"/>
    </w:rPr>
  </w:style>
  <w:style w:type="character" w:customStyle="1" w:styleId="BalloonTextChar1">
    <w:name w:val="Balloon Text Char1"/>
    <w:link w:val="BalloonText"/>
    <w:uiPriority w:val="99"/>
    <w:locked/>
    <w:rsid w:val="00DE4B4F"/>
    <w:rPr>
      <w:rFonts w:ascii="Lucida Grande" w:hAnsi="Lucida Grande"/>
      <w:sz w:val="18"/>
    </w:rPr>
  </w:style>
</w:styles>
</file>

<file path=word/webSettings.xml><?xml version="1.0" encoding="utf-8"?>
<w:webSettings xmlns:r="http://schemas.openxmlformats.org/officeDocument/2006/relationships" xmlns:w="http://schemas.openxmlformats.org/wordprocessingml/2006/main">
  <w:divs>
    <w:div w:id="109860219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Application%20Data\Microsoft\Templates\OC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OCR.dotx</Template>
  <TotalTime>9</TotalTime>
  <Pages>6</Pages>
  <Words>1978</Words>
  <Characters>11281</Characters>
  <Application>Microsoft Office Outlook</Application>
  <DocSecurity>0</DocSecurity>
  <Lines>0</Lines>
  <Paragraphs>0</Paragraphs>
  <ScaleCrop>false</ScaleCrop>
  <Company>OffCenter Concept House</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 III</dc:title>
  <dc:subject/>
  <dc:creator>Compositor</dc:creator>
  <cp:keywords/>
  <dc:description/>
  <cp:lastModifiedBy>Editor</cp:lastModifiedBy>
  <cp:revision>5</cp:revision>
  <dcterms:created xsi:type="dcterms:W3CDTF">2014-09-03T03:08:00Z</dcterms:created>
  <dcterms:modified xsi:type="dcterms:W3CDTF">2014-09-04T03:08:00Z</dcterms:modified>
</cp:coreProperties>
</file>