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417" w:rsidRPr="00952243" w:rsidRDefault="00B26417" w:rsidP="00952243">
      <w:pPr>
        <w:rPr>
          <w:b/>
          <w:sz w:val="32"/>
          <w:szCs w:val="32"/>
        </w:rPr>
      </w:pPr>
      <w:r w:rsidRPr="00952243">
        <w:rPr>
          <w:b/>
          <w:sz w:val="32"/>
          <w:szCs w:val="32"/>
        </w:rPr>
        <w:t xml:space="preserve">CHAPTER 29 </w:t>
      </w:r>
    </w:p>
    <w:p w:rsidR="00B26417" w:rsidRPr="00952243" w:rsidRDefault="00B26417" w:rsidP="00952243">
      <w:pPr>
        <w:rPr>
          <w:b/>
          <w:sz w:val="32"/>
          <w:szCs w:val="32"/>
        </w:rPr>
      </w:pPr>
      <w:r w:rsidRPr="00952243">
        <w:rPr>
          <w:b/>
          <w:sz w:val="32"/>
          <w:szCs w:val="32"/>
        </w:rPr>
        <w:t>AMERICA DURING</w:t>
      </w:r>
      <w:r>
        <w:rPr>
          <w:b/>
          <w:sz w:val="32"/>
          <w:szCs w:val="32"/>
        </w:rPr>
        <w:t>A DIVISIVE WAR</w:t>
      </w:r>
      <w:r w:rsidRPr="00952243">
        <w:rPr>
          <w:b/>
          <w:sz w:val="32"/>
          <w:szCs w:val="32"/>
        </w:rPr>
        <w:t>, 1963</w:t>
      </w:r>
      <w:r>
        <w:rPr>
          <w:b/>
          <w:sz w:val="32"/>
          <w:szCs w:val="32"/>
        </w:rPr>
        <w:t>–</w:t>
      </w:r>
      <w:r w:rsidRPr="00952243">
        <w:rPr>
          <w:b/>
          <w:sz w:val="32"/>
          <w:szCs w:val="32"/>
        </w:rPr>
        <w:t>1974</w:t>
      </w:r>
    </w:p>
    <w:p w:rsidR="00B26417" w:rsidRDefault="00B26417" w:rsidP="00952243"/>
    <w:p w:rsidR="00B26417" w:rsidRPr="00952243" w:rsidRDefault="00B26417" w:rsidP="00952243">
      <w:pPr>
        <w:rPr>
          <w:i/>
        </w:rPr>
      </w:pPr>
      <w:r w:rsidRPr="00952243">
        <w:rPr>
          <w:i/>
        </w:rPr>
        <w:t>Chapter Outline</w:t>
      </w:r>
    </w:p>
    <w:p w:rsidR="00B26417" w:rsidRPr="00E8198F" w:rsidRDefault="00B26417" w:rsidP="00952243">
      <w:r w:rsidRPr="00E8198F">
        <w:t>I.</w:t>
      </w:r>
      <w:r w:rsidRPr="00E8198F">
        <w:tab/>
        <w:t>The Great Society</w:t>
      </w:r>
    </w:p>
    <w:p w:rsidR="00B26417" w:rsidRPr="00E8198F" w:rsidRDefault="00B26417" w:rsidP="00952243">
      <w:r>
        <w:tab/>
      </w:r>
      <w:r w:rsidRPr="00E8198F">
        <w:t>A.</w:t>
      </w:r>
      <w:r w:rsidRPr="00E8198F">
        <w:tab/>
        <w:t>Closing the New Frontier</w:t>
      </w:r>
    </w:p>
    <w:p w:rsidR="00B26417" w:rsidRPr="00E8198F" w:rsidRDefault="00B26417" w:rsidP="00952243">
      <w:r>
        <w:tab/>
      </w:r>
      <w:r w:rsidRPr="00E8198F">
        <w:t>B.</w:t>
      </w:r>
      <w:r w:rsidRPr="00E8198F">
        <w:tab/>
        <w:t>The Election of 1964</w:t>
      </w:r>
    </w:p>
    <w:p w:rsidR="00B26417" w:rsidRPr="00E8198F" w:rsidRDefault="00B26417" w:rsidP="00952243">
      <w:r>
        <w:tab/>
      </w:r>
      <w:r w:rsidRPr="00E8198F">
        <w:t>C.</w:t>
      </w:r>
      <w:r w:rsidRPr="00E8198F">
        <w:tab/>
        <w:t>Lyndon Johnson</w:t>
      </w:r>
      <w:r>
        <w:t>’</w:t>
      </w:r>
      <w:r w:rsidRPr="00E8198F">
        <w:t>s Great Society</w:t>
      </w:r>
    </w:p>
    <w:p w:rsidR="00B26417" w:rsidRPr="00E8198F" w:rsidRDefault="00B26417" w:rsidP="00952243">
      <w:r>
        <w:tab/>
      </w:r>
      <w:r w:rsidRPr="00E8198F">
        <w:t>D.</w:t>
      </w:r>
      <w:r w:rsidRPr="00E8198F">
        <w:tab/>
        <w:t>Evaluating the Great Society</w:t>
      </w:r>
    </w:p>
    <w:p w:rsidR="00B26417" w:rsidRPr="00E8198F" w:rsidRDefault="00B26417" w:rsidP="00952243">
      <w:r w:rsidRPr="00E8198F">
        <w:t>II.</w:t>
      </w:r>
      <w:r w:rsidRPr="00E8198F">
        <w:tab/>
        <w:t>Escalation in Vietnam</w:t>
      </w:r>
    </w:p>
    <w:p w:rsidR="00B26417" w:rsidRPr="00E8198F" w:rsidRDefault="00B26417" w:rsidP="00952243">
      <w:r>
        <w:tab/>
      </w:r>
      <w:r w:rsidRPr="00E8198F">
        <w:t>A.</w:t>
      </w:r>
      <w:r w:rsidRPr="00E8198F">
        <w:tab/>
        <w:t>The Gulf of Tonkin Resolution</w:t>
      </w:r>
    </w:p>
    <w:p w:rsidR="00B26417" w:rsidRPr="00E8198F" w:rsidRDefault="00B26417" w:rsidP="00952243">
      <w:r>
        <w:tab/>
      </w:r>
      <w:r w:rsidRPr="00E8198F">
        <w:t>B.</w:t>
      </w:r>
      <w:r w:rsidRPr="00E8198F">
        <w:tab/>
        <w:t>The War Continues to Widen</w:t>
      </w:r>
    </w:p>
    <w:p w:rsidR="00B26417" w:rsidRPr="00E8198F" w:rsidRDefault="00B26417" w:rsidP="00952243">
      <w:r>
        <w:tab/>
      </w:r>
      <w:r w:rsidRPr="00E8198F">
        <w:t>C.</w:t>
      </w:r>
      <w:r w:rsidRPr="00E8198F">
        <w:tab/>
        <w:t>The Media and the War</w:t>
      </w:r>
    </w:p>
    <w:p w:rsidR="00B26417" w:rsidRPr="00E8198F" w:rsidRDefault="00B26417" w:rsidP="00952243">
      <w:r w:rsidRPr="00E8198F">
        <w:t>III.</w:t>
      </w:r>
      <w:r w:rsidRPr="00E8198F">
        <w:tab/>
      </w:r>
      <w:r>
        <w:t>Activism at Home</w:t>
      </w:r>
    </w:p>
    <w:p w:rsidR="00B26417" w:rsidRPr="00E8198F" w:rsidRDefault="00B26417" w:rsidP="00952243">
      <w:r w:rsidRPr="00E8198F">
        <w:tab/>
        <w:t>A.</w:t>
      </w:r>
      <w:r w:rsidRPr="00E8198F">
        <w:tab/>
        <w:t>The Movement of Movements</w:t>
      </w:r>
    </w:p>
    <w:p w:rsidR="00B26417" w:rsidRPr="00E8198F" w:rsidRDefault="00B26417" w:rsidP="00952243">
      <w:r>
        <w:tab/>
      </w:r>
      <w:r w:rsidRPr="00E8198F">
        <w:t>B.</w:t>
      </w:r>
      <w:r w:rsidRPr="00E8198F">
        <w:tab/>
        <w:t>A New Left</w:t>
      </w:r>
    </w:p>
    <w:p w:rsidR="00B26417" w:rsidRPr="00E8198F" w:rsidRDefault="00B26417" w:rsidP="00952243">
      <w:r>
        <w:tab/>
      </w:r>
      <w:r w:rsidRPr="00E8198F">
        <w:t>C.</w:t>
      </w:r>
      <w:r w:rsidRPr="00E8198F">
        <w:tab/>
        <w:t>The Counterculture</w:t>
      </w:r>
    </w:p>
    <w:p w:rsidR="00B26417" w:rsidRPr="00E8198F" w:rsidRDefault="00B26417" w:rsidP="00952243">
      <w:r>
        <w:tab/>
      </w:r>
      <w:r w:rsidRPr="00E8198F">
        <w:t>D.</w:t>
      </w:r>
      <w:r w:rsidRPr="00E8198F">
        <w:tab/>
        <w:t>Civil Rights and Black Power</w:t>
      </w:r>
    </w:p>
    <w:p w:rsidR="00B26417" w:rsidRPr="00E8198F" w:rsidRDefault="00B26417" w:rsidP="00952243">
      <w:r>
        <w:tab/>
      </w:r>
      <w:r w:rsidRPr="00E8198F">
        <w:t>E.</w:t>
      </w:r>
      <w:r w:rsidRPr="00E8198F">
        <w:tab/>
        <w:t>The Antiwar Movement</w:t>
      </w:r>
    </w:p>
    <w:p w:rsidR="00B26417" w:rsidRPr="00E8198F" w:rsidRDefault="00B26417" w:rsidP="00952243">
      <w:r w:rsidRPr="00E8198F">
        <w:t>IV.</w:t>
      </w:r>
      <w:r w:rsidRPr="00E8198F">
        <w:tab/>
        <w:t>1968</w:t>
      </w:r>
    </w:p>
    <w:p w:rsidR="00B26417" w:rsidRPr="00E8198F" w:rsidRDefault="00B26417" w:rsidP="00952243">
      <w:r w:rsidRPr="00E8198F">
        <w:tab/>
        <w:t>A.</w:t>
      </w:r>
      <w:r w:rsidRPr="00E8198F">
        <w:tab/>
        <w:t>Turmoil in Vietnam, 1968</w:t>
      </w:r>
    </w:p>
    <w:p w:rsidR="00B26417" w:rsidRPr="00E8198F" w:rsidRDefault="00B26417" w:rsidP="00952243">
      <w:r w:rsidRPr="00E8198F">
        <w:tab/>
        <w:t>B.</w:t>
      </w:r>
      <w:r w:rsidRPr="00E8198F">
        <w:tab/>
        <w:t>Turmoil at Home</w:t>
      </w:r>
    </w:p>
    <w:p w:rsidR="00B26417" w:rsidRPr="00E8198F" w:rsidRDefault="00B26417" w:rsidP="00952243">
      <w:r w:rsidRPr="00E8198F">
        <w:tab/>
        <w:t>C.</w:t>
      </w:r>
      <w:r w:rsidRPr="00E8198F">
        <w:tab/>
        <w:t>The Election of 1968</w:t>
      </w:r>
    </w:p>
    <w:p w:rsidR="00B26417" w:rsidRPr="00E8198F" w:rsidRDefault="00B26417" w:rsidP="00952243">
      <w:r w:rsidRPr="00E8198F">
        <w:t>V.</w:t>
      </w:r>
      <w:r w:rsidRPr="00E8198F">
        <w:tab/>
        <w:t>Continued Polarization, 1969</w:t>
      </w:r>
      <w:r>
        <w:t>–</w:t>
      </w:r>
      <w:r w:rsidRPr="00E8198F">
        <w:t>1974</w:t>
      </w:r>
    </w:p>
    <w:p w:rsidR="00B26417" w:rsidRPr="00E8198F" w:rsidRDefault="00B26417" w:rsidP="00952243">
      <w:r>
        <w:tab/>
      </w:r>
      <w:r w:rsidRPr="00E8198F">
        <w:t>A.</w:t>
      </w:r>
      <w:r w:rsidRPr="00E8198F">
        <w:tab/>
        <w:t>Lawbreaking, Violence, and a New President</w:t>
      </w:r>
    </w:p>
    <w:p w:rsidR="00B26417" w:rsidRPr="00E8198F" w:rsidRDefault="00B26417" w:rsidP="00952243">
      <w:r>
        <w:tab/>
      </w:r>
      <w:r w:rsidRPr="00E8198F">
        <w:t>B.</w:t>
      </w:r>
      <w:r w:rsidRPr="00E8198F">
        <w:tab/>
        <w:t>Social Policy</w:t>
      </w:r>
    </w:p>
    <w:p w:rsidR="00B26417" w:rsidRPr="00E8198F" w:rsidRDefault="00B26417" w:rsidP="00952243">
      <w:r>
        <w:tab/>
      </w:r>
      <w:r w:rsidRPr="00E8198F">
        <w:t>C.</w:t>
      </w:r>
      <w:r w:rsidRPr="00E8198F">
        <w:tab/>
        <w:t>Environmentalism</w:t>
      </w:r>
    </w:p>
    <w:p w:rsidR="00B26417" w:rsidRPr="00E8198F" w:rsidRDefault="00B26417" w:rsidP="00952243">
      <w:r>
        <w:tab/>
      </w:r>
      <w:r w:rsidRPr="00E8198F">
        <w:t>D.</w:t>
      </w:r>
      <w:r w:rsidRPr="00E8198F">
        <w:tab/>
        <w:t>Controversies over Rights</w:t>
      </w:r>
    </w:p>
    <w:p w:rsidR="00B26417" w:rsidRPr="00E8198F" w:rsidRDefault="00B26417" w:rsidP="00952243">
      <w:r>
        <w:tab/>
      </w:r>
      <w:r w:rsidRPr="00E8198F">
        <w:t>E.</w:t>
      </w:r>
      <w:r w:rsidRPr="00E8198F">
        <w:tab/>
      </w:r>
      <w:r>
        <w:t>Economic Woes</w:t>
      </w:r>
    </w:p>
    <w:p w:rsidR="00B26417" w:rsidRPr="00E8198F" w:rsidRDefault="00B26417" w:rsidP="00952243">
      <w:r w:rsidRPr="00E8198F">
        <w:t>VI.</w:t>
      </w:r>
      <w:r w:rsidRPr="00E8198F">
        <w:tab/>
        <w:t>Foreign Policy in a Time of Turmo</w:t>
      </w:r>
      <w:r>
        <w:t>il, 1969–</w:t>
      </w:r>
      <w:r w:rsidRPr="00E8198F">
        <w:t>1974</w:t>
      </w:r>
    </w:p>
    <w:p w:rsidR="00B26417" w:rsidRPr="00E8198F" w:rsidRDefault="00B26417" w:rsidP="00952243">
      <w:r>
        <w:tab/>
      </w:r>
      <w:r w:rsidRPr="00E8198F">
        <w:t>A.</w:t>
      </w:r>
      <w:r w:rsidRPr="00E8198F">
        <w:tab/>
        <w:t>Détente</w:t>
      </w:r>
    </w:p>
    <w:p w:rsidR="00B26417" w:rsidRPr="00E8198F" w:rsidRDefault="00B26417" w:rsidP="00952243">
      <w:r>
        <w:tab/>
      </w:r>
      <w:r w:rsidRPr="00E8198F">
        <w:t>B.</w:t>
      </w:r>
      <w:r w:rsidRPr="00E8198F">
        <w:tab/>
        <w:t>Vietnamization and the Nixon Doctrine</w:t>
      </w:r>
    </w:p>
    <w:p w:rsidR="00B26417" w:rsidRPr="00E8198F" w:rsidRDefault="00B26417" w:rsidP="00952243">
      <w:r>
        <w:tab/>
      </w:r>
      <w:r w:rsidRPr="00E8198F">
        <w:t>C.</w:t>
      </w:r>
      <w:r w:rsidRPr="00E8198F">
        <w:tab/>
        <w:t>The United States Leaves Vietnam</w:t>
      </w:r>
    </w:p>
    <w:p w:rsidR="00B26417" w:rsidRPr="00E8198F" w:rsidRDefault="00B26417" w:rsidP="00952243">
      <w:r>
        <w:tab/>
      </w:r>
      <w:r w:rsidRPr="00E8198F">
        <w:t>D.</w:t>
      </w:r>
      <w:r w:rsidRPr="00E8198F">
        <w:tab/>
        <w:t>Expanding the Nixon Doctrine</w:t>
      </w:r>
    </w:p>
    <w:p w:rsidR="00B26417" w:rsidRPr="00E8198F" w:rsidRDefault="00B26417" w:rsidP="00952243">
      <w:r w:rsidRPr="00E8198F">
        <w:t>VII.</w:t>
      </w:r>
      <w:r w:rsidRPr="00E8198F">
        <w:tab/>
        <w:t>A Crisis of Governance, 1972</w:t>
      </w:r>
      <w:r>
        <w:t>–</w:t>
      </w:r>
      <w:r w:rsidRPr="00E8198F">
        <w:t>1974</w:t>
      </w:r>
    </w:p>
    <w:p w:rsidR="00B26417" w:rsidRPr="00E8198F" w:rsidRDefault="00B26417" w:rsidP="00952243">
      <w:r>
        <w:tab/>
      </w:r>
      <w:r w:rsidRPr="00E8198F">
        <w:t>A.</w:t>
      </w:r>
      <w:r w:rsidRPr="00E8198F">
        <w:tab/>
        <w:t>The Election of 1972</w:t>
      </w:r>
    </w:p>
    <w:p w:rsidR="00B26417" w:rsidRPr="00E8198F" w:rsidRDefault="00B26417" w:rsidP="00952243">
      <w:r>
        <w:tab/>
      </w:r>
      <w:r w:rsidRPr="00E8198F">
        <w:t>B.</w:t>
      </w:r>
      <w:r w:rsidRPr="00E8198F">
        <w:tab/>
        <w:t>The Watergate Investigations</w:t>
      </w:r>
    </w:p>
    <w:p w:rsidR="00B26417" w:rsidRPr="00E8198F" w:rsidRDefault="00B26417" w:rsidP="00952243">
      <w:r>
        <w:tab/>
      </w:r>
      <w:r w:rsidRPr="00E8198F">
        <w:t>C.</w:t>
      </w:r>
      <w:r w:rsidRPr="00E8198F">
        <w:tab/>
        <w:t>Nixon</w:t>
      </w:r>
      <w:r>
        <w:t>’</w:t>
      </w:r>
      <w:r w:rsidRPr="00E8198F">
        <w:t>s Resignation</w:t>
      </w:r>
    </w:p>
    <w:p w:rsidR="00B26417" w:rsidRPr="00E8198F" w:rsidRDefault="00B26417" w:rsidP="00952243"/>
    <w:p w:rsidR="00B26417" w:rsidRPr="00E8198F" w:rsidRDefault="00B26417" w:rsidP="00952243">
      <w:pPr>
        <w:rPr>
          <w:i/>
        </w:rPr>
      </w:pPr>
      <w:r w:rsidRPr="00E8198F">
        <w:rPr>
          <w:i/>
        </w:rPr>
        <w:t>Chronology</w:t>
      </w:r>
      <w:r w:rsidRPr="00E8198F">
        <w:rPr>
          <w:b/>
          <w:i/>
        </w:rPr>
        <w:t xml:space="preserve"> </w:t>
      </w:r>
    </w:p>
    <w:p w:rsidR="00B26417" w:rsidRPr="00E8198F" w:rsidRDefault="00B26417" w:rsidP="00952243">
      <w:pPr>
        <w:tabs>
          <w:tab w:val="left" w:pos="1440"/>
        </w:tabs>
        <w:ind w:left="1440" w:hanging="1440"/>
      </w:pPr>
      <w:r w:rsidRPr="00E8198F">
        <w:t>1964</w:t>
      </w:r>
      <w:r w:rsidRPr="00E8198F">
        <w:tab/>
        <w:t>Civil Rights Act of 1964 passes</w:t>
      </w:r>
      <w:r>
        <w:t>;</w:t>
      </w:r>
      <w:r w:rsidRPr="00E8198F">
        <w:t xml:space="preserve"> Congress app</w:t>
      </w:r>
      <w:r>
        <w:t>roves Gulf of Tonkin Resolution;</w:t>
      </w:r>
      <w:r w:rsidRPr="00E8198F">
        <w:t xml:space="preserve"> Johnson defeats Barry Goldwater</w:t>
      </w:r>
    </w:p>
    <w:p w:rsidR="00B26417" w:rsidRPr="00E8198F" w:rsidRDefault="00B26417" w:rsidP="00952243">
      <w:pPr>
        <w:tabs>
          <w:tab w:val="left" w:pos="1440"/>
        </w:tabs>
        <w:ind w:left="1440" w:hanging="1440"/>
      </w:pPr>
      <w:r w:rsidRPr="00E8198F">
        <w:t>1965</w:t>
      </w:r>
      <w:r w:rsidRPr="00E8198F">
        <w:tab/>
        <w:t>Congress passes Voting Rights Act</w:t>
      </w:r>
      <w:r>
        <w:t xml:space="preserve">; Violence hits Watts; </w:t>
      </w:r>
      <w:r w:rsidRPr="00E8198F">
        <w:t>U.S. role in Vietnam dramatically expands</w:t>
      </w:r>
    </w:p>
    <w:p w:rsidR="00B26417" w:rsidRPr="00E8198F" w:rsidRDefault="00B26417" w:rsidP="00952243">
      <w:pPr>
        <w:tabs>
          <w:tab w:val="left" w:pos="1440"/>
        </w:tabs>
        <w:ind w:left="1440" w:hanging="1440"/>
      </w:pPr>
      <w:r w:rsidRPr="00E8198F">
        <w:t>1966</w:t>
      </w:r>
      <w:r w:rsidRPr="00E8198F">
        <w:tab/>
        <w:t xml:space="preserve">Supreme Court decides </w:t>
      </w:r>
      <w:r w:rsidRPr="00E8198F">
        <w:rPr>
          <w:i/>
        </w:rPr>
        <w:t>Miranda v. Arizona</w:t>
      </w:r>
      <w:r>
        <w:t>;</w:t>
      </w:r>
      <w:r w:rsidRPr="00E8198F">
        <w:t xml:space="preserve"> </w:t>
      </w:r>
      <w:r>
        <w:t>United States</w:t>
      </w:r>
      <w:r w:rsidRPr="00E8198F">
        <w:t xml:space="preserve"> begins massive air strikes in North Vietnam</w:t>
      </w:r>
    </w:p>
    <w:p w:rsidR="00B26417" w:rsidRPr="00E8198F" w:rsidRDefault="00B26417" w:rsidP="00952243">
      <w:pPr>
        <w:tabs>
          <w:tab w:val="left" w:pos="1440"/>
        </w:tabs>
        <w:ind w:left="1440" w:hanging="1440"/>
      </w:pPr>
      <w:r>
        <w:t>1967</w:t>
      </w:r>
      <w:r>
        <w:tab/>
      </w:r>
      <w:r w:rsidRPr="00E8198F">
        <w:t>Large antiwar demonstrations begin</w:t>
      </w:r>
    </w:p>
    <w:p w:rsidR="00B26417" w:rsidRPr="00E8198F" w:rsidRDefault="00B26417" w:rsidP="00952243">
      <w:pPr>
        <w:tabs>
          <w:tab w:val="left" w:pos="1440"/>
        </w:tabs>
        <w:ind w:left="1440" w:hanging="1440"/>
      </w:pPr>
      <w:r>
        <w:t>1968</w:t>
      </w:r>
      <w:r>
        <w:tab/>
        <w:t xml:space="preserve">Tet offensive begins; </w:t>
      </w:r>
      <w:r w:rsidRPr="00E8198F">
        <w:t>Martin Luther King, Jr. and Robert F. Kennedy assassinated</w:t>
      </w:r>
      <w:r>
        <w:t>;</w:t>
      </w:r>
      <w:r w:rsidRPr="00E8198F">
        <w:t xml:space="preserve"> Civil Rights Act passed</w:t>
      </w:r>
      <w:r>
        <w:t>; Richard</w:t>
      </w:r>
      <w:r w:rsidRPr="00E8198F">
        <w:t xml:space="preserve"> Nixon wins presidency</w:t>
      </w:r>
    </w:p>
    <w:p w:rsidR="00B26417" w:rsidRPr="00E8198F" w:rsidRDefault="00B26417" w:rsidP="00952243">
      <w:pPr>
        <w:tabs>
          <w:tab w:val="left" w:pos="1440"/>
        </w:tabs>
        <w:ind w:left="1440" w:hanging="1440"/>
      </w:pPr>
      <w:r>
        <w:t>1969</w:t>
      </w:r>
      <w:r w:rsidRPr="00E8198F">
        <w:tab/>
        <w:t>Nixon an</w:t>
      </w:r>
      <w:r>
        <w:t>nounces “Vietnamization” policy;</w:t>
      </w:r>
      <w:r w:rsidRPr="00E8198F">
        <w:t xml:space="preserve"> My Lai massacre become public</w:t>
      </w:r>
    </w:p>
    <w:p w:rsidR="00B26417" w:rsidRPr="00E8198F" w:rsidRDefault="00B26417" w:rsidP="00952243">
      <w:pPr>
        <w:tabs>
          <w:tab w:val="left" w:pos="1440"/>
        </w:tabs>
        <w:ind w:left="1440" w:hanging="1440"/>
      </w:pPr>
      <w:r w:rsidRPr="00E8198F">
        <w:t>1970</w:t>
      </w:r>
      <w:r w:rsidRPr="00E8198F">
        <w:tab/>
        <w:t>U.S. troops enter Cambodia</w:t>
      </w:r>
      <w:r>
        <w:t>;</w:t>
      </w:r>
      <w:r w:rsidRPr="00E8198F">
        <w:t xml:space="preserve"> Congress creates Environmental Protection Agency</w:t>
      </w:r>
    </w:p>
    <w:p w:rsidR="00B26417" w:rsidRPr="00E8198F" w:rsidRDefault="00B26417" w:rsidP="00952243">
      <w:pPr>
        <w:tabs>
          <w:tab w:val="left" w:pos="1440"/>
        </w:tabs>
        <w:ind w:left="1440" w:hanging="1440"/>
      </w:pPr>
      <w:r w:rsidRPr="00E8198F">
        <w:t>1971</w:t>
      </w:r>
      <w:r w:rsidRPr="00E8198F">
        <w:tab/>
      </w:r>
      <w:r>
        <w:t>Stagflation unsets U.S. economy;</w:t>
      </w:r>
      <w:r w:rsidRPr="00E8198F">
        <w:t xml:space="preserve"> U.S. dollar begins to </w:t>
      </w:r>
      <w:r>
        <w:t>“</w:t>
      </w:r>
      <w:r w:rsidRPr="00E8198F">
        <w:t>float</w:t>
      </w:r>
      <w:r>
        <w:t>”</w:t>
      </w:r>
      <w:r w:rsidRPr="00E8198F">
        <w:t xml:space="preserve"> on currency markets</w:t>
      </w:r>
    </w:p>
    <w:p w:rsidR="00B26417" w:rsidRPr="00E8198F" w:rsidRDefault="00B26417" w:rsidP="00952243">
      <w:pPr>
        <w:tabs>
          <w:tab w:val="left" w:pos="1440"/>
        </w:tabs>
        <w:ind w:left="1440" w:hanging="1440"/>
      </w:pPr>
      <w:r w:rsidRPr="00E8198F">
        <w:t>1972</w:t>
      </w:r>
      <w:r w:rsidRPr="00E8198F">
        <w:tab/>
        <w:t>Watergate burglars caught inside Democratic headquarters</w:t>
      </w:r>
      <w:r>
        <w:t>’</w:t>
      </w:r>
      <w:r w:rsidRPr="00E8198F">
        <w:t xml:space="preserve"> Nixon crushes George McGovern in presidential election</w:t>
      </w:r>
    </w:p>
    <w:p w:rsidR="00B26417" w:rsidRPr="00E8198F" w:rsidRDefault="00B26417" w:rsidP="00952243">
      <w:pPr>
        <w:tabs>
          <w:tab w:val="left" w:pos="1440"/>
        </w:tabs>
        <w:ind w:left="1440" w:hanging="1440"/>
      </w:pPr>
      <w:r w:rsidRPr="00E8198F">
        <w:t>1973</w:t>
      </w:r>
      <w:r w:rsidRPr="00E8198F">
        <w:tab/>
        <w:t>OPEC oil embargo begins</w:t>
      </w:r>
      <w:r>
        <w:t>;</w:t>
      </w:r>
      <w:r w:rsidRPr="00E8198F">
        <w:t xml:space="preserve"> Paris </w:t>
      </w:r>
      <w:r>
        <w:t>P</w:t>
      </w:r>
      <w:r w:rsidRPr="00E8198F">
        <w:t xml:space="preserve">eace </w:t>
      </w:r>
      <w:r>
        <w:t xml:space="preserve">Accords signed; </w:t>
      </w:r>
      <w:r w:rsidRPr="00E8198F">
        <w:t>Supreme Court decides</w:t>
      </w:r>
      <w:r w:rsidRPr="00E8198F">
        <w:rPr>
          <w:i/>
        </w:rPr>
        <w:t xml:space="preserve"> Roe v. Wade</w:t>
      </w:r>
      <w:r>
        <w:t xml:space="preserve">; </w:t>
      </w:r>
      <w:r w:rsidRPr="00E8198F">
        <w:t xml:space="preserve">Special Senate committee begins hearings into </w:t>
      </w:r>
      <w:r>
        <w:t>“</w:t>
      </w:r>
      <w:r w:rsidRPr="00E8198F">
        <w:t>Watergate</w:t>
      </w:r>
      <w:r>
        <w:t>”</w:t>
      </w:r>
    </w:p>
    <w:p w:rsidR="00B26417" w:rsidRPr="00E8198F" w:rsidRDefault="00B26417" w:rsidP="00952243">
      <w:pPr>
        <w:tabs>
          <w:tab w:val="left" w:pos="1440"/>
        </w:tabs>
        <w:ind w:left="1440" w:hanging="1440"/>
      </w:pPr>
      <w:r w:rsidRPr="00E8198F">
        <w:t>1974</w:t>
      </w:r>
      <w:r w:rsidRPr="00E8198F">
        <w:tab/>
        <w:t>House vote</w:t>
      </w:r>
      <w:r>
        <w:t>s impeachment and Nixon resigns;</w:t>
      </w:r>
      <w:r w:rsidRPr="00E8198F">
        <w:t xml:space="preserve"> Gerald Ford assumes presidency</w:t>
      </w:r>
    </w:p>
    <w:p w:rsidR="00B26417" w:rsidRPr="00E8198F" w:rsidRDefault="00B26417" w:rsidP="00952243">
      <w:pPr>
        <w:tabs>
          <w:tab w:val="left" w:pos="1440"/>
        </w:tabs>
        <w:ind w:left="1440" w:hanging="1440"/>
      </w:pPr>
      <w:r>
        <w:t>1975</w:t>
      </w:r>
      <w:r w:rsidRPr="00E8198F">
        <w:tab/>
        <w:t>Saigon falls to North Vietnamese forces</w:t>
      </w:r>
    </w:p>
    <w:p w:rsidR="00B26417" w:rsidRPr="00E8198F" w:rsidRDefault="00B26417" w:rsidP="00952243"/>
    <w:p w:rsidR="00B26417" w:rsidRPr="00952243" w:rsidRDefault="00B26417" w:rsidP="00952243">
      <w:pPr>
        <w:rPr>
          <w:i/>
        </w:rPr>
      </w:pPr>
      <w:r>
        <w:rPr>
          <w:i/>
        </w:rPr>
        <w:t>Thematic Topics f</w:t>
      </w:r>
      <w:r w:rsidRPr="00952243">
        <w:rPr>
          <w:i/>
        </w:rPr>
        <w:t>or Enrichment</w:t>
      </w:r>
    </w:p>
    <w:p w:rsidR="00B26417" w:rsidRPr="00E8198F" w:rsidRDefault="00B26417" w:rsidP="00952243">
      <w:r w:rsidRPr="00952243">
        <w:t>1</w:t>
      </w:r>
      <w:r w:rsidRPr="00E8198F">
        <w:t>.</w:t>
      </w:r>
      <w:r w:rsidRPr="00E8198F">
        <w:tab/>
        <w:t>Was Lyndon Johnson</w:t>
      </w:r>
      <w:r>
        <w:t>’</w:t>
      </w:r>
      <w:r w:rsidRPr="00E8198F">
        <w:t>s victory in the 1964 election a great triumph for liberalism or the beginning of the end for that trend? Explain your response with care.</w:t>
      </w:r>
    </w:p>
    <w:p w:rsidR="00B26417" w:rsidRPr="00E8198F" w:rsidRDefault="00B26417" w:rsidP="00952243">
      <w:r w:rsidRPr="00E8198F">
        <w:t xml:space="preserve">2. </w:t>
      </w:r>
      <w:r w:rsidRPr="00E8198F">
        <w:tab/>
        <w:t xml:space="preserve">The ideals of the Great Society included a </w:t>
      </w:r>
      <w:r>
        <w:t>“</w:t>
      </w:r>
      <w:r w:rsidRPr="00E8198F">
        <w:t>war</w:t>
      </w:r>
      <w:r>
        <w:t>”</w:t>
      </w:r>
      <w:r w:rsidRPr="00E8198F">
        <w:t xml:space="preserve"> on poverty and racial discrimination. Discuss which </w:t>
      </w:r>
      <w:r>
        <w:t>“</w:t>
      </w:r>
      <w:r w:rsidRPr="00E8198F">
        <w:t>war</w:t>
      </w:r>
      <w:r>
        <w:t>”</w:t>
      </w:r>
      <w:r w:rsidRPr="00E8198F">
        <w:t xml:space="preserve"> was more successful and why. What were the obstacles in both issues that the Great Society could not overcome?</w:t>
      </w:r>
    </w:p>
    <w:p w:rsidR="00B26417" w:rsidRPr="00E8198F" w:rsidRDefault="00B26417" w:rsidP="00952243">
      <w:r w:rsidRPr="00E8198F">
        <w:t>3.</w:t>
      </w:r>
      <w:r w:rsidRPr="00E8198F">
        <w:tab/>
        <w:t>Compare and contrast the political ideologies of Dr. Martin Luther King Jr. and Malcolm X. What do you think might have transpired differently if Malcolm, rather than King, had led the civil rights movement?</w:t>
      </w:r>
    </w:p>
    <w:p w:rsidR="00B26417" w:rsidRPr="00E8198F" w:rsidRDefault="00B26417" w:rsidP="00952243">
      <w:r w:rsidRPr="00E8198F">
        <w:t>4.</w:t>
      </w:r>
      <w:r w:rsidRPr="00E8198F">
        <w:tab/>
        <w:t>Could the United States have won the Vietnam War? Be sure to offer your definition of victory as part of your response.</w:t>
      </w:r>
    </w:p>
    <w:p w:rsidR="00B26417" w:rsidRPr="00E8198F" w:rsidRDefault="00B26417" w:rsidP="00952243">
      <w:r w:rsidRPr="00E8198F">
        <w:t>5.</w:t>
      </w:r>
      <w:r>
        <w:tab/>
      </w:r>
      <w:r w:rsidRPr="00E8198F">
        <w:t xml:space="preserve">For the Johnson administration, the Tet Offensive was a significant military victory and a great political defeat. Discuss. </w:t>
      </w:r>
    </w:p>
    <w:p w:rsidR="00B26417" w:rsidRPr="00E8198F" w:rsidRDefault="00B26417" w:rsidP="00952243">
      <w:r w:rsidRPr="00E8198F">
        <w:t>6.</w:t>
      </w:r>
      <w:r w:rsidRPr="00E8198F">
        <w:tab/>
        <w:t>Was Richard Nixon</w:t>
      </w:r>
      <w:r>
        <w:t>’</w:t>
      </w:r>
      <w:r w:rsidRPr="00E8198F">
        <w:t>s secretive behavior that much worse than that displayed by previous presidents? Explain your response with care, citing appropriate references to the Watergate scandal.</w:t>
      </w:r>
    </w:p>
    <w:p w:rsidR="00B26417" w:rsidRPr="00952243" w:rsidRDefault="00B26417" w:rsidP="00952243"/>
    <w:p w:rsidR="00B26417" w:rsidRPr="00952243" w:rsidRDefault="00B26417" w:rsidP="00952243">
      <w:pPr>
        <w:rPr>
          <w:i/>
        </w:rPr>
      </w:pPr>
      <w:r w:rsidRPr="00952243">
        <w:rPr>
          <w:i/>
        </w:rPr>
        <w:t xml:space="preserve">Suggested Essay Topics </w:t>
      </w:r>
    </w:p>
    <w:p w:rsidR="00B26417" w:rsidRPr="00E8198F" w:rsidRDefault="00B26417" w:rsidP="00952243">
      <w:r w:rsidRPr="00E8198F">
        <w:t>1.</w:t>
      </w:r>
      <w:r w:rsidRPr="00E8198F">
        <w:rPr>
          <w:b/>
        </w:rPr>
        <w:tab/>
      </w:r>
      <w:r w:rsidRPr="00E8198F">
        <w:t>Discuss the successes and failures of Lyndon Johnson</w:t>
      </w:r>
      <w:r>
        <w:t>’</w:t>
      </w:r>
      <w:r w:rsidRPr="00E8198F">
        <w:t>s attempts to carry out the Great Society.</w:t>
      </w:r>
    </w:p>
    <w:p w:rsidR="00B26417" w:rsidRPr="00E8198F" w:rsidRDefault="00B26417" w:rsidP="00952243">
      <w:r w:rsidRPr="00E8198F">
        <w:t>2.</w:t>
      </w:r>
      <w:r w:rsidRPr="00E8198F">
        <w:tab/>
        <w:t xml:space="preserve">Trace the course of the Vietnam War from the death of </w:t>
      </w:r>
      <w:r>
        <w:t>P</w:t>
      </w:r>
      <w:r w:rsidRPr="00E8198F">
        <w:t>resident Kennedy to the fall of Saigon in 1975. Note important legislation, tactics, battles, and personalities as appropriate.</w:t>
      </w:r>
    </w:p>
    <w:p w:rsidR="00B26417" w:rsidRPr="00E8198F" w:rsidRDefault="00B26417" w:rsidP="00952243">
      <w:r w:rsidRPr="00E8198F">
        <w:t>3.</w:t>
      </w:r>
      <w:r w:rsidRPr="00E8198F">
        <w:tab/>
        <w:t xml:space="preserve">Why did the United States fail to </w:t>
      </w:r>
      <w:r>
        <w:t>“</w:t>
      </w:r>
      <w:r w:rsidRPr="00E8198F">
        <w:t>win</w:t>
      </w:r>
      <w:r>
        <w:t>”</w:t>
      </w:r>
      <w:r w:rsidRPr="00E8198F">
        <w:t xml:space="preserve"> the Vietnam War?</w:t>
      </w:r>
    </w:p>
    <w:p w:rsidR="00B26417" w:rsidRPr="00E8198F" w:rsidRDefault="00B26417" w:rsidP="00952243">
      <w:r w:rsidRPr="00E8198F">
        <w:t>4.</w:t>
      </w:r>
      <w:r w:rsidRPr="00E8198F">
        <w:tab/>
        <w:t xml:space="preserve">Chronicle the extent of the </w:t>
      </w:r>
      <w:r>
        <w:t>“</w:t>
      </w:r>
      <w:r w:rsidRPr="00E8198F">
        <w:t>rights revolution</w:t>
      </w:r>
      <w:r>
        <w:t>”</w:t>
      </w:r>
      <w:r w:rsidRPr="00E8198F">
        <w:t xml:space="preserve"> of the 1960s. Note increased liberties afforded to groups and individuals throughout the decade.</w:t>
      </w:r>
    </w:p>
    <w:p w:rsidR="00B26417" w:rsidRPr="00E8198F" w:rsidRDefault="00B26417" w:rsidP="00952243">
      <w:r w:rsidRPr="00E8198F">
        <w:t>5.</w:t>
      </w:r>
      <w:r>
        <w:tab/>
      </w:r>
      <w:r w:rsidRPr="00E8198F">
        <w:t xml:space="preserve">For many, 1968 was the zenith in discord, violence, and protest in the United States during the 1960s. Offer evidence that supports this contention. </w:t>
      </w:r>
    </w:p>
    <w:p w:rsidR="00B26417" w:rsidRPr="00E8198F" w:rsidRDefault="00B26417" w:rsidP="00952243">
      <w:r w:rsidRPr="00E8198F">
        <w:t>6.</w:t>
      </w:r>
      <w:r w:rsidRPr="00E8198F">
        <w:tab/>
        <w:t>Wh</w:t>
      </w:r>
      <w:r>
        <w:t xml:space="preserve">y has the Watergate scandal faded from the historical consciousness of Americans? </w:t>
      </w:r>
    </w:p>
    <w:p w:rsidR="00B26417" w:rsidRPr="00E8198F" w:rsidRDefault="00B26417" w:rsidP="00952243"/>
    <w:p w:rsidR="00B26417" w:rsidRPr="00952243" w:rsidRDefault="00B26417" w:rsidP="00952243">
      <w:pPr>
        <w:rPr>
          <w:i/>
        </w:rPr>
      </w:pPr>
      <w:r w:rsidRPr="00952243">
        <w:rPr>
          <w:i/>
        </w:rPr>
        <w:t xml:space="preserve">Lecture Outline </w:t>
      </w:r>
    </w:p>
    <w:p w:rsidR="00B26417" w:rsidRPr="00E8198F" w:rsidRDefault="00B26417" w:rsidP="00952243">
      <w:pPr>
        <w:tabs>
          <w:tab w:val="left" w:pos="720"/>
        </w:tabs>
        <w:ind w:left="720" w:hanging="720"/>
      </w:pPr>
      <w:r w:rsidRPr="00E8198F">
        <w:t>1.</w:t>
      </w:r>
      <w:r w:rsidRPr="00E8198F">
        <w:rPr>
          <w:b/>
        </w:rPr>
        <w:tab/>
      </w:r>
      <w:r w:rsidRPr="00E8198F">
        <w:t xml:space="preserve">Lyndon Johnson, a consummate legislative </w:t>
      </w:r>
      <w:r>
        <w:t>“</w:t>
      </w:r>
      <w:r w:rsidRPr="00E8198F">
        <w:t>wheeler-dealer,</w:t>
      </w:r>
      <w:r>
        <w:t>”</w:t>
      </w:r>
      <w:r w:rsidRPr="00E8198F">
        <w:t xml:space="preserve"> greatly expanded government</w:t>
      </w:r>
      <w:r>
        <w:t>’</w:t>
      </w:r>
      <w:r w:rsidRPr="00E8198F">
        <w:t>s role in people</w:t>
      </w:r>
      <w:r>
        <w:t>’</w:t>
      </w:r>
      <w:r w:rsidRPr="00E8198F">
        <w:t>s lives through a series of initiatives he called the</w:t>
      </w:r>
      <w:r w:rsidRPr="00E8198F">
        <w:rPr>
          <w:b/>
        </w:rPr>
        <w:t xml:space="preserve"> Great Society</w:t>
      </w:r>
      <w:r w:rsidRPr="002A3816">
        <w:t>.</w:t>
      </w:r>
    </w:p>
    <w:p w:rsidR="00B26417" w:rsidRPr="00E8198F" w:rsidRDefault="00B26417" w:rsidP="00952243">
      <w:pPr>
        <w:tabs>
          <w:tab w:val="left" w:pos="720"/>
        </w:tabs>
        <w:ind w:left="1440" w:hanging="1440"/>
      </w:pPr>
      <w:r>
        <w:tab/>
      </w:r>
      <w:r w:rsidRPr="00E8198F">
        <w:t>a.</w:t>
      </w:r>
      <w:r w:rsidRPr="00E8198F">
        <w:tab/>
        <w:t>Johnson used the powerful memory of Kennedy to carry through various Kennedy initiatives. In a sense, Johnson was successfully</w:t>
      </w:r>
      <w:r w:rsidRPr="00E8198F">
        <w:rPr>
          <w:b/>
        </w:rPr>
        <w:t xml:space="preserve"> closing the New Frontier</w:t>
      </w:r>
      <w:r w:rsidRPr="00E8198F">
        <w:t xml:space="preserve"> by gaining acceptance of a tax cut and securing passage of the Civil Rights Act of 1964.</w:t>
      </w:r>
    </w:p>
    <w:p w:rsidR="00B26417" w:rsidRPr="00E8198F" w:rsidRDefault="00B26417" w:rsidP="00952243">
      <w:pPr>
        <w:tabs>
          <w:tab w:val="left" w:pos="720"/>
        </w:tabs>
        <w:ind w:left="1440" w:hanging="1440"/>
      </w:pPr>
      <w:r>
        <w:tab/>
      </w:r>
      <w:r w:rsidRPr="00E8198F">
        <w:t>b.</w:t>
      </w:r>
      <w:r w:rsidRPr="00E8198F">
        <w:tab/>
        <w:t>Johnson won a crushing victory in the</w:t>
      </w:r>
      <w:r w:rsidRPr="00E8198F">
        <w:rPr>
          <w:b/>
        </w:rPr>
        <w:t xml:space="preserve"> election of 1964</w:t>
      </w:r>
      <w:r w:rsidRPr="002A3816">
        <w:t>.</w:t>
      </w:r>
    </w:p>
    <w:p w:rsidR="00B26417" w:rsidRPr="00E8198F" w:rsidRDefault="00B26417" w:rsidP="00952243">
      <w:pPr>
        <w:tabs>
          <w:tab w:val="left" w:pos="720"/>
        </w:tabs>
        <w:ind w:left="1440" w:hanging="1440"/>
      </w:pPr>
      <w:r>
        <w:tab/>
      </w:r>
      <w:r w:rsidRPr="00E8198F">
        <w:t>c.</w:t>
      </w:r>
      <w:r w:rsidRPr="00E8198F">
        <w:rPr>
          <w:b/>
        </w:rPr>
        <w:tab/>
      </w:r>
      <w:r w:rsidRPr="00E8198F">
        <w:t xml:space="preserve">With broad support in Congress, </w:t>
      </w:r>
      <w:r w:rsidRPr="00E8198F">
        <w:rPr>
          <w:b/>
        </w:rPr>
        <w:t>Lyndon Johnson</w:t>
      </w:r>
      <w:r w:rsidRPr="00E8198F">
        <w:t xml:space="preserve"> pushed through a series of domestic programs known collectively as the</w:t>
      </w:r>
      <w:r w:rsidRPr="00E8198F">
        <w:rPr>
          <w:b/>
        </w:rPr>
        <w:t xml:space="preserve"> Great Society</w:t>
      </w:r>
      <w:r w:rsidRPr="002A3816">
        <w:t>.</w:t>
      </w:r>
    </w:p>
    <w:p w:rsidR="00B26417" w:rsidRPr="00E8198F" w:rsidRDefault="00B26417" w:rsidP="00952243">
      <w:pPr>
        <w:tabs>
          <w:tab w:val="left" w:pos="720"/>
        </w:tabs>
        <w:ind w:left="1440" w:hanging="1440"/>
      </w:pPr>
      <w:r>
        <w:tab/>
      </w:r>
      <w:r w:rsidRPr="00E8198F">
        <w:t>d.</w:t>
      </w:r>
      <w:r w:rsidRPr="00E8198F">
        <w:tab/>
        <w:t>With the onset of economic problems in the late 1960s, in</w:t>
      </w:r>
      <w:r w:rsidRPr="00E8198F">
        <w:rPr>
          <w:b/>
        </w:rPr>
        <w:t xml:space="preserve"> evaluating the Great Society</w:t>
      </w:r>
      <w:r w:rsidRPr="002A3816">
        <w:t>,</w:t>
      </w:r>
      <w:r w:rsidRPr="00E8198F">
        <w:rPr>
          <w:b/>
        </w:rPr>
        <w:t xml:space="preserve"> </w:t>
      </w:r>
      <w:r w:rsidRPr="00E8198F">
        <w:t>critics unfairly came to attack its costs, pointing out specific failures or condemning the entire plan without crediting the actual good that many of the programs had shown.</w:t>
      </w:r>
    </w:p>
    <w:p w:rsidR="00B26417" w:rsidRPr="00E8198F" w:rsidRDefault="00B26417" w:rsidP="00952243">
      <w:pPr>
        <w:ind w:left="720" w:hanging="720"/>
      </w:pPr>
      <w:r w:rsidRPr="00E8198F">
        <w:t>2.</w:t>
      </w:r>
      <w:r w:rsidRPr="00E8198F">
        <w:tab/>
      </w:r>
      <w:r w:rsidRPr="00E8198F">
        <w:rPr>
          <w:b/>
        </w:rPr>
        <w:t>Escalation in Vietnam</w:t>
      </w:r>
      <w:r w:rsidRPr="00E8198F">
        <w:t xml:space="preserve"> sapped the economy and alienated large segments of the population.</w:t>
      </w:r>
    </w:p>
    <w:p w:rsidR="00B26417" w:rsidRPr="002A3816" w:rsidRDefault="00B26417" w:rsidP="00952243">
      <w:pPr>
        <w:rPr>
          <w:i/>
        </w:rPr>
      </w:pPr>
      <w:r w:rsidRPr="002A3816">
        <w:rPr>
          <w:i/>
        </w:rPr>
        <w:t>(Show Map 29.1: Vietnam War)</w:t>
      </w:r>
    </w:p>
    <w:p w:rsidR="00B26417" w:rsidRPr="00E8198F" w:rsidRDefault="00B26417" w:rsidP="002A3816">
      <w:pPr>
        <w:tabs>
          <w:tab w:val="left" w:pos="720"/>
        </w:tabs>
        <w:ind w:left="1440" w:hanging="1440"/>
      </w:pPr>
      <w:r>
        <w:tab/>
      </w:r>
      <w:r w:rsidRPr="00E8198F">
        <w:t>a.</w:t>
      </w:r>
      <w:r w:rsidRPr="00E8198F">
        <w:rPr>
          <w:b/>
        </w:rPr>
        <w:tab/>
      </w:r>
      <w:r w:rsidRPr="00E8198F">
        <w:t>The</w:t>
      </w:r>
      <w:r w:rsidRPr="00E8198F">
        <w:rPr>
          <w:b/>
        </w:rPr>
        <w:t xml:space="preserve"> Gulf of Tonkin Resolution</w:t>
      </w:r>
      <w:r w:rsidRPr="00E8198F">
        <w:t xml:space="preserve"> gave Johnson authority to implement </w:t>
      </w:r>
      <w:r>
        <w:t>“</w:t>
      </w:r>
      <w:r w:rsidRPr="00E8198F">
        <w:t>all necessary measures</w:t>
      </w:r>
      <w:r>
        <w:t>”</w:t>
      </w:r>
      <w:r w:rsidRPr="00E8198F">
        <w:t xml:space="preserve"> in Vietnam.</w:t>
      </w:r>
    </w:p>
    <w:p w:rsidR="00B26417" w:rsidRPr="00E8198F" w:rsidRDefault="00B26417" w:rsidP="002A3816">
      <w:pPr>
        <w:tabs>
          <w:tab w:val="left" w:pos="720"/>
        </w:tabs>
        <w:ind w:left="1440" w:hanging="1440"/>
      </w:pPr>
      <w:r>
        <w:tab/>
      </w:r>
      <w:r w:rsidRPr="00E8198F">
        <w:t>b.</w:t>
      </w:r>
      <w:r w:rsidRPr="00E8198F">
        <w:tab/>
        <w:t>The</w:t>
      </w:r>
      <w:r w:rsidRPr="00E8198F">
        <w:rPr>
          <w:b/>
        </w:rPr>
        <w:t xml:space="preserve"> war continued to widen</w:t>
      </w:r>
      <w:r w:rsidRPr="00E8198F">
        <w:t xml:space="preserve"> and grew ever more intense throughout 1965 as bombing campaigns widened, and the number of ground troops increased.</w:t>
      </w:r>
    </w:p>
    <w:p w:rsidR="00B26417" w:rsidRPr="00E8198F" w:rsidRDefault="00B26417" w:rsidP="002A3816">
      <w:pPr>
        <w:tabs>
          <w:tab w:val="left" w:pos="720"/>
        </w:tabs>
        <w:ind w:left="1440" w:hanging="1440"/>
      </w:pPr>
      <w:r>
        <w:tab/>
      </w:r>
      <w:r w:rsidRPr="00E8198F">
        <w:t>c.</w:t>
      </w:r>
      <w:r w:rsidRPr="00E8198F">
        <w:tab/>
        <w:t>The early years saw the</w:t>
      </w:r>
      <w:r w:rsidRPr="00E8198F">
        <w:rPr>
          <w:b/>
        </w:rPr>
        <w:t xml:space="preserve"> media and the war</w:t>
      </w:r>
      <w:r w:rsidRPr="00E8198F">
        <w:t xml:space="preserve"> maintain a traditional relationship in which there was little criticism. Later news coverage helped turn viewers against the war.</w:t>
      </w:r>
    </w:p>
    <w:p w:rsidR="00B26417" w:rsidRPr="00E8198F" w:rsidRDefault="00B26417" w:rsidP="002A3816">
      <w:pPr>
        <w:tabs>
          <w:tab w:val="left" w:pos="720"/>
        </w:tabs>
        <w:ind w:left="720" w:hanging="720"/>
      </w:pPr>
      <w:r w:rsidRPr="00E8198F">
        <w:t>3.</w:t>
      </w:r>
      <w:r w:rsidRPr="00E8198F">
        <w:tab/>
        <w:t>By 1967, millions joined in opposing the involvement in Vietnam a</w:t>
      </w:r>
      <w:r>
        <w:t>s</w:t>
      </w:r>
      <w:r w:rsidRPr="00E8198F">
        <w:t xml:space="preserve"> </w:t>
      </w:r>
      <w:r w:rsidRPr="002346FA">
        <w:rPr>
          <w:b/>
        </w:rPr>
        <w:t>activism at home</w:t>
      </w:r>
      <w:r>
        <w:t xml:space="preserve"> increased.</w:t>
      </w:r>
    </w:p>
    <w:p w:rsidR="00B26417" w:rsidRPr="00E8198F" w:rsidRDefault="00B26417" w:rsidP="002A3816">
      <w:pPr>
        <w:tabs>
          <w:tab w:val="left" w:pos="720"/>
        </w:tabs>
        <w:ind w:left="1440" w:hanging="1440"/>
      </w:pPr>
      <w:r w:rsidRPr="00E8198F">
        <w:tab/>
        <w:t>a.</w:t>
      </w:r>
      <w:r w:rsidRPr="00E8198F">
        <w:tab/>
        <w:t xml:space="preserve">Social and political activism came to characterize the 1960s as a </w:t>
      </w:r>
      <w:r w:rsidRPr="00E8198F">
        <w:rPr>
          <w:b/>
        </w:rPr>
        <w:t>movement of movements</w:t>
      </w:r>
      <w:r w:rsidRPr="00E8198F">
        <w:t xml:space="preserve"> that challenged and questioned numerous traditional laws, attitudes and cultural institutions.</w:t>
      </w:r>
    </w:p>
    <w:p w:rsidR="00B26417" w:rsidRPr="00E8198F" w:rsidRDefault="00B26417" w:rsidP="002A3816">
      <w:pPr>
        <w:tabs>
          <w:tab w:val="left" w:pos="720"/>
        </w:tabs>
        <w:ind w:left="1440" w:hanging="1440"/>
      </w:pPr>
      <w:r>
        <w:tab/>
      </w:r>
      <w:r w:rsidRPr="00E8198F">
        <w:t>b.</w:t>
      </w:r>
      <w:r w:rsidRPr="00E8198F">
        <w:tab/>
        <w:t>During the early 1960s, many college students became part of a new political caucus known as the</w:t>
      </w:r>
      <w:r w:rsidRPr="00E8198F">
        <w:rPr>
          <w:b/>
        </w:rPr>
        <w:t xml:space="preserve"> </w:t>
      </w:r>
      <w:r>
        <w:rPr>
          <w:b/>
        </w:rPr>
        <w:t>“</w:t>
      </w:r>
      <w:r w:rsidRPr="00E8198F">
        <w:rPr>
          <w:b/>
        </w:rPr>
        <w:t>new left.</w:t>
      </w:r>
      <w:r>
        <w:rPr>
          <w:b/>
        </w:rPr>
        <w:t>”</w:t>
      </w:r>
    </w:p>
    <w:p w:rsidR="00B26417" w:rsidRPr="00E8198F" w:rsidRDefault="00B26417" w:rsidP="002A3816">
      <w:pPr>
        <w:tabs>
          <w:tab w:val="left" w:pos="720"/>
        </w:tabs>
        <w:ind w:left="1440" w:hanging="1440"/>
      </w:pPr>
      <w:r>
        <w:tab/>
      </w:r>
      <w:r w:rsidRPr="00E8198F">
        <w:t>c.</w:t>
      </w:r>
      <w:r w:rsidRPr="00E8198F">
        <w:tab/>
        <w:t>Supporters of the</w:t>
      </w:r>
      <w:r w:rsidRPr="00E8198F">
        <w:rPr>
          <w:b/>
        </w:rPr>
        <w:t xml:space="preserve"> counterculture</w:t>
      </w:r>
      <w:r w:rsidRPr="00E8198F">
        <w:t xml:space="preserve"> ridiculed traditional attitudes toward clothing, hair styles, and sexuality; experimented with drugs; and further popularized rock-and-roll music.</w:t>
      </w:r>
    </w:p>
    <w:p w:rsidR="00B26417" w:rsidRPr="00E8198F" w:rsidRDefault="00B26417" w:rsidP="002A3816">
      <w:pPr>
        <w:tabs>
          <w:tab w:val="left" w:pos="720"/>
        </w:tabs>
        <w:ind w:left="1440" w:hanging="1440"/>
      </w:pPr>
      <w:r>
        <w:tab/>
      </w:r>
      <w:r w:rsidRPr="00E8198F">
        <w:t>d.</w:t>
      </w:r>
      <w:r w:rsidRPr="00E8198F">
        <w:tab/>
        <w:t>Malcolm X preached a message fundamentally different from traditional</w:t>
      </w:r>
      <w:r w:rsidRPr="00E8198F">
        <w:rPr>
          <w:b/>
        </w:rPr>
        <w:t xml:space="preserve"> civil rights </w:t>
      </w:r>
      <w:r w:rsidRPr="00E8198F">
        <w:t>activists such as Martin Luther King, Jr., giving rise to the</w:t>
      </w:r>
      <w:r w:rsidRPr="00E8198F">
        <w:rPr>
          <w:b/>
        </w:rPr>
        <w:t xml:space="preserve"> </w:t>
      </w:r>
      <w:r>
        <w:rPr>
          <w:b/>
        </w:rPr>
        <w:t>“</w:t>
      </w:r>
      <w:r w:rsidRPr="00E8198F">
        <w:rPr>
          <w:b/>
        </w:rPr>
        <w:t>Black Power</w:t>
      </w:r>
      <w:r>
        <w:rPr>
          <w:b/>
        </w:rPr>
        <w:t>”</w:t>
      </w:r>
      <w:r w:rsidRPr="00E8198F">
        <w:t xml:space="preserve"> movement.</w:t>
      </w:r>
    </w:p>
    <w:p w:rsidR="00B26417" w:rsidRPr="00E8198F" w:rsidRDefault="00B26417" w:rsidP="002A3816">
      <w:pPr>
        <w:tabs>
          <w:tab w:val="left" w:pos="720"/>
        </w:tabs>
        <w:ind w:left="1440" w:hanging="1440"/>
      </w:pPr>
      <w:r>
        <w:tab/>
      </w:r>
      <w:r w:rsidRPr="00E8198F">
        <w:t>e.</w:t>
      </w:r>
      <w:r w:rsidRPr="00E8198F">
        <w:tab/>
        <w:t xml:space="preserve">Those who made up the </w:t>
      </w:r>
      <w:r w:rsidRPr="00E8198F">
        <w:rPr>
          <w:b/>
        </w:rPr>
        <w:t>antiwar movement</w:t>
      </w:r>
      <w:r w:rsidRPr="00E8198F">
        <w:t xml:space="preserve"> emerged from diverse backgrounds and interests, just as they expressed their opposition to the war in a myriad of ways. </w:t>
      </w:r>
    </w:p>
    <w:p w:rsidR="00B26417" w:rsidRPr="00E8198F" w:rsidRDefault="00B26417" w:rsidP="00952243">
      <w:pPr>
        <w:ind w:left="720" w:hanging="720"/>
      </w:pPr>
      <w:r w:rsidRPr="00E8198F">
        <w:t>4.</w:t>
      </w:r>
      <w:r w:rsidRPr="00E8198F">
        <w:tab/>
        <w:t>The year</w:t>
      </w:r>
      <w:r w:rsidRPr="00E8198F">
        <w:rPr>
          <w:b/>
        </w:rPr>
        <w:t xml:space="preserve"> 1968</w:t>
      </w:r>
      <w:r w:rsidRPr="00E8198F">
        <w:t xml:space="preserve"> </w:t>
      </w:r>
      <w:r>
        <w:t xml:space="preserve">was a pivotal time in the history of America’s divisive war and of the Sixties. </w:t>
      </w:r>
    </w:p>
    <w:p w:rsidR="00B26417" w:rsidRPr="00E8198F" w:rsidRDefault="00B26417" w:rsidP="00952243">
      <w:pPr>
        <w:tabs>
          <w:tab w:val="left" w:pos="720"/>
        </w:tabs>
        <w:ind w:left="1440" w:hanging="1440"/>
      </w:pPr>
      <w:r>
        <w:tab/>
      </w:r>
      <w:r w:rsidRPr="00E8198F">
        <w:t>a.</w:t>
      </w:r>
      <w:r w:rsidRPr="00E8198F">
        <w:tab/>
        <w:t xml:space="preserve">The </w:t>
      </w:r>
      <w:r w:rsidRPr="00E8198F">
        <w:rPr>
          <w:b/>
        </w:rPr>
        <w:t>turmoil in Vietnam, 1968</w:t>
      </w:r>
      <w:r w:rsidRPr="00E8198F">
        <w:t xml:space="preserve">, culminated with the Tet offensive. Though a tactical defeat for the communists, it was a political catastrophe to Johnson because it challenged claims of imminent American victory, thus creating a huge credibility gap. </w:t>
      </w:r>
    </w:p>
    <w:p w:rsidR="00B26417" w:rsidRPr="00E8198F" w:rsidRDefault="00B26417" w:rsidP="00952243">
      <w:pPr>
        <w:tabs>
          <w:tab w:val="left" w:pos="720"/>
        </w:tabs>
        <w:ind w:left="1440" w:hanging="1440"/>
      </w:pPr>
      <w:r>
        <w:tab/>
      </w:r>
      <w:r w:rsidRPr="00E8198F">
        <w:t>b.</w:t>
      </w:r>
      <w:r w:rsidRPr="00E8198F">
        <w:tab/>
        <w:t xml:space="preserve">Antiwar sentiment surged in a new round of </w:t>
      </w:r>
      <w:r w:rsidRPr="002346FA">
        <w:rPr>
          <w:b/>
        </w:rPr>
        <w:t>turmoil at home</w:t>
      </w:r>
      <w:r w:rsidRPr="00E8198F">
        <w:t xml:space="preserve"> as war critic Eugene McCarthy rose in the early presidential primaries. His success le</w:t>
      </w:r>
      <w:r>
        <w:t>d Johnson to drop out of his re</w:t>
      </w:r>
      <w:r w:rsidRPr="00E8198F">
        <w:t xml:space="preserve">election campaign. These events were overshadowed by the twin assassinations of King and Kennedy.   </w:t>
      </w:r>
    </w:p>
    <w:p w:rsidR="00B26417" w:rsidRPr="00E8198F" w:rsidRDefault="00B26417" w:rsidP="00952243">
      <w:pPr>
        <w:tabs>
          <w:tab w:val="left" w:pos="720"/>
        </w:tabs>
        <w:ind w:left="1440" w:hanging="1440"/>
      </w:pPr>
      <w:r>
        <w:tab/>
      </w:r>
      <w:r w:rsidRPr="00E8198F">
        <w:t>c.</w:t>
      </w:r>
      <w:r w:rsidRPr="00E8198F">
        <w:tab/>
        <w:t>Richard Nixon</w:t>
      </w:r>
      <w:r>
        <w:t xml:space="preserve"> </w:t>
      </w:r>
      <w:r w:rsidRPr="00E8198F">
        <w:t>captured the</w:t>
      </w:r>
      <w:r w:rsidRPr="00E8198F">
        <w:rPr>
          <w:b/>
        </w:rPr>
        <w:t xml:space="preserve"> election of 1968</w:t>
      </w:r>
      <w:r w:rsidRPr="00E8198F">
        <w:t xml:space="preserve"> for the Republicans, defeating both Hubert Humphrey and George Wallace.</w:t>
      </w:r>
    </w:p>
    <w:p w:rsidR="00B26417" w:rsidRPr="002A3816" w:rsidRDefault="00B26417" w:rsidP="00952243">
      <w:pPr>
        <w:rPr>
          <w:i/>
        </w:rPr>
      </w:pPr>
      <w:r w:rsidRPr="002A3816">
        <w:rPr>
          <w:i/>
        </w:rPr>
        <w:t xml:space="preserve">(Show Map 29.2: Presidential Election, 1968) </w:t>
      </w:r>
    </w:p>
    <w:p w:rsidR="00B26417" w:rsidRPr="00E8198F" w:rsidRDefault="00B26417" w:rsidP="00952243">
      <w:pPr>
        <w:ind w:left="720" w:hanging="720"/>
      </w:pPr>
      <w:r w:rsidRPr="00E8198F">
        <w:t>5.</w:t>
      </w:r>
      <w:r w:rsidRPr="00E8198F">
        <w:rPr>
          <w:b/>
        </w:rPr>
        <w:tab/>
      </w:r>
      <w:r w:rsidRPr="00E8198F">
        <w:t>The comeback of Richard Nixon in 1968 was amazing.</w:t>
      </w:r>
      <w:r w:rsidRPr="00E8198F">
        <w:rPr>
          <w:b/>
        </w:rPr>
        <w:t xml:space="preserve"> </w:t>
      </w:r>
      <w:r w:rsidRPr="00E8198F">
        <w:t xml:space="preserve">However, there would be </w:t>
      </w:r>
      <w:r w:rsidRPr="00E8198F">
        <w:rPr>
          <w:b/>
        </w:rPr>
        <w:t>continued polarization in</w:t>
      </w:r>
      <w:r>
        <w:rPr>
          <w:b/>
        </w:rPr>
        <w:t xml:space="preserve"> 1969–</w:t>
      </w:r>
      <w:r w:rsidRPr="00E8198F">
        <w:rPr>
          <w:b/>
        </w:rPr>
        <w:t>1974</w:t>
      </w:r>
      <w:r>
        <w:t>.</w:t>
      </w:r>
    </w:p>
    <w:p w:rsidR="00B26417" w:rsidRPr="00E8198F" w:rsidRDefault="00B26417" w:rsidP="00952243">
      <w:pPr>
        <w:tabs>
          <w:tab w:val="left" w:pos="720"/>
        </w:tabs>
        <w:ind w:left="1440" w:hanging="1440"/>
      </w:pPr>
      <w:r>
        <w:tab/>
      </w:r>
      <w:r w:rsidRPr="00E8198F">
        <w:t>a.</w:t>
      </w:r>
      <w:r w:rsidRPr="00E8198F">
        <w:tab/>
        <w:t xml:space="preserve">Political fringe groups such as the Weatherman drew a disproportionate amount of attention from the FBI and Nixon who claimed, as the </w:t>
      </w:r>
      <w:r w:rsidRPr="00E8198F">
        <w:rPr>
          <w:b/>
        </w:rPr>
        <w:t>new president</w:t>
      </w:r>
      <w:r w:rsidRPr="00E8198F">
        <w:t xml:space="preserve">, he would be the right person to lead a fight against </w:t>
      </w:r>
      <w:r w:rsidRPr="00E8198F">
        <w:rPr>
          <w:b/>
        </w:rPr>
        <w:t xml:space="preserve">lawbreaking </w:t>
      </w:r>
      <w:r w:rsidRPr="00E8198F">
        <w:t>and</w:t>
      </w:r>
      <w:r w:rsidRPr="00E8198F">
        <w:rPr>
          <w:b/>
        </w:rPr>
        <w:t xml:space="preserve"> violence</w:t>
      </w:r>
      <w:r w:rsidRPr="00E8198F">
        <w:t>.</w:t>
      </w:r>
    </w:p>
    <w:p w:rsidR="00B26417" w:rsidRPr="00E8198F" w:rsidRDefault="00B26417" w:rsidP="00952243">
      <w:pPr>
        <w:tabs>
          <w:tab w:val="left" w:pos="720"/>
        </w:tabs>
        <w:ind w:left="1440" w:hanging="1440"/>
      </w:pPr>
      <w:r>
        <w:tab/>
      </w:r>
      <w:r w:rsidRPr="00E8198F">
        <w:t>b.</w:t>
      </w:r>
      <w:r w:rsidRPr="00E8198F">
        <w:tab/>
        <w:t>Nixon made progress in</w:t>
      </w:r>
      <w:r w:rsidRPr="00E8198F">
        <w:rPr>
          <w:b/>
        </w:rPr>
        <w:t xml:space="preserve"> social policy</w:t>
      </w:r>
      <w:r w:rsidRPr="00E8198F">
        <w:t xml:space="preserve"> by expanding Social Security, Medicare, and Medicaid, but his proposal for welfare reform failed to garner </w:t>
      </w:r>
      <w:r>
        <w:t>c</w:t>
      </w:r>
      <w:r w:rsidRPr="00E8198F">
        <w:t>ongressional support.</w:t>
      </w:r>
    </w:p>
    <w:p w:rsidR="00B26417" w:rsidRPr="00E8198F" w:rsidRDefault="00B26417" w:rsidP="00952243">
      <w:pPr>
        <w:tabs>
          <w:tab w:val="left" w:pos="720"/>
        </w:tabs>
        <w:ind w:left="1440" w:hanging="1440"/>
      </w:pPr>
      <w:r>
        <w:tab/>
      </w:r>
      <w:r w:rsidRPr="00E8198F">
        <w:t>c.</w:t>
      </w:r>
      <w:r w:rsidRPr="00E8198F">
        <w:tab/>
        <w:t>There were important moves in</w:t>
      </w:r>
      <w:r w:rsidRPr="00E8198F">
        <w:rPr>
          <w:b/>
        </w:rPr>
        <w:t xml:space="preserve"> environmentalism</w:t>
      </w:r>
      <w:r w:rsidRPr="002A3816">
        <w:t>,</w:t>
      </w:r>
      <w:r w:rsidRPr="00E8198F">
        <w:t xml:space="preserve"> notably with new protections for air and water and the creation of the Environmental Protection Agency.</w:t>
      </w:r>
    </w:p>
    <w:p w:rsidR="00B26417" w:rsidRPr="00E8198F" w:rsidRDefault="00B26417" w:rsidP="00952243">
      <w:pPr>
        <w:tabs>
          <w:tab w:val="left" w:pos="720"/>
        </w:tabs>
        <w:ind w:left="1440" w:hanging="1440"/>
      </w:pPr>
      <w:r>
        <w:tab/>
      </w:r>
      <w:r w:rsidRPr="00E8198F">
        <w:t>d.</w:t>
      </w:r>
      <w:r w:rsidRPr="00E8198F">
        <w:tab/>
        <w:t>The Nixon administration inherited ongoing</w:t>
      </w:r>
      <w:r w:rsidRPr="00E8198F">
        <w:rPr>
          <w:b/>
        </w:rPr>
        <w:t xml:space="preserve"> controversies over rights</w:t>
      </w:r>
      <w:r w:rsidRPr="00E8198F">
        <w:t xml:space="preserve"> and witnessed new ones over defining basic rights.</w:t>
      </w:r>
    </w:p>
    <w:p w:rsidR="00B26417" w:rsidRPr="00E8198F" w:rsidRDefault="00B26417" w:rsidP="00952243">
      <w:pPr>
        <w:tabs>
          <w:tab w:val="left" w:pos="720"/>
        </w:tabs>
        <w:ind w:left="1440" w:hanging="1440"/>
      </w:pPr>
      <w:r>
        <w:tab/>
      </w:r>
      <w:r w:rsidRPr="00E8198F">
        <w:t>e.</w:t>
      </w:r>
      <w:r w:rsidRPr="00E8198F">
        <w:tab/>
        <w:t>Nixon</w:t>
      </w:r>
      <w:r>
        <w:t>’</w:t>
      </w:r>
      <w:r w:rsidRPr="00E8198F">
        <w:t>s presidency witnessed increasing problems with the</w:t>
      </w:r>
      <w:r w:rsidRPr="00E8198F">
        <w:rPr>
          <w:b/>
        </w:rPr>
        <w:t xml:space="preserve"> economy</w:t>
      </w:r>
      <w:r w:rsidRPr="002A3816">
        <w:t xml:space="preserve">, </w:t>
      </w:r>
      <w:r w:rsidRPr="00E8198F">
        <w:t xml:space="preserve">typified by </w:t>
      </w:r>
      <w:r>
        <w:t>“</w:t>
      </w:r>
      <w:r w:rsidRPr="00E8198F">
        <w:t>stagflation</w:t>
      </w:r>
      <w:r>
        <w:t>”</w:t>
      </w:r>
      <w:r w:rsidRPr="00E8198F">
        <w:t xml:space="preserve"> in which unemployment and inflation both steadily rose.</w:t>
      </w:r>
    </w:p>
    <w:p w:rsidR="00B26417" w:rsidRPr="00E8198F" w:rsidRDefault="00B26417" w:rsidP="00952243">
      <w:pPr>
        <w:ind w:left="720" w:hanging="720"/>
      </w:pPr>
      <w:r w:rsidRPr="00E8198F">
        <w:t>6.</w:t>
      </w:r>
      <w:r w:rsidRPr="00E8198F">
        <w:rPr>
          <w:b/>
        </w:rPr>
        <w:tab/>
      </w:r>
      <w:r w:rsidRPr="00E8198F">
        <w:t>Under the leadership of Henry Kissinger, the Nixon administration pursued a</w:t>
      </w:r>
      <w:r w:rsidRPr="00E8198F">
        <w:rPr>
          <w:b/>
        </w:rPr>
        <w:t xml:space="preserve"> foreign policy</w:t>
      </w:r>
      <w:r w:rsidRPr="00E8198F">
        <w:t xml:space="preserve"> </w:t>
      </w:r>
      <w:r w:rsidRPr="00E8198F">
        <w:rPr>
          <w:b/>
        </w:rPr>
        <w:t>in a time of turmoil, 1969</w:t>
      </w:r>
      <w:r>
        <w:rPr>
          <w:b/>
        </w:rPr>
        <w:t>–</w:t>
      </w:r>
      <w:r w:rsidRPr="00E8198F">
        <w:rPr>
          <w:b/>
        </w:rPr>
        <w:t>1974</w:t>
      </w:r>
      <w:r w:rsidRPr="00E8198F">
        <w:t>, that sought détente with the communist powers and disengagement from the Vietnam War.</w:t>
      </w:r>
    </w:p>
    <w:p w:rsidR="00B26417" w:rsidRPr="00E8198F" w:rsidRDefault="00B26417" w:rsidP="00952243">
      <w:pPr>
        <w:tabs>
          <w:tab w:val="left" w:pos="720"/>
        </w:tabs>
        <w:ind w:left="1440" w:hanging="1440"/>
      </w:pPr>
      <w:r>
        <w:tab/>
      </w:r>
      <w:r w:rsidRPr="00E8198F">
        <w:t>a.</w:t>
      </w:r>
      <w:r w:rsidRPr="00E8198F">
        <w:tab/>
        <w:t>The signing of SALT I and Nixon</w:t>
      </w:r>
      <w:r>
        <w:t>’</w:t>
      </w:r>
      <w:r w:rsidRPr="00E8198F">
        <w:t>s 1972 visit to China epitomize the tension-reducing policy known as</w:t>
      </w:r>
      <w:r w:rsidRPr="00E8198F">
        <w:rPr>
          <w:b/>
        </w:rPr>
        <w:t xml:space="preserve"> détente</w:t>
      </w:r>
      <w:r w:rsidRPr="002A3816">
        <w:t>.</w:t>
      </w:r>
    </w:p>
    <w:p w:rsidR="00B26417" w:rsidRPr="00E8198F" w:rsidRDefault="00B26417" w:rsidP="00952243">
      <w:pPr>
        <w:tabs>
          <w:tab w:val="left" w:pos="720"/>
        </w:tabs>
        <w:ind w:left="1440" w:hanging="1440"/>
      </w:pPr>
      <w:r>
        <w:tab/>
      </w:r>
      <w:r w:rsidRPr="00E8198F">
        <w:t>b.</w:t>
      </w:r>
      <w:r w:rsidRPr="00E8198F">
        <w:tab/>
        <w:t>The</w:t>
      </w:r>
      <w:r w:rsidRPr="00E8198F">
        <w:rPr>
          <w:b/>
        </w:rPr>
        <w:t xml:space="preserve"> Nixon Doctrine</w:t>
      </w:r>
      <w:r w:rsidRPr="00E8198F">
        <w:t xml:space="preserve"> relied on anticommunist allies to police their own regions, often without regard to the repressive nature of some regimes. This was called </w:t>
      </w:r>
      <w:r w:rsidRPr="00E8198F">
        <w:rPr>
          <w:b/>
        </w:rPr>
        <w:t xml:space="preserve">Vietnamization </w:t>
      </w:r>
      <w:r w:rsidRPr="00E8198F">
        <w:t xml:space="preserve">in which the burden of fighting was placed on South Vietnamese, not U.S., troops. </w:t>
      </w:r>
    </w:p>
    <w:p w:rsidR="00B26417" w:rsidRPr="00E8198F" w:rsidRDefault="00B26417" w:rsidP="00952243">
      <w:pPr>
        <w:tabs>
          <w:tab w:val="left" w:pos="720"/>
        </w:tabs>
        <w:ind w:left="1440" w:hanging="1440"/>
      </w:pPr>
      <w:r>
        <w:tab/>
      </w:r>
      <w:r w:rsidRPr="00E8198F">
        <w:t>c.</w:t>
      </w:r>
      <w:r w:rsidRPr="00E8198F">
        <w:tab/>
        <w:t xml:space="preserve">A war-weary public and government finally saw the </w:t>
      </w:r>
      <w:r w:rsidRPr="00E8198F">
        <w:rPr>
          <w:b/>
        </w:rPr>
        <w:t>United States leave Vietnam</w:t>
      </w:r>
      <w:r w:rsidRPr="00E8198F">
        <w:t>, now having to reckon with the</w:t>
      </w:r>
      <w:r w:rsidRPr="00E8198F">
        <w:rPr>
          <w:b/>
        </w:rPr>
        <w:t xml:space="preserve"> </w:t>
      </w:r>
      <w:r w:rsidRPr="00E8198F">
        <w:t xml:space="preserve">aftermath of a war that the </w:t>
      </w:r>
      <w:r>
        <w:t>United States</w:t>
      </w:r>
      <w:r w:rsidRPr="00E8198F">
        <w:t xml:space="preserve"> had failed to win.</w:t>
      </w:r>
    </w:p>
    <w:p w:rsidR="00B26417" w:rsidRPr="00E8198F" w:rsidRDefault="00B26417" w:rsidP="00952243">
      <w:pPr>
        <w:tabs>
          <w:tab w:val="left" w:pos="720"/>
        </w:tabs>
        <w:ind w:left="1440" w:hanging="1440"/>
      </w:pPr>
      <w:r>
        <w:tab/>
      </w:r>
      <w:r w:rsidRPr="00E8198F">
        <w:t>d.</w:t>
      </w:r>
      <w:r w:rsidRPr="00E8198F">
        <w:tab/>
        <w:t xml:space="preserve">The </w:t>
      </w:r>
      <w:r w:rsidRPr="00E8198F">
        <w:rPr>
          <w:b/>
        </w:rPr>
        <w:t>expansion of the Nixon Doctrine</w:t>
      </w:r>
      <w:r w:rsidRPr="00E8198F">
        <w:t xml:space="preserve"> to the entire world led the </w:t>
      </w:r>
      <w:r>
        <w:t>United States</w:t>
      </w:r>
      <w:r w:rsidRPr="00E8198F">
        <w:t xml:space="preserve"> to support anticommunist but also undemocratic nations, while pursuing détente with the Soviet Union and China.</w:t>
      </w:r>
    </w:p>
    <w:p w:rsidR="00B26417" w:rsidRPr="00E8198F" w:rsidRDefault="00B26417" w:rsidP="00952243">
      <w:pPr>
        <w:ind w:left="720" w:hanging="720"/>
      </w:pPr>
      <w:r w:rsidRPr="00E8198F">
        <w:t>7.</w:t>
      </w:r>
      <w:r w:rsidRPr="00E8198F">
        <w:tab/>
        <w:t>Nixon</w:t>
      </w:r>
      <w:r>
        <w:t>’</w:t>
      </w:r>
      <w:r w:rsidRPr="00E8198F">
        <w:t xml:space="preserve">s administration ultimately collapsed in a </w:t>
      </w:r>
      <w:r>
        <w:rPr>
          <w:b/>
        </w:rPr>
        <w:t>crisis of governance, 1972–</w:t>
      </w:r>
      <w:r w:rsidRPr="00E8198F">
        <w:rPr>
          <w:b/>
        </w:rPr>
        <w:t>1974</w:t>
      </w:r>
      <w:r>
        <w:t>, amid</w:t>
      </w:r>
      <w:r w:rsidRPr="00E8198F">
        <w:t xml:space="preserve"> a series of illegalities brought on by the president</w:t>
      </w:r>
      <w:r>
        <w:t>’</w:t>
      </w:r>
      <w:r w:rsidRPr="00E8198F">
        <w:t>s paranoia. Most notable among them was</w:t>
      </w:r>
      <w:r w:rsidRPr="00E8198F">
        <w:rPr>
          <w:b/>
        </w:rPr>
        <w:t xml:space="preserve"> </w:t>
      </w:r>
      <w:r w:rsidRPr="00E8198F">
        <w:t>Watergate.</w:t>
      </w:r>
    </w:p>
    <w:p w:rsidR="00B26417" w:rsidRPr="00E8198F" w:rsidRDefault="00B26417" w:rsidP="00952243">
      <w:pPr>
        <w:tabs>
          <w:tab w:val="left" w:pos="720"/>
        </w:tabs>
        <w:ind w:left="1440" w:hanging="1440"/>
      </w:pPr>
      <w:r>
        <w:tab/>
      </w:r>
      <w:r w:rsidRPr="00E8198F">
        <w:t>a.</w:t>
      </w:r>
      <w:r w:rsidRPr="00E8198F">
        <w:tab/>
        <w:t>Nixon won an overwhelming</w:t>
      </w:r>
      <w:r w:rsidRPr="00E8198F">
        <w:rPr>
          <w:b/>
        </w:rPr>
        <w:t xml:space="preserve"> reelection in 1972</w:t>
      </w:r>
      <w:r w:rsidRPr="00E8198F">
        <w:t xml:space="preserve"> over the liberal Democrat, George McGovern.</w:t>
      </w:r>
    </w:p>
    <w:p w:rsidR="00B26417" w:rsidRPr="002A3816" w:rsidRDefault="00B26417" w:rsidP="00952243">
      <w:pPr>
        <w:rPr>
          <w:i/>
        </w:rPr>
      </w:pPr>
      <w:r w:rsidRPr="002A3816">
        <w:rPr>
          <w:i/>
        </w:rPr>
        <w:t xml:space="preserve">(Show Map 29.3: Presidential Election, 1972) </w:t>
      </w:r>
    </w:p>
    <w:p w:rsidR="00B26417" w:rsidRPr="00E8198F" w:rsidRDefault="00B26417" w:rsidP="00952243">
      <w:pPr>
        <w:tabs>
          <w:tab w:val="left" w:pos="720"/>
        </w:tabs>
        <w:ind w:left="1440" w:hanging="1440"/>
      </w:pPr>
      <w:r>
        <w:tab/>
      </w:r>
      <w:r w:rsidRPr="00E8198F">
        <w:t>b.</w:t>
      </w:r>
      <w:r w:rsidRPr="00E8198F">
        <w:rPr>
          <w:b/>
        </w:rPr>
        <w:tab/>
      </w:r>
      <w:r w:rsidRPr="00E8198F">
        <w:t>In achieving victory, however, Nixon</w:t>
      </w:r>
      <w:r>
        <w:t>’</w:t>
      </w:r>
      <w:r w:rsidRPr="00E8198F">
        <w:t>s team left a trail of corruption, most notably a bungled eavesdropping operation at the Democratic Party headquarters in the Watergate office complex. The</w:t>
      </w:r>
      <w:r w:rsidRPr="00E8198F">
        <w:rPr>
          <w:b/>
        </w:rPr>
        <w:t xml:space="preserve"> Watergate investigations </w:t>
      </w:r>
      <w:r w:rsidRPr="00E8198F">
        <w:t>were on.</w:t>
      </w:r>
    </w:p>
    <w:p w:rsidR="00B26417" w:rsidRPr="00E8198F" w:rsidRDefault="00B26417" w:rsidP="00952243">
      <w:pPr>
        <w:tabs>
          <w:tab w:val="left" w:pos="720"/>
        </w:tabs>
        <w:ind w:left="1440" w:hanging="1440"/>
      </w:pPr>
      <w:r>
        <w:tab/>
      </w:r>
      <w:r w:rsidRPr="00E8198F">
        <w:t>c.</w:t>
      </w:r>
      <w:r w:rsidRPr="00E8198F">
        <w:tab/>
        <w:t xml:space="preserve">In July, 1974, the House Judiciary Committee voted three formal articles of impeachment against the president, shortly before </w:t>
      </w:r>
      <w:r w:rsidRPr="00E8198F">
        <w:rPr>
          <w:b/>
        </w:rPr>
        <w:t>Nixon</w:t>
      </w:r>
      <w:r>
        <w:rPr>
          <w:b/>
        </w:rPr>
        <w:t>’</w:t>
      </w:r>
      <w:r w:rsidRPr="00E8198F">
        <w:rPr>
          <w:b/>
        </w:rPr>
        <w:t>s resignation</w:t>
      </w:r>
      <w:r w:rsidRPr="00E8198F">
        <w:t xml:space="preserve"> was announced</w:t>
      </w:r>
    </w:p>
    <w:p w:rsidR="00B26417" w:rsidRDefault="00B26417" w:rsidP="00952243">
      <w:pPr>
        <w:ind w:left="720" w:hanging="720"/>
      </w:pPr>
    </w:p>
    <w:p w:rsidR="00B26417" w:rsidRPr="00E8198F" w:rsidRDefault="00B26417" w:rsidP="00952243">
      <w:pPr>
        <w:ind w:left="720" w:hanging="720"/>
      </w:pPr>
      <w:r>
        <w:tab/>
      </w:r>
      <w:r w:rsidRPr="00D2506A">
        <w:t>Conclusion:</w:t>
      </w:r>
      <w:r w:rsidRPr="00E8198F">
        <w:t xml:space="preserve"> The era of America</w:t>
      </w:r>
      <w:r>
        <w:t>’</w:t>
      </w:r>
      <w:r w:rsidRPr="00E8198F">
        <w:t xml:space="preserve">s longest war was a time of high political passion and generational and racial conflict. </w:t>
      </w:r>
      <w:r>
        <w:t xml:space="preserve">Legislative acts, court decisions, administrative rulings, </w:t>
      </w:r>
      <w:r w:rsidRPr="00E8198F">
        <w:t>and the war shaped the fault lines of politics for years to come</w:t>
      </w:r>
      <w:r>
        <w:t>.</w:t>
      </w:r>
    </w:p>
    <w:p w:rsidR="00B26417" w:rsidRPr="00952243" w:rsidRDefault="00B26417" w:rsidP="00952243"/>
    <w:p w:rsidR="00B26417" w:rsidRPr="00952243" w:rsidRDefault="00B26417" w:rsidP="00952243">
      <w:pPr>
        <w:rPr>
          <w:i/>
        </w:rPr>
      </w:pPr>
      <w:r w:rsidRPr="00952243">
        <w:rPr>
          <w:i/>
        </w:rPr>
        <w:t xml:space="preserve">Teaching Resources </w:t>
      </w:r>
    </w:p>
    <w:p w:rsidR="00B26417" w:rsidRPr="00E8198F" w:rsidRDefault="00B26417" w:rsidP="002A3816">
      <w:pPr>
        <w:numPr>
          <w:ilvl w:val="0"/>
          <w:numId w:val="1"/>
        </w:numPr>
      </w:pPr>
      <w:r w:rsidRPr="00E8198F">
        <w:rPr>
          <w:i/>
        </w:rPr>
        <w:t>Songs of Protest is</w:t>
      </w:r>
      <w:r w:rsidRPr="00E8198F">
        <w:t xml:space="preserve"> a compilation of protest songs from the 1960s including </w:t>
      </w:r>
      <w:r>
        <w:t>“</w:t>
      </w:r>
      <w:r w:rsidRPr="00E8198F">
        <w:t>Where Have All the Flowers Gone?,</w:t>
      </w:r>
      <w:r>
        <w:t>”</w:t>
      </w:r>
      <w:r w:rsidRPr="00E8198F">
        <w:t xml:space="preserve"> </w:t>
      </w:r>
      <w:r>
        <w:t>“</w:t>
      </w:r>
      <w:r w:rsidRPr="00E8198F">
        <w:t>Eve of Destruction,</w:t>
      </w:r>
      <w:r>
        <w:t>”</w:t>
      </w:r>
      <w:r w:rsidRPr="00E8198F">
        <w:t xml:space="preserve"> and more. Rhino, 1993.</w:t>
      </w:r>
    </w:p>
    <w:p w:rsidR="00B26417" w:rsidRPr="00E8198F" w:rsidRDefault="00B26417" w:rsidP="002A3816">
      <w:pPr>
        <w:numPr>
          <w:ilvl w:val="0"/>
          <w:numId w:val="1"/>
        </w:numPr>
      </w:pPr>
      <w:r w:rsidRPr="00E8198F">
        <w:t xml:space="preserve">Capturing the mood of the counterculture, these three songs became anthems of protest: </w:t>
      </w:r>
      <w:r>
        <w:t>“</w:t>
      </w:r>
      <w:r w:rsidRPr="00E8198F">
        <w:t>For What It</w:t>
      </w:r>
      <w:r>
        <w:t>’</w:t>
      </w:r>
      <w:r w:rsidRPr="00E8198F">
        <w:t>s Worth</w:t>
      </w:r>
      <w:r>
        <w:t>”</w:t>
      </w:r>
      <w:r w:rsidRPr="00E8198F">
        <w:t xml:space="preserve"> (Buffalo Springfield), </w:t>
      </w:r>
      <w:r>
        <w:t>“</w:t>
      </w:r>
      <w:r w:rsidRPr="00E8198F">
        <w:t>Ohio</w:t>
      </w:r>
      <w:r>
        <w:t>”</w:t>
      </w:r>
      <w:r w:rsidRPr="00E8198F">
        <w:t xml:space="preserve"> (Crosby, Stills, Nash, and Young), </w:t>
      </w:r>
      <w:r>
        <w:t>“</w:t>
      </w:r>
      <w:r w:rsidRPr="00E8198F">
        <w:t>Fortunate Son</w:t>
      </w:r>
      <w:r>
        <w:t>”</w:t>
      </w:r>
      <w:r w:rsidRPr="00E8198F">
        <w:t xml:space="preserve"> (Creedence Clearwater Revival).</w:t>
      </w:r>
    </w:p>
    <w:p w:rsidR="00B26417" w:rsidRPr="00E8198F" w:rsidRDefault="00B26417" w:rsidP="002A3816">
      <w:pPr>
        <w:numPr>
          <w:ilvl w:val="0"/>
          <w:numId w:val="1"/>
        </w:numPr>
      </w:pPr>
      <w:r w:rsidRPr="00E8198F">
        <w:rPr>
          <w:i/>
        </w:rPr>
        <w:t>The Best of National Lampoon</w:t>
      </w:r>
      <w:r>
        <w:rPr>
          <w:i/>
        </w:rPr>
        <w:t>’</w:t>
      </w:r>
      <w:r w:rsidRPr="00E8198F">
        <w:rPr>
          <w:i/>
        </w:rPr>
        <w:t>s Radio Hour</w:t>
      </w:r>
      <w:r w:rsidRPr="00E8198F">
        <w:t xml:space="preserve"> is classic sketch comedy from the 1960s from the nation</w:t>
      </w:r>
      <w:r>
        <w:t>’</w:t>
      </w:r>
      <w:r w:rsidRPr="00E8198F">
        <w:t>s number-one humor magazine writers.</w:t>
      </w:r>
    </w:p>
    <w:p w:rsidR="00B26417" w:rsidRPr="00E8198F" w:rsidRDefault="00B26417" w:rsidP="002A3816">
      <w:pPr>
        <w:numPr>
          <w:ilvl w:val="0"/>
          <w:numId w:val="1"/>
        </w:numPr>
      </w:pPr>
      <w:r w:rsidRPr="00E8198F">
        <w:rPr>
          <w:i/>
        </w:rPr>
        <w:t>Big Bamboo</w:t>
      </w:r>
      <w:r w:rsidRPr="00E8198F">
        <w:t xml:space="preserve"> is the classic comedy album by Cheech and Chong that pokes fun at the drug culture of the late 1960s and early 1970s.</w:t>
      </w:r>
    </w:p>
    <w:p w:rsidR="00B26417" w:rsidRPr="00E8198F" w:rsidRDefault="00B26417" w:rsidP="002A3816">
      <w:pPr>
        <w:numPr>
          <w:ilvl w:val="0"/>
          <w:numId w:val="1"/>
        </w:numPr>
      </w:pPr>
      <w:r w:rsidRPr="00E8198F">
        <w:rPr>
          <w:i/>
        </w:rPr>
        <w:t>Vietnam</w:t>
      </w:r>
      <w:r w:rsidRPr="004C6E84">
        <w:t xml:space="preserve">, </w:t>
      </w:r>
      <w:r w:rsidRPr="00E8198F">
        <w:t>produced by Stanley Karnow, is a solid and meticulous overview of the American involvement in Vietnam told primarily from the U.S. perspective. PBS/WGBH (13 episodes: 13 hours).</w:t>
      </w:r>
    </w:p>
    <w:p w:rsidR="00B26417" w:rsidRPr="00E8198F" w:rsidRDefault="00B26417" w:rsidP="002A3816">
      <w:pPr>
        <w:numPr>
          <w:ilvl w:val="0"/>
          <w:numId w:val="1"/>
        </w:numPr>
      </w:pPr>
      <w:r w:rsidRPr="00E8198F">
        <w:rPr>
          <w:i/>
        </w:rPr>
        <w:t>Malcolm X—Make It Plain</w:t>
      </w:r>
      <w:r w:rsidRPr="004C6E84">
        <w:t xml:space="preserve">, </w:t>
      </w:r>
      <w:r w:rsidRPr="00E8198F">
        <w:t>produced by Orlando Bagwell, provides a balanced account of the life of the famous black leader Malcolm X. PBS (150 minutes, black and white and color).</w:t>
      </w:r>
    </w:p>
    <w:p w:rsidR="00B26417" w:rsidRPr="00E8198F" w:rsidRDefault="00B26417" w:rsidP="002A3816">
      <w:pPr>
        <w:numPr>
          <w:ilvl w:val="0"/>
          <w:numId w:val="1"/>
        </w:numPr>
      </w:pPr>
      <w:r w:rsidRPr="00E8198F">
        <w:rPr>
          <w:i/>
        </w:rPr>
        <w:t>Watergate</w:t>
      </w:r>
      <w:r w:rsidRPr="00E8198F">
        <w:t xml:space="preserve"> is an outstanding 1994</w:t>
      </w:r>
      <w:r>
        <w:t>-</w:t>
      </w:r>
      <w:r w:rsidRPr="00E8198F">
        <w:t>documentary that answers a number of thorny questions surrounding the Nixon administration. Included in the documentary are interviews with H. R. Haldeman, John Erlichman, Alexander Haig, John Dean, and others. BBC/Discovery Video (5 episodes: 5 hours, color).</w:t>
      </w:r>
    </w:p>
    <w:p w:rsidR="00B26417" w:rsidRPr="00E8198F" w:rsidRDefault="00B26417" w:rsidP="002A3816">
      <w:pPr>
        <w:numPr>
          <w:ilvl w:val="0"/>
          <w:numId w:val="1"/>
        </w:numPr>
      </w:pPr>
      <w:r w:rsidRPr="00E8198F">
        <w:rPr>
          <w:i/>
        </w:rPr>
        <w:t>America, Love It or Leave It</w:t>
      </w:r>
      <w:r w:rsidRPr="00E8198F">
        <w:t xml:space="preserve"> is a 1991</w:t>
      </w:r>
      <w:r>
        <w:t>-</w:t>
      </w:r>
      <w:r w:rsidRPr="00E8198F">
        <w:t>film that explores the painful decisions many young men faced during the Vietnam era—to fight or to go to Canada. PBS (60 minutes).</w:t>
      </w:r>
    </w:p>
    <w:p w:rsidR="00B26417" w:rsidRPr="00E8198F" w:rsidRDefault="00B26417" w:rsidP="002A3816">
      <w:pPr>
        <w:numPr>
          <w:ilvl w:val="0"/>
          <w:numId w:val="1"/>
        </w:numPr>
      </w:pPr>
      <w:r w:rsidRPr="00E8198F">
        <w:rPr>
          <w:i/>
        </w:rPr>
        <w:t>Making Sense of the Sixties</w:t>
      </w:r>
      <w:r w:rsidRPr="00E8198F">
        <w:t xml:space="preserve"> attempts to look beyond the stereotypes associated with the tumultuous decade and explain why this period in American history was so turbulent. PBS Video (6 episodes: 6 hours), 1991.</w:t>
      </w:r>
    </w:p>
    <w:p w:rsidR="00B26417" w:rsidRPr="00E8198F" w:rsidRDefault="00B26417" w:rsidP="002A3816">
      <w:pPr>
        <w:numPr>
          <w:ilvl w:val="0"/>
          <w:numId w:val="1"/>
        </w:numPr>
      </w:pPr>
      <w:r w:rsidRPr="00E8198F">
        <w:rPr>
          <w:i/>
        </w:rPr>
        <w:t>Woodstock</w:t>
      </w:r>
      <w:r w:rsidRPr="00E8198F">
        <w:t xml:space="preserve"> is </w:t>
      </w:r>
      <w:r>
        <w:t xml:space="preserve">a </w:t>
      </w:r>
      <w:r w:rsidRPr="00E8198F">
        <w:t>classic 1970</w:t>
      </w:r>
      <w:r>
        <w:t>-</w:t>
      </w:r>
      <w:r w:rsidRPr="00E8198F">
        <w:t xml:space="preserve">Academy Award-winning documentary </w:t>
      </w:r>
      <w:r>
        <w:t>that c</w:t>
      </w:r>
      <w:r w:rsidRPr="00E8198F">
        <w:t>hronicles the concert event that signaled the end of the 1960s. Warner Home Video (224 minutes).</w:t>
      </w:r>
    </w:p>
    <w:p w:rsidR="00B26417" w:rsidRPr="00E8198F" w:rsidRDefault="00B26417" w:rsidP="002A3816">
      <w:pPr>
        <w:numPr>
          <w:ilvl w:val="0"/>
          <w:numId w:val="1"/>
        </w:numPr>
      </w:pPr>
      <w:r w:rsidRPr="00E8198F">
        <w:rPr>
          <w:i/>
        </w:rPr>
        <w:t>Hearts and Minds</w:t>
      </w:r>
      <w:r w:rsidRPr="004C6E84">
        <w:t>,</w:t>
      </w:r>
      <w:r w:rsidRPr="00E8198F">
        <w:t xml:space="preserve"> a classic 1974</w:t>
      </w:r>
      <w:r>
        <w:t>-</w:t>
      </w:r>
      <w:r w:rsidRPr="00E8198F">
        <w:t>documentary directed by Peter Davis, details the misguided wishes of American commanders in Vietnam. Paramount Home Video (112 minutes, black and white and color).</w:t>
      </w:r>
    </w:p>
    <w:p w:rsidR="00B26417" w:rsidRPr="00E8198F" w:rsidRDefault="00B26417" w:rsidP="002A3816">
      <w:pPr>
        <w:numPr>
          <w:ilvl w:val="0"/>
          <w:numId w:val="1"/>
        </w:numPr>
      </w:pPr>
      <w:r w:rsidRPr="00E8198F">
        <w:rPr>
          <w:i/>
        </w:rPr>
        <w:t>Go Tell the Spartans</w:t>
      </w:r>
      <w:r w:rsidRPr="004C6E84">
        <w:t xml:space="preserve">, </w:t>
      </w:r>
      <w:r w:rsidRPr="00E8198F">
        <w:t>directed by Ted Post in 1978, stars Burt Lancaster, Craig Wasson, and Marc Singer. Considered one of the best films ever to depict the futility of the American mission in Vietnam. (114 minutes).</w:t>
      </w:r>
    </w:p>
    <w:p w:rsidR="00B26417" w:rsidRPr="00E8198F" w:rsidRDefault="00B26417" w:rsidP="002A3816">
      <w:pPr>
        <w:numPr>
          <w:ilvl w:val="0"/>
          <w:numId w:val="1"/>
        </w:numPr>
      </w:pPr>
      <w:r w:rsidRPr="00E8198F">
        <w:rPr>
          <w:i/>
        </w:rPr>
        <w:t>The Boys in Company C</w:t>
      </w:r>
      <w:r w:rsidRPr="00E8198F">
        <w:t xml:space="preserve"> directed by Sidney Furie in 1977, stars Andrew Stevens and Craig Wasson in a solid depiction of the confusion surrounding American involvement in Vietnam. Columbia-Tri Star (125 minutes).</w:t>
      </w:r>
    </w:p>
    <w:p w:rsidR="00B26417" w:rsidRPr="00E8198F" w:rsidRDefault="00B26417" w:rsidP="002A3816">
      <w:pPr>
        <w:numPr>
          <w:ilvl w:val="0"/>
          <w:numId w:val="1"/>
        </w:numPr>
      </w:pPr>
      <w:r w:rsidRPr="00E8198F">
        <w:rPr>
          <w:i/>
        </w:rPr>
        <w:t>The Graduate</w:t>
      </w:r>
      <w:r w:rsidRPr="004C6E84">
        <w:t xml:space="preserve">, </w:t>
      </w:r>
      <w:r w:rsidRPr="00E8198F">
        <w:t>directed by Mike Nichols in 1967, stars Dustin Hoffman, Anne Bancroft, and Katherine Ross. This groundbreaking film challenged the motion picture production code and exhibited the dramatic change in American mores and culture evident in the 1960s. United Artists (105 minutes).</w:t>
      </w:r>
    </w:p>
    <w:p w:rsidR="00B26417" w:rsidRPr="00E8198F" w:rsidRDefault="00B26417" w:rsidP="002A3816">
      <w:pPr>
        <w:numPr>
          <w:ilvl w:val="0"/>
          <w:numId w:val="1"/>
        </w:numPr>
      </w:pPr>
      <w:r w:rsidRPr="00E8198F">
        <w:rPr>
          <w:i/>
        </w:rPr>
        <w:t>Four Friends</w:t>
      </w:r>
      <w:r w:rsidRPr="004C6E84">
        <w:t xml:space="preserve">, </w:t>
      </w:r>
      <w:r w:rsidRPr="00E8198F">
        <w:t>directed by Arthur Penn in 1981, stars Craig Wasson and Jodi Thelen. An excellent film about the choices facing American youth who came of age in the Vietnam era. Warner (115 minutes).</w:t>
      </w:r>
    </w:p>
    <w:p w:rsidR="00B26417" w:rsidRPr="00E8198F" w:rsidRDefault="00B26417" w:rsidP="002A3816">
      <w:pPr>
        <w:numPr>
          <w:ilvl w:val="0"/>
          <w:numId w:val="1"/>
        </w:numPr>
      </w:pPr>
      <w:r w:rsidRPr="00E8198F">
        <w:rPr>
          <w:i/>
        </w:rPr>
        <w:t>Dirty Harry</w:t>
      </w:r>
      <w:r w:rsidRPr="00E8198F">
        <w:t xml:space="preserve"> was directed by Don Siegel in 1971 and stars Clint Eastwood. Classic film from the Hollywood renaissance of the early 1970s. The film displayed the ambivalence and distrust of government created during the Vietnam era. Time-Warner (103 minutes).</w:t>
      </w:r>
    </w:p>
    <w:p w:rsidR="00B26417" w:rsidRPr="00E8198F" w:rsidRDefault="00B26417" w:rsidP="002A3816">
      <w:pPr>
        <w:numPr>
          <w:ilvl w:val="0"/>
          <w:numId w:val="1"/>
        </w:numPr>
      </w:pPr>
      <w:r w:rsidRPr="00E8198F">
        <w:rPr>
          <w:i/>
        </w:rPr>
        <w:t>The Century: America</w:t>
      </w:r>
      <w:r>
        <w:rPr>
          <w:i/>
        </w:rPr>
        <w:t>’</w:t>
      </w:r>
      <w:r w:rsidRPr="00E8198F">
        <w:rPr>
          <w:i/>
        </w:rPr>
        <w:t>s Time</w:t>
      </w:r>
      <w:r w:rsidRPr="00E8198F">
        <w:t xml:space="preserve"> is the ABC series hosted by Peter Jennings. Episode </w:t>
      </w:r>
      <w:r>
        <w:t>11</w:t>
      </w:r>
      <w:r w:rsidRPr="00E8198F">
        <w:t xml:space="preserve">, </w:t>
      </w:r>
      <w:r>
        <w:t>“</w:t>
      </w:r>
      <w:r w:rsidRPr="00E8198F">
        <w:t>Unpinned,</w:t>
      </w:r>
      <w:r>
        <w:t>”</w:t>
      </w:r>
      <w:r w:rsidRPr="00E8198F">
        <w:t xml:space="preserve"> details the chaotic 1960s, including America</w:t>
      </w:r>
      <w:r>
        <w:t>’</w:t>
      </w:r>
      <w:r w:rsidRPr="00E8198F">
        <w:t>s escalated involvement in Vietnam.</w:t>
      </w:r>
    </w:p>
    <w:p w:rsidR="00B26417" w:rsidRPr="00FD216E" w:rsidRDefault="00B26417" w:rsidP="00952243"/>
    <w:sectPr w:rsidR="00B26417" w:rsidRPr="00FD216E" w:rsidSect="00952243">
      <w:footerReference w:type="default" r:id="rId7"/>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417" w:rsidRDefault="00B26417" w:rsidP="00C7509E">
      <w:r>
        <w:separator/>
      </w:r>
    </w:p>
  </w:endnote>
  <w:endnote w:type="continuationSeparator" w:id="0">
    <w:p w:rsidR="00B26417" w:rsidRDefault="00B26417" w:rsidP="00C750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17" w:rsidRPr="00596BBB" w:rsidRDefault="00B26417" w:rsidP="00C7509E">
    <w:pPr>
      <w:pStyle w:val="Footer"/>
      <w:jc w:val="center"/>
      <w:rPr>
        <w:rStyle w:val="PageNumber"/>
        <w:rFonts w:ascii="Times New Roman" w:hAnsi="Times New Roman"/>
        <w:sz w:val="20"/>
      </w:rPr>
    </w:pPr>
    <w:r w:rsidRPr="00596BBB">
      <w:rPr>
        <w:rFonts w:ascii="Times New Roman" w:hAnsi="Times New Roman"/>
        <w:sz w:val="20"/>
      </w:rPr>
      <w:t>29-</w:t>
    </w:r>
    <w:r w:rsidRPr="00596BBB">
      <w:rPr>
        <w:rStyle w:val="PageNumber"/>
        <w:rFonts w:ascii="Times New Roman" w:hAnsi="Times New Roman"/>
        <w:sz w:val="20"/>
      </w:rPr>
      <w:fldChar w:fldCharType="begin"/>
    </w:r>
    <w:r w:rsidRPr="00596BBB">
      <w:rPr>
        <w:rStyle w:val="PageNumber"/>
        <w:rFonts w:ascii="Times New Roman" w:hAnsi="Times New Roman"/>
        <w:sz w:val="20"/>
      </w:rPr>
      <w:instrText xml:space="preserve"> PAGE </w:instrText>
    </w:r>
    <w:r w:rsidRPr="00596BBB">
      <w:rPr>
        <w:rStyle w:val="PageNumber"/>
        <w:rFonts w:ascii="Times New Roman" w:hAnsi="Times New Roman"/>
        <w:sz w:val="20"/>
      </w:rPr>
      <w:fldChar w:fldCharType="separate"/>
    </w:r>
    <w:r>
      <w:rPr>
        <w:rStyle w:val="PageNumber"/>
        <w:rFonts w:ascii="Times New Roman" w:hAnsi="Times New Roman"/>
        <w:noProof/>
        <w:sz w:val="20"/>
      </w:rPr>
      <w:t>1</w:t>
    </w:r>
    <w:r w:rsidRPr="00596BBB">
      <w:rPr>
        <w:rStyle w:val="PageNumber"/>
        <w:rFonts w:ascii="Times New Roman" w:hAnsi="Times New Roman"/>
        <w:sz w:val="20"/>
      </w:rPr>
      <w:fldChar w:fldCharType="end"/>
    </w:r>
  </w:p>
  <w:p w:rsidR="00B26417" w:rsidRPr="00596BBB" w:rsidRDefault="00B26417" w:rsidP="00C7509E">
    <w:pPr>
      <w:pStyle w:val="Footer"/>
      <w:jc w:val="center"/>
      <w:rPr>
        <w:rFonts w:ascii="Times New Roman" w:hAnsi="Times New Roman"/>
        <w:sz w:val="20"/>
      </w:rPr>
    </w:pPr>
    <w:r w:rsidRPr="00596BBB">
      <w:rPr>
        <w:rFonts w:ascii="Times New Roman" w:hAnsi="Times New Roman"/>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417" w:rsidRDefault="00B26417" w:rsidP="00C7509E">
      <w:r>
        <w:separator/>
      </w:r>
    </w:p>
  </w:footnote>
  <w:footnote w:type="continuationSeparator" w:id="0">
    <w:p w:rsidR="00B26417" w:rsidRDefault="00B26417" w:rsidP="00C750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E2964"/>
    <w:multiLevelType w:val="hybridMultilevel"/>
    <w:tmpl w:val="50CE857C"/>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6DEF"/>
    <w:rsid w:val="000D026C"/>
    <w:rsid w:val="001207B5"/>
    <w:rsid w:val="002346FA"/>
    <w:rsid w:val="002A3816"/>
    <w:rsid w:val="00406CA7"/>
    <w:rsid w:val="004C6E84"/>
    <w:rsid w:val="00596BBB"/>
    <w:rsid w:val="005B6DEF"/>
    <w:rsid w:val="007133A8"/>
    <w:rsid w:val="0083164A"/>
    <w:rsid w:val="0088167C"/>
    <w:rsid w:val="00931C6F"/>
    <w:rsid w:val="00952243"/>
    <w:rsid w:val="009760F0"/>
    <w:rsid w:val="009B45FA"/>
    <w:rsid w:val="00AC0796"/>
    <w:rsid w:val="00AD0482"/>
    <w:rsid w:val="00B26417"/>
    <w:rsid w:val="00B60D3B"/>
    <w:rsid w:val="00C255E7"/>
    <w:rsid w:val="00C7509E"/>
    <w:rsid w:val="00D2506A"/>
    <w:rsid w:val="00DE671B"/>
    <w:rsid w:val="00E8198F"/>
    <w:rsid w:val="00F164F9"/>
    <w:rsid w:val="00FD216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Symbo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C6F"/>
    <w:rPr>
      <w:rFonts w:ascii="Times New Roman" w:hAnsi="Times New Roman" w:cs="Times New Roman"/>
      <w:sz w:val="24"/>
      <w:szCs w:val="24"/>
    </w:rPr>
  </w:style>
  <w:style w:type="paragraph" w:styleId="Heading1">
    <w:name w:val="heading 1"/>
    <w:basedOn w:val="Normal"/>
    <w:next w:val="Normal"/>
    <w:link w:val="Heading1Char"/>
    <w:uiPriority w:val="99"/>
    <w:qFormat/>
    <w:rsid w:val="00931C6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931C6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931C6F"/>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931C6F"/>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paragraph" w:styleId="ListContinue2">
    <w:name w:val="List Continue 2"/>
    <w:basedOn w:val="Normal"/>
    <w:uiPriority w:val="99"/>
    <w:rsid w:val="00931C6F"/>
    <w:pPr>
      <w:spacing w:after="120"/>
      <w:ind w:left="720"/>
    </w:pPr>
  </w:style>
  <w:style w:type="paragraph" w:styleId="ListContinue">
    <w:name w:val="List Continue"/>
    <w:basedOn w:val="Normal"/>
    <w:uiPriority w:val="99"/>
    <w:rsid w:val="00931C6F"/>
    <w:pPr>
      <w:spacing w:after="120"/>
      <w:ind w:left="360"/>
    </w:pPr>
  </w:style>
  <w:style w:type="paragraph" w:styleId="Header">
    <w:name w:val="header"/>
    <w:basedOn w:val="Normal"/>
    <w:link w:val="HeaderChar1"/>
    <w:uiPriority w:val="99"/>
    <w:rsid w:val="00931C6F"/>
    <w:pPr>
      <w:tabs>
        <w:tab w:val="center" w:pos="4680"/>
        <w:tab w:val="right" w:pos="9360"/>
      </w:tabs>
    </w:pPr>
    <w:rPr>
      <w:szCs w:val="20"/>
    </w:rPr>
  </w:style>
  <w:style w:type="character" w:customStyle="1" w:styleId="HeaderChar">
    <w:name w:val="Header Char"/>
    <w:basedOn w:val="DefaultParagraphFont"/>
    <w:link w:val="Header"/>
    <w:uiPriority w:val="99"/>
    <w:semiHidden/>
    <w:locked/>
    <w:rPr>
      <w:rFonts w:ascii="Times New Roman" w:hAnsi="Times New Roman" w:cs="Times New Roman"/>
      <w:sz w:val="24"/>
      <w:szCs w:val="24"/>
    </w:rPr>
  </w:style>
  <w:style w:type="character" w:customStyle="1" w:styleId="HeaderChar1">
    <w:name w:val="Header Char1"/>
    <w:link w:val="Header"/>
    <w:uiPriority w:val="99"/>
    <w:locked/>
    <w:rsid w:val="00931C6F"/>
    <w:rPr>
      <w:rFonts w:ascii="Times New Roman" w:hAnsi="Times New Roman"/>
      <w:sz w:val="24"/>
    </w:rPr>
  </w:style>
  <w:style w:type="paragraph" w:styleId="Footer">
    <w:name w:val="footer"/>
    <w:basedOn w:val="Normal"/>
    <w:link w:val="FooterChar1"/>
    <w:uiPriority w:val="99"/>
    <w:rsid w:val="00931C6F"/>
    <w:pPr>
      <w:tabs>
        <w:tab w:val="center" w:pos="4680"/>
        <w:tab w:val="right" w:pos="9360"/>
      </w:tabs>
    </w:pPr>
    <w:rPr>
      <w:rFonts w:ascii="Arial Unicode MS" w:hAnsi="Arial Unicode MS"/>
      <w:szCs w:val="20"/>
    </w:rPr>
  </w:style>
  <w:style w:type="character" w:customStyle="1" w:styleId="FooterChar">
    <w:name w:val="Footer Char"/>
    <w:basedOn w:val="DefaultParagraphFont"/>
    <w:link w:val="Footer"/>
    <w:uiPriority w:val="99"/>
    <w:semiHidden/>
    <w:locked/>
    <w:rPr>
      <w:rFonts w:ascii="Times New Roman" w:hAnsi="Times New Roman" w:cs="Times New Roman"/>
      <w:sz w:val="24"/>
      <w:szCs w:val="24"/>
    </w:rPr>
  </w:style>
  <w:style w:type="character" w:customStyle="1" w:styleId="FooterChar1">
    <w:name w:val="Footer Char1"/>
    <w:link w:val="Footer"/>
    <w:uiPriority w:val="99"/>
    <w:locked/>
    <w:rsid w:val="00952243"/>
    <w:rPr>
      <w:rFonts w:ascii="Arial Unicode MS" w:eastAsia="Arial Unicode MS" w:hAnsi="Arial Unicode MS"/>
      <w:sz w:val="24"/>
    </w:rPr>
  </w:style>
  <w:style w:type="paragraph" w:styleId="BalloonText">
    <w:name w:val="Balloon Text"/>
    <w:basedOn w:val="Normal"/>
    <w:link w:val="BalloonTextChar1"/>
    <w:uiPriority w:val="99"/>
    <w:rsid w:val="00931C6F"/>
    <w:rPr>
      <w:rFonts w:ascii="Lucida Grande" w:hAnsi="Lucida Grande"/>
      <w:sz w:val="18"/>
      <w:szCs w:val="20"/>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character" w:customStyle="1" w:styleId="BalloonTextChar1">
    <w:name w:val="Balloon Text Char1"/>
    <w:link w:val="BalloonText"/>
    <w:uiPriority w:val="99"/>
    <w:locked/>
    <w:rsid w:val="00931C6F"/>
    <w:rPr>
      <w:rFonts w:ascii="Lucida Grande" w:hAnsi="Lucida Grande"/>
      <w:sz w:val="18"/>
    </w:rPr>
  </w:style>
  <w:style w:type="character" w:styleId="PageNumber">
    <w:name w:val="page number"/>
    <w:basedOn w:val="DefaultParagraphFont"/>
    <w:uiPriority w:val="99"/>
    <w:rsid w:val="00952243"/>
    <w:rPr>
      <w:rFonts w:cs="Times New Roman"/>
    </w:rPr>
  </w:style>
</w:styles>
</file>

<file path=word/webSettings.xml><?xml version="1.0" encoding="utf-8"?>
<w:webSettings xmlns:r="http://schemas.openxmlformats.org/officeDocument/2006/relationships" xmlns:w="http://schemas.openxmlformats.org/wordprocessingml/2006/main">
  <w:divs>
    <w:div w:id="12098038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Pages>
  <Words>2012</Words>
  <Characters>11473</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3</cp:revision>
  <dcterms:created xsi:type="dcterms:W3CDTF">2014-09-04T05:52:00Z</dcterms:created>
  <dcterms:modified xsi:type="dcterms:W3CDTF">2014-09-04T06:25:00Z</dcterms:modified>
</cp:coreProperties>
</file>