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38F" w:rsidRPr="007254AE" w:rsidRDefault="007B738F" w:rsidP="007254AE">
      <w:pPr>
        <w:rPr>
          <w:b/>
          <w:sz w:val="32"/>
          <w:szCs w:val="32"/>
        </w:rPr>
      </w:pPr>
      <w:r w:rsidRPr="007254AE">
        <w:rPr>
          <w:b/>
          <w:sz w:val="32"/>
          <w:szCs w:val="32"/>
        </w:rPr>
        <w:t xml:space="preserve">CHAPTER 26 </w:t>
      </w:r>
    </w:p>
    <w:p w:rsidR="007B738F" w:rsidRPr="007254AE" w:rsidRDefault="007B738F" w:rsidP="007254AE">
      <w:pPr>
        <w:rPr>
          <w:b/>
          <w:sz w:val="32"/>
          <w:szCs w:val="32"/>
        </w:rPr>
      </w:pPr>
      <w:r w:rsidRPr="007254AE">
        <w:rPr>
          <w:b/>
          <w:sz w:val="32"/>
          <w:szCs w:val="32"/>
        </w:rPr>
        <w:t>AMERICA DURING THE SECOND WORLD WAR</w:t>
      </w:r>
      <w:r>
        <w:rPr>
          <w:b/>
          <w:sz w:val="32"/>
          <w:szCs w:val="32"/>
        </w:rPr>
        <w:t>, 1939–1945</w:t>
      </w:r>
    </w:p>
    <w:p w:rsidR="007B738F" w:rsidRDefault="007B738F" w:rsidP="007254AE"/>
    <w:p w:rsidR="007B738F" w:rsidRPr="007254AE" w:rsidRDefault="007B738F" w:rsidP="007254AE">
      <w:pPr>
        <w:rPr>
          <w:i/>
        </w:rPr>
      </w:pPr>
      <w:r w:rsidRPr="007254AE">
        <w:rPr>
          <w:i/>
        </w:rPr>
        <w:t>Chapter Outline</w:t>
      </w:r>
    </w:p>
    <w:p w:rsidR="007B738F" w:rsidRPr="003D7D58" w:rsidRDefault="007B738F" w:rsidP="00CD7B78">
      <w:r w:rsidRPr="003D7D58">
        <w:t>I.</w:t>
      </w:r>
      <w:r w:rsidRPr="003D7D58">
        <w:tab/>
        <w:t>The Road to War: Aggression and Response</w:t>
      </w:r>
    </w:p>
    <w:p w:rsidR="007B738F" w:rsidRPr="003D7D58" w:rsidRDefault="007B738F" w:rsidP="007254AE">
      <w:r>
        <w:tab/>
      </w:r>
      <w:r w:rsidRPr="003D7D58">
        <w:t>A.</w:t>
      </w:r>
      <w:r w:rsidRPr="003D7D58">
        <w:tab/>
        <w:t>The Rise of Aggressor States</w:t>
      </w:r>
    </w:p>
    <w:p w:rsidR="007B738F" w:rsidRPr="003D7D58" w:rsidRDefault="007B738F" w:rsidP="007254AE">
      <w:r>
        <w:tab/>
      </w:r>
      <w:r w:rsidRPr="003D7D58">
        <w:t>B.</w:t>
      </w:r>
      <w:r w:rsidRPr="003D7D58">
        <w:tab/>
        <w:t>U.S. Neutrality</w:t>
      </w:r>
    </w:p>
    <w:p w:rsidR="007B738F" w:rsidRPr="003D7D58" w:rsidRDefault="007B738F" w:rsidP="007254AE">
      <w:r>
        <w:tab/>
      </w:r>
      <w:r w:rsidRPr="003D7D58">
        <w:t>C.</w:t>
      </w:r>
      <w:r w:rsidRPr="003D7D58">
        <w:tab/>
        <w:t>The Mounting Crisis</w:t>
      </w:r>
    </w:p>
    <w:p w:rsidR="007B738F" w:rsidRPr="003D7D58" w:rsidRDefault="007B738F" w:rsidP="007254AE">
      <w:r>
        <w:tab/>
      </w:r>
      <w:r w:rsidRPr="003D7D58">
        <w:t>D.</w:t>
      </w:r>
      <w:r w:rsidRPr="003D7D58">
        <w:tab/>
        <w:t>The Outbreak of War in Europe</w:t>
      </w:r>
    </w:p>
    <w:p w:rsidR="007B738F" w:rsidRPr="003D7D58" w:rsidRDefault="007B738F" w:rsidP="007254AE">
      <w:r>
        <w:tab/>
      </w:r>
      <w:r w:rsidRPr="003D7D58">
        <w:t>E.</w:t>
      </w:r>
      <w:r w:rsidRPr="003D7D58">
        <w:tab/>
      </w:r>
      <w:r>
        <w:t xml:space="preserve">The U.S. </w:t>
      </w:r>
      <w:r w:rsidRPr="003D7D58">
        <w:t>Response to War in Europe</w:t>
      </w:r>
    </w:p>
    <w:p w:rsidR="007B738F" w:rsidRPr="003D7D58" w:rsidRDefault="007B738F" w:rsidP="007254AE">
      <w:r>
        <w:tab/>
      </w:r>
      <w:r w:rsidRPr="003D7D58">
        <w:t>F.</w:t>
      </w:r>
      <w:r w:rsidRPr="003D7D58">
        <w:tab/>
        <w:t xml:space="preserve">An </w:t>
      </w:r>
      <w:r>
        <w:t>“</w:t>
      </w:r>
      <w:r w:rsidRPr="003D7D58">
        <w:t>Arsenal of Democracy</w:t>
      </w:r>
      <w:r>
        <w:t>”</w:t>
      </w:r>
    </w:p>
    <w:p w:rsidR="007B738F" w:rsidRPr="003D7D58" w:rsidRDefault="007B738F" w:rsidP="007254AE">
      <w:r>
        <w:tab/>
      </w:r>
      <w:r w:rsidRPr="003D7D58">
        <w:t>G.</w:t>
      </w:r>
      <w:r w:rsidRPr="003D7D58">
        <w:tab/>
        <w:t>Pearl Harbor</w:t>
      </w:r>
    </w:p>
    <w:p w:rsidR="007B738F" w:rsidRPr="003D7D58" w:rsidRDefault="007B738F" w:rsidP="00CD7B78">
      <w:r w:rsidRPr="003D7D58">
        <w:t>II.</w:t>
      </w:r>
      <w:r w:rsidRPr="003D7D58">
        <w:tab/>
        <w:t xml:space="preserve">Fighting the War in Europe and the Pacific </w:t>
      </w:r>
    </w:p>
    <w:p w:rsidR="007B738F" w:rsidRPr="003D7D58" w:rsidRDefault="007B738F" w:rsidP="007254AE">
      <w:r>
        <w:tab/>
      </w:r>
      <w:r w:rsidRPr="003D7D58">
        <w:t>A.</w:t>
      </w:r>
      <w:r w:rsidRPr="003D7D58">
        <w:tab/>
        <w:t>Campaigns in North Africa and Italy</w:t>
      </w:r>
    </w:p>
    <w:p w:rsidR="007B738F" w:rsidRPr="003D7D58" w:rsidRDefault="007B738F" w:rsidP="007254AE">
      <w:r>
        <w:tab/>
      </w:r>
      <w:r w:rsidRPr="003D7D58">
        <w:t>B.</w:t>
      </w:r>
      <w:r w:rsidRPr="003D7D58">
        <w:tab/>
        <w:t>Operation OVERLORD</w:t>
      </w:r>
    </w:p>
    <w:p w:rsidR="007B738F" w:rsidRPr="003D7D58" w:rsidRDefault="007B738F" w:rsidP="007254AE">
      <w:r>
        <w:tab/>
      </w:r>
      <w:r w:rsidRPr="003D7D58">
        <w:t>C.</w:t>
      </w:r>
      <w:r w:rsidRPr="003D7D58">
        <w:tab/>
        <w:t>Seizing the Offensive in the Pacific</w:t>
      </w:r>
      <w:r w:rsidRPr="003D7D58" w:rsidDel="008A35BA">
        <w:t xml:space="preserve"> </w:t>
      </w:r>
    </w:p>
    <w:p w:rsidR="007B738F" w:rsidRPr="003D7D58" w:rsidRDefault="007B738F" w:rsidP="007254AE">
      <w:r w:rsidRPr="003D7D58">
        <w:tab/>
        <w:t>D.</w:t>
      </w:r>
      <w:r w:rsidRPr="003D7D58">
        <w:tab/>
        <w:t>China Policy</w:t>
      </w:r>
    </w:p>
    <w:p w:rsidR="007B738F" w:rsidRPr="003D7D58" w:rsidRDefault="007B738F" w:rsidP="007254AE">
      <w:r>
        <w:tab/>
      </w:r>
      <w:r w:rsidRPr="003D7D58">
        <w:t>E.</w:t>
      </w:r>
      <w:r w:rsidRPr="003D7D58">
        <w:tab/>
        <w:t>U.S. Strategy in the Pacific</w:t>
      </w:r>
    </w:p>
    <w:p w:rsidR="007B738F" w:rsidRPr="003D7D58" w:rsidRDefault="007B738F" w:rsidP="007254AE">
      <w:r>
        <w:tab/>
      </w:r>
      <w:r w:rsidRPr="003D7D58">
        <w:t>F.</w:t>
      </w:r>
      <w:r w:rsidRPr="003D7D58">
        <w:tab/>
        <w:t>A New President, the Atomic Bomb, and Japan</w:t>
      </w:r>
      <w:r>
        <w:t>’</w:t>
      </w:r>
      <w:r w:rsidRPr="003D7D58">
        <w:t>s Surrender</w:t>
      </w:r>
    </w:p>
    <w:p w:rsidR="007B738F" w:rsidRPr="003D7D58" w:rsidRDefault="007B738F" w:rsidP="00CD7B78">
      <w:r w:rsidRPr="003D7D58">
        <w:t>III.</w:t>
      </w:r>
      <w:r w:rsidRPr="003D7D58">
        <w:tab/>
        <w:t>The War at Home: The Economy</w:t>
      </w:r>
    </w:p>
    <w:p w:rsidR="007B738F" w:rsidRPr="003D7D58" w:rsidRDefault="007B738F" w:rsidP="007254AE">
      <w:r>
        <w:tab/>
      </w:r>
      <w:r w:rsidRPr="003D7D58">
        <w:t>A.</w:t>
      </w:r>
      <w:r w:rsidRPr="003D7D58">
        <w:tab/>
      </w:r>
      <w:r>
        <w:t xml:space="preserve">Economic Mobilization </w:t>
      </w:r>
    </w:p>
    <w:p w:rsidR="007B738F" w:rsidRPr="003D7D58" w:rsidRDefault="007B738F" w:rsidP="007254AE">
      <w:r>
        <w:tab/>
      </w:r>
      <w:r w:rsidRPr="003D7D58">
        <w:t>B.</w:t>
      </w:r>
      <w:r w:rsidRPr="003D7D58">
        <w:tab/>
        <w:t>Business and Finance</w:t>
      </w:r>
    </w:p>
    <w:p w:rsidR="007B738F" w:rsidRPr="003D7D58" w:rsidRDefault="007B738F" w:rsidP="007254AE">
      <w:r>
        <w:tab/>
      </w:r>
      <w:r w:rsidRPr="003D7D58">
        <w:t>C.</w:t>
      </w:r>
      <w:r w:rsidRPr="003D7D58">
        <w:tab/>
        <w:t>The Workforce</w:t>
      </w:r>
    </w:p>
    <w:p w:rsidR="007B738F" w:rsidRPr="003D7D58" w:rsidRDefault="007B738F" w:rsidP="007254AE">
      <w:r>
        <w:tab/>
      </w:r>
      <w:r w:rsidRPr="003D7D58">
        <w:t>D.</w:t>
      </w:r>
      <w:r w:rsidRPr="003D7D58">
        <w:tab/>
      </w:r>
      <w:r>
        <w:t xml:space="preserve">The Labor Front </w:t>
      </w:r>
    </w:p>
    <w:p w:rsidR="007B738F" w:rsidRPr="003D7D58" w:rsidRDefault="007B738F" w:rsidP="00CD7B78">
      <w:r>
        <w:tab/>
      </w:r>
      <w:r w:rsidRPr="003D7D58">
        <w:t>E.</w:t>
      </w:r>
      <w:r w:rsidRPr="003D7D58">
        <w:tab/>
      </w:r>
      <w:r>
        <w:t>Enlarging the Role of Government</w:t>
      </w:r>
    </w:p>
    <w:p w:rsidR="007B738F" w:rsidRPr="003D7D58" w:rsidRDefault="007B738F" w:rsidP="00CD7B78">
      <w:r w:rsidRPr="003D7D58">
        <w:t>IV.</w:t>
      </w:r>
      <w:r w:rsidRPr="003D7D58">
        <w:tab/>
        <w:t xml:space="preserve">The War at Home: Social Issues </w:t>
      </w:r>
    </w:p>
    <w:p w:rsidR="007B738F" w:rsidRPr="003D7D58" w:rsidRDefault="007B738F" w:rsidP="007254AE">
      <w:r>
        <w:tab/>
      </w:r>
      <w:r w:rsidRPr="003D7D58">
        <w:t>A.</w:t>
      </w:r>
      <w:r w:rsidRPr="003D7D58">
        <w:tab/>
        <w:t>Selling the War</w:t>
      </w:r>
    </w:p>
    <w:p w:rsidR="007B738F" w:rsidRPr="003D7D58" w:rsidRDefault="007B738F" w:rsidP="007254AE">
      <w:r>
        <w:tab/>
      </w:r>
      <w:r w:rsidRPr="003D7D58">
        <w:t>B.</w:t>
      </w:r>
      <w:r w:rsidRPr="003D7D58">
        <w:tab/>
        <w:t>Gender Issues</w:t>
      </w:r>
    </w:p>
    <w:p w:rsidR="007B738F" w:rsidRPr="003D7D58" w:rsidRDefault="007B738F" w:rsidP="007254AE">
      <w:r>
        <w:tab/>
      </w:r>
      <w:r w:rsidRPr="003D7D58">
        <w:t>C.</w:t>
      </w:r>
      <w:r w:rsidRPr="003D7D58">
        <w:tab/>
        <w:t>Racial Issues</w:t>
      </w:r>
    </w:p>
    <w:p w:rsidR="007B738F" w:rsidRPr="003D7D58" w:rsidRDefault="007B738F" w:rsidP="007254AE">
      <w:r>
        <w:tab/>
      </w:r>
      <w:r w:rsidRPr="003D7D58">
        <w:t>D.</w:t>
      </w:r>
      <w:r w:rsidRPr="003D7D58">
        <w:tab/>
        <w:t>Internment of Japanese Americans</w:t>
      </w:r>
    </w:p>
    <w:p w:rsidR="007B738F" w:rsidRPr="003D7D58" w:rsidRDefault="007B738F" w:rsidP="007254AE">
      <w:r>
        <w:tab/>
      </w:r>
      <w:r w:rsidRPr="003D7D58">
        <w:t>E.</w:t>
      </w:r>
      <w:r w:rsidRPr="003D7D58">
        <w:tab/>
        <w:t>Challenging Racial Inequality</w:t>
      </w:r>
    </w:p>
    <w:p w:rsidR="007B738F" w:rsidRPr="003D7D58" w:rsidRDefault="007B738F" w:rsidP="00CD7B78">
      <w:r w:rsidRPr="003D7D58">
        <w:t>V.</w:t>
      </w:r>
      <w:r w:rsidRPr="003D7D58">
        <w:tab/>
        <w:t>Shaping the Peace</w:t>
      </w:r>
    </w:p>
    <w:p w:rsidR="007B738F" w:rsidRPr="003D7D58" w:rsidRDefault="007B738F" w:rsidP="007254AE">
      <w:r>
        <w:tab/>
      </w:r>
      <w:r w:rsidRPr="003D7D58">
        <w:t>A.</w:t>
      </w:r>
      <w:r w:rsidRPr="003D7D58">
        <w:tab/>
        <w:t>International Organizations</w:t>
      </w:r>
    </w:p>
    <w:p w:rsidR="007B738F" w:rsidRPr="003D7D58" w:rsidRDefault="007B738F" w:rsidP="007254AE">
      <w:r>
        <w:tab/>
      </w:r>
      <w:r w:rsidRPr="003D7D58">
        <w:t>B.</w:t>
      </w:r>
      <w:r w:rsidRPr="003D7D58">
        <w:tab/>
        <w:t>Spheres of Interest and Postwar Settlements</w:t>
      </w:r>
    </w:p>
    <w:p w:rsidR="007B738F" w:rsidRPr="007254AE" w:rsidRDefault="007B738F" w:rsidP="007254AE"/>
    <w:p w:rsidR="007B738F" w:rsidRPr="007254AE" w:rsidRDefault="007B738F" w:rsidP="007254AE">
      <w:pPr>
        <w:rPr>
          <w:i/>
        </w:rPr>
      </w:pPr>
      <w:r w:rsidRPr="007254AE">
        <w:rPr>
          <w:i/>
        </w:rPr>
        <w:t>Chronology</w:t>
      </w:r>
    </w:p>
    <w:p w:rsidR="007B738F" w:rsidRPr="003D7D58" w:rsidRDefault="007B738F" w:rsidP="007254AE">
      <w:pPr>
        <w:tabs>
          <w:tab w:val="left" w:pos="1440"/>
        </w:tabs>
        <w:ind w:left="1440" w:hanging="1440"/>
      </w:pPr>
      <w:r>
        <w:t>1931</w:t>
      </w:r>
      <w:r>
        <w:tab/>
      </w:r>
      <w:r w:rsidRPr="003D7D58">
        <w:t>Japanese forces seize Manchuria</w:t>
      </w:r>
    </w:p>
    <w:p w:rsidR="007B738F" w:rsidRPr="003D7D58" w:rsidRDefault="007B738F" w:rsidP="007254AE">
      <w:pPr>
        <w:tabs>
          <w:tab w:val="left" w:pos="1440"/>
        </w:tabs>
        <w:ind w:left="1440" w:hanging="1440"/>
      </w:pPr>
      <w:r>
        <w:t>1933</w:t>
      </w:r>
      <w:r>
        <w:tab/>
      </w:r>
      <w:r w:rsidRPr="003D7D58">
        <w:t>Hitler takes power in Germany</w:t>
      </w:r>
    </w:p>
    <w:p w:rsidR="007B738F" w:rsidRPr="003D7D58" w:rsidRDefault="007B738F" w:rsidP="007254AE">
      <w:pPr>
        <w:tabs>
          <w:tab w:val="left" w:pos="1440"/>
        </w:tabs>
        <w:ind w:left="1440" w:hanging="1440"/>
      </w:pPr>
      <w:r>
        <w:t>1936</w:t>
      </w:r>
      <w:r>
        <w:tab/>
        <w:t>Spanish Civil War begins;</w:t>
      </w:r>
      <w:r w:rsidRPr="003D7D58">
        <w:t xml:space="preserve"> Germany and Italy agree to cooperate as the Axis powers</w:t>
      </w:r>
    </w:p>
    <w:p w:rsidR="007B738F" w:rsidRPr="003D7D58" w:rsidRDefault="007B738F" w:rsidP="007254AE">
      <w:pPr>
        <w:tabs>
          <w:tab w:val="left" w:pos="1440"/>
        </w:tabs>
        <w:ind w:left="1440" w:hanging="1440"/>
      </w:pPr>
      <w:r w:rsidRPr="003D7D58">
        <w:t>1937</w:t>
      </w:r>
      <w:r w:rsidRPr="003D7D58">
        <w:tab/>
        <w:t>Neutrality Act broadens provisions of N</w:t>
      </w:r>
      <w:r>
        <w:t>eutrality Acts of 1935 and 1936;</w:t>
      </w:r>
      <w:r w:rsidRPr="003D7D58">
        <w:t xml:space="preserve"> Roosevelt makes </w:t>
      </w:r>
      <w:r>
        <w:t>“</w:t>
      </w:r>
      <w:r w:rsidRPr="003D7D58">
        <w:t>Quarantine</w:t>
      </w:r>
      <w:r>
        <w:t>”</w:t>
      </w:r>
      <w:r w:rsidRPr="003D7D58">
        <w:t xml:space="preserve"> speech</w:t>
      </w:r>
      <w:r>
        <w:t>;</w:t>
      </w:r>
      <w:r w:rsidRPr="003D7D58">
        <w:t xml:space="preserve"> Japan invades China</w:t>
      </w:r>
    </w:p>
    <w:p w:rsidR="007B738F" w:rsidRPr="003D7D58" w:rsidRDefault="007B738F" w:rsidP="007254AE">
      <w:pPr>
        <w:tabs>
          <w:tab w:val="left" w:pos="1440"/>
        </w:tabs>
        <w:ind w:left="1440" w:hanging="1440"/>
      </w:pPr>
      <w:r>
        <w:t>1938</w:t>
      </w:r>
      <w:r w:rsidRPr="003D7D58">
        <w:tab/>
        <w:t>France and Great Britain appease Hitler at Munich</w:t>
      </w:r>
    </w:p>
    <w:p w:rsidR="007B738F" w:rsidRPr="003D7D58" w:rsidRDefault="007B738F" w:rsidP="007254AE">
      <w:pPr>
        <w:tabs>
          <w:tab w:val="left" w:pos="1440"/>
        </w:tabs>
        <w:ind w:left="1440" w:hanging="1440"/>
      </w:pPr>
      <w:r w:rsidRPr="003D7D58">
        <w:t>1939</w:t>
      </w:r>
      <w:r w:rsidRPr="003D7D58">
        <w:tab/>
        <w:t>Hitler invades Poland; war breaks out in Europe</w:t>
      </w:r>
      <w:r>
        <w:t>;</w:t>
      </w:r>
      <w:r w:rsidRPr="003D7D58">
        <w:t xml:space="preserve"> Congress amends the Neutrality Act to assist Allies</w:t>
      </w:r>
    </w:p>
    <w:p w:rsidR="007B738F" w:rsidRPr="003D7D58" w:rsidRDefault="007B738F" w:rsidP="007254AE">
      <w:pPr>
        <w:tabs>
          <w:tab w:val="left" w:pos="1440"/>
        </w:tabs>
        <w:ind w:left="1440" w:hanging="1440"/>
      </w:pPr>
      <w:r w:rsidRPr="003D7D58">
        <w:t>1940</w:t>
      </w:r>
      <w:r w:rsidRPr="003D7D58">
        <w:tab/>
        <w:t>Paris falls after German</w:t>
      </w:r>
      <w:r w:rsidRPr="003D7D58">
        <w:rPr>
          <w:i/>
        </w:rPr>
        <w:t xml:space="preserve"> blitzkrieg</w:t>
      </w:r>
      <w:r w:rsidRPr="003D7D58">
        <w:t xml:space="preserve">, Roosevelt makes </w:t>
      </w:r>
      <w:r>
        <w:t>“</w:t>
      </w:r>
      <w:r w:rsidRPr="003D7D58">
        <w:t>destroyers for bases</w:t>
      </w:r>
      <w:r>
        <w:t>”</w:t>
      </w:r>
      <w:r w:rsidRPr="003D7D58">
        <w:t xml:space="preserve"> deal with Britain</w:t>
      </w:r>
      <w:r>
        <w:t>; Selective Service Act passed;</w:t>
      </w:r>
      <w:r w:rsidRPr="003D7D58">
        <w:t xml:space="preserve"> Roosevelt wins third term</w:t>
      </w:r>
    </w:p>
    <w:p w:rsidR="007B738F" w:rsidRPr="003D7D58" w:rsidRDefault="007B738F" w:rsidP="007254AE">
      <w:pPr>
        <w:tabs>
          <w:tab w:val="left" w:pos="1440"/>
        </w:tabs>
        <w:ind w:left="1440" w:hanging="1440"/>
      </w:pPr>
      <w:r>
        <w:t>1941</w:t>
      </w:r>
      <w:r>
        <w:tab/>
        <w:t>Lend-Lease established;</w:t>
      </w:r>
      <w:r w:rsidRPr="003D7D58">
        <w:t xml:space="preserve"> Roosevelt creates Fair </w:t>
      </w:r>
      <w:r>
        <w:t>Employment Practices Commission;</w:t>
      </w:r>
      <w:r w:rsidRPr="003D7D58">
        <w:t xml:space="preserve"> Roosevelt and Churchil</w:t>
      </w:r>
      <w:r>
        <w:t>l proclaim the Atlantic Charter;</w:t>
      </w:r>
      <w:r w:rsidRPr="003D7D58">
        <w:t xml:space="preserve"> Congress narrowly repeals Neutrali</w:t>
      </w:r>
      <w:r>
        <w:t>ty Act;</w:t>
      </w:r>
      <w:r w:rsidRPr="003D7D58">
        <w:t xml:space="preserve"> Japan attacks Pearl Harbor (December 7)</w:t>
      </w:r>
    </w:p>
    <w:p w:rsidR="007B738F" w:rsidRPr="003D7D58" w:rsidRDefault="007B738F" w:rsidP="007254AE">
      <w:pPr>
        <w:tabs>
          <w:tab w:val="left" w:pos="1440"/>
        </w:tabs>
        <w:ind w:left="1440" w:hanging="1440"/>
      </w:pPr>
      <w:r>
        <w:t>1942</w:t>
      </w:r>
      <w:r>
        <w:tab/>
      </w:r>
      <w:r w:rsidRPr="003D7D58">
        <w:t>President signs Executive Order 9066 for i</w:t>
      </w:r>
      <w:r>
        <w:t>nternment of Japanese Americans;</w:t>
      </w:r>
      <w:r w:rsidRPr="003D7D58">
        <w:t xml:space="preserve"> General Ma</w:t>
      </w:r>
      <w:r>
        <w:t>cArthur driven from Philippines; United States</w:t>
      </w:r>
      <w:r w:rsidRPr="003D7D58">
        <w:t xml:space="preserve"> victorious in Battle of Midway</w:t>
      </w:r>
      <w:r>
        <w:t>;</w:t>
      </w:r>
      <w:r w:rsidRPr="003D7D58">
        <w:t xml:space="preserve"> German army defeated in Battle for Stalingrad</w:t>
      </w:r>
      <w:r>
        <w:t>;</w:t>
      </w:r>
      <w:r w:rsidRPr="003D7D58">
        <w:t xml:space="preserve"> Operation TORCH begins</w:t>
      </w:r>
    </w:p>
    <w:p w:rsidR="007B738F" w:rsidRPr="003D7D58" w:rsidRDefault="007B738F" w:rsidP="007254AE">
      <w:pPr>
        <w:tabs>
          <w:tab w:val="left" w:pos="1440"/>
        </w:tabs>
        <w:ind w:left="1440" w:hanging="1440"/>
      </w:pPr>
      <w:r w:rsidRPr="003D7D58">
        <w:t>1943</w:t>
      </w:r>
      <w:r w:rsidRPr="003D7D58">
        <w:tab/>
        <w:t>Axis a</w:t>
      </w:r>
      <w:r>
        <w:t>rmies in North Africa surrender;</w:t>
      </w:r>
      <w:r w:rsidRPr="003D7D58">
        <w:t xml:space="preserve"> Allied </w:t>
      </w:r>
      <w:r>
        <w:t>forces invade Sicily and Italy; “</w:t>
      </w:r>
      <w:r w:rsidRPr="003D7D58">
        <w:t>Zoot suit</w:t>
      </w:r>
      <w:r>
        <w:t>”</w:t>
      </w:r>
      <w:r w:rsidRPr="003D7D58">
        <w:t xml:space="preserve"> incidents in Los Angel</w:t>
      </w:r>
      <w:r>
        <w:t xml:space="preserve">es; racial violence in Detroit; </w:t>
      </w:r>
      <w:r w:rsidRPr="003D7D58">
        <w:t>Allies begin drive toward Japan through South Pacific islands</w:t>
      </w:r>
    </w:p>
    <w:p w:rsidR="007B738F" w:rsidRPr="003D7D58" w:rsidRDefault="007B738F" w:rsidP="007254AE">
      <w:pPr>
        <w:tabs>
          <w:tab w:val="left" w:pos="1440"/>
        </w:tabs>
        <w:ind w:left="1440" w:hanging="1440"/>
      </w:pPr>
      <w:r w:rsidRPr="003D7D58">
        <w:t>1944</w:t>
      </w:r>
      <w:r w:rsidRPr="003D7D58">
        <w:tab/>
        <w:t>Allies land at No</w:t>
      </w:r>
      <w:r>
        <w:t>rmandy (D-Day, June 6);</w:t>
      </w:r>
      <w:r w:rsidRPr="003D7D58">
        <w:t xml:space="preserve"> Roosevelt elected to fourth term</w:t>
      </w:r>
      <w:r>
        <w:t>;</w:t>
      </w:r>
      <w:r w:rsidRPr="003D7D58">
        <w:t xml:space="preserve"> Bretton Woods Confer</w:t>
      </w:r>
      <w:r>
        <w:t>ence creates IMF and World Bank;</w:t>
      </w:r>
      <w:r w:rsidRPr="003D7D58">
        <w:t xml:space="preserve"> Dumbarton Oaks Conference establishes plan for U</w:t>
      </w:r>
      <w:r>
        <w:t xml:space="preserve">nited </w:t>
      </w:r>
      <w:r w:rsidRPr="003D7D58">
        <w:t>N</w:t>
      </w:r>
      <w:r>
        <w:t>ations</w:t>
      </w:r>
    </w:p>
    <w:p w:rsidR="007B738F" w:rsidRPr="003D7D58" w:rsidRDefault="007B738F" w:rsidP="007254AE">
      <w:pPr>
        <w:tabs>
          <w:tab w:val="left" w:pos="1440"/>
        </w:tabs>
        <w:ind w:left="1440" w:hanging="1440"/>
      </w:pPr>
      <w:r w:rsidRPr="003D7D58">
        <w:t>1945</w:t>
      </w:r>
      <w:r w:rsidRPr="003D7D58">
        <w:tab/>
        <w:t>U</w:t>
      </w:r>
      <w:r>
        <w:t>nited States</w:t>
      </w:r>
      <w:r w:rsidRPr="003D7D58">
        <w:t xml:space="preserve"> firebombs Japan</w:t>
      </w:r>
      <w:r>
        <w:t>;</w:t>
      </w:r>
      <w:r w:rsidRPr="003D7D58">
        <w:t xml:space="preserve"> Yalta Conference</w:t>
      </w:r>
      <w:r>
        <w:t>;</w:t>
      </w:r>
      <w:r w:rsidRPr="003D7D58">
        <w:t xml:space="preserve"> Roosevelt dies; Truman becomes president</w:t>
      </w:r>
      <w:r>
        <w:t>;</w:t>
      </w:r>
      <w:r w:rsidRPr="003D7D58">
        <w:t xml:space="preserve"> Germany surrenders</w:t>
      </w:r>
      <w:r>
        <w:t>;</w:t>
      </w:r>
      <w:r w:rsidRPr="003D7D58">
        <w:t xml:space="preserve"> Hiroshima and Nagasaki hit with atomic bombs</w:t>
      </w:r>
      <w:r>
        <w:t>;</w:t>
      </w:r>
      <w:r w:rsidRPr="003D7D58">
        <w:t xml:space="preserve"> Japan surrenders</w:t>
      </w:r>
      <w:r>
        <w:t>;</w:t>
      </w:r>
      <w:r w:rsidRPr="003D7D58">
        <w:t xml:space="preserve"> United Nations established</w:t>
      </w:r>
    </w:p>
    <w:p w:rsidR="007B738F" w:rsidRPr="007254AE" w:rsidRDefault="007B738F" w:rsidP="007254AE"/>
    <w:p w:rsidR="007B738F" w:rsidRPr="007254AE" w:rsidRDefault="007B738F" w:rsidP="007254AE">
      <w:pPr>
        <w:rPr>
          <w:i/>
        </w:rPr>
      </w:pPr>
      <w:r w:rsidRPr="007254AE">
        <w:rPr>
          <w:i/>
        </w:rPr>
        <w:t xml:space="preserve">Thematic Topics </w:t>
      </w:r>
      <w:r>
        <w:rPr>
          <w:i/>
        </w:rPr>
        <w:t>f</w:t>
      </w:r>
      <w:r w:rsidRPr="007254AE">
        <w:rPr>
          <w:i/>
        </w:rPr>
        <w:t xml:space="preserve">or Enrichment </w:t>
      </w:r>
    </w:p>
    <w:p w:rsidR="007B738F" w:rsidRPr="003D7D58" w:rsidRDefault="007B738F" w:rsidP="007254AE">
      <w:r w:rsidRPr="003D7D58">
        <w:t>1.</w:t>
      </w:r>
      <w:r w:rsidRPr="003D7D58">
        <w:rPr>
          <w:b/>
        </w:rPr>
        <w:tab/>
      </w:r>
      <w:r w:rsidRPr="003D7D58">
        <w:t>Discuss the reasons for the American failure to anticipate the Japanese attack on Pearl Harbor.</w:t>
      </w:r>
    </w:p>
    <w:p w:rsidR="007B738F" w:rsidRPr="003D7D58" w:rsidRDefault="007B738F" w:rsidP="007254AE">
      <w:r w:rsidRPr="003D7D58">
        <w:t>2.</w:t>
      </w:r>
      <w:r w:rsidRPr="003D7D58">
        <w:tab/>
        <w:t>Discuss the advantages and disadvantages of the wartime policy of unconditional surrender.</w:t>
      </w:r>
    </w:p>
    <w:p w:rsidR="007B738F" w:rsidRPr="003D7D58" w:rsidRDefault="007B738F" w:rsidP="007254AE">
      <w:r w:rsidRPr="003D7D58">
        <w:t>3.</w:t>
      </w:r>
      <w:r w:rsidRPr="003D7D58">
        <w:tab/>
        <w:t>Discuss the experience of women in the war and popular reactions to their service.</w:t>
      </w:r>
    </w:p>
    <w:p w:rsidR="007B738F" w:rsidRPr="003D7D58" w:rsidRDefault="007B738F" w:rsidP="007254AE">
      <w:r w:rsidRPr="003D7D58">
        <w:t>4.</w:t>
      </w:r>
      <w:r w:rsidRPr="003D7D58">
        <w:tab/>
        <w:t xml:space="preserve">Why was the United States so willing to join the United Nations in 1945 when it had been so opposed to the </w:t>
      </w:r>
      <w:r>
        <w:t>previous</w:t>
      </w:r>
      <w:r w:rsidRPr="003D7D58">
        <w:t xml:space="preserve"> League of Nations?</w:t>
      </w:r>
    </w:p>
    <w:p w:rsidR="007B738F" w:rsidRPr="003D7D58" w:rsidRDefault="007B738F" w:rsidP="007254AE">
      <w:r w:rsidRPr="003D7D58">
        <w:t>5.</w:t>
      </w:r>
      <w:r w:rsidRPr="003D7D58">
        <w:tab/>
        <w:t>Discuss the reasons behind President Truman</w:t>
      </w:r>
      <w:r>
        <w:t>’</w:t>
      </w:r>
      <w:r w:rsidRPr="003D7D58">
        <w:t>s decision to use atomic bombs against Japan. Do you believe his decision was justified? Explain your position.</w:t>
      </w:r>
    </w:p>
    <w:p w:rsidR="007B738F" w:rsidRPr="003D7D58" w:rsidRDefault="007B738F" w:rsidP="007254AE">
      <w:r w:rsidRPr="003D7D58">
        <w:t>6.</w:t>
      </w:r>
      <w:r w:rsidRPr="003D7D58">
        <w:tab/>
        <w:t>Compare the conclusions of First World War with the Second World War. What were differences and how do you account for those differences?</w:t>
      </w:r>
    </w:p>
    <w:p w:rsidR="007B738F" w:rsidRDefault="007B738F" w:rsidP="007254AE"/>
    <w:p w:rsidR="007B738F" w:rsidRPr="007254AE" w:rsidRDefault="007B738F" w:rsidP="007254AE">
      <w:pPr>
        <w:rPr>
          <w:i/>
        </w:rPr>
      </w:pPr>
      <w:r w:rsidRPr="007254AE">
        <w:rPr>
          <w:i/>
        </w:rPr>
        <w:t xml:space="preserve">Suggested Essay Topics </w:t>
      </w:r>
    </w:p>
    <w:p w:rsidR="007B738F" w:rsidRPr="003D7D58" w:rsidRDefault="007B738F" w:rsidP="007254AE">
      <w:r w:rsidRPr="003D7D58">
        <w:t>1.</w:t>
      </w:r>
      <w:r w:rsidRPr="003D7D58">
        <w:tab/>
        <w:t>Discuss the reasons for America</w:t>
      </w:r>
      <w:r>
        <w:t>’</w:t>
      </w:r>
      <w:r w:rsidRPr="003D7D58">
        <w:t>s isolationist stance in the 1930s. How did President Roosevelt attempt to circumvent it? How successful was he?</w:t>
      </w:r>
    </w:p>
    <w:p w:rsidR="007B738F" w:rsidRPr="003D7D58" w:rsidRDefault="007B738F" w:rsidP="007254AE">
      <w:r w:rsidRPr="003D7D58">
        <w:t>2.</w:t>
      </w:r>
      <w:r w:rsidRPr="003D7D58">
        <w:tab/>
        <w:t>Trace the course of the Allied victory in Europe. Note air and naval contributions as well as the ground offensives. Compare Soviet efforts with those of the Western Allies.</w:t>
      </w:r>
    </w:p>
    <w:p w:rsidR="007B738F" w:rsidRPr="003D7D58" w:rsidRDefault="007B738F" w:rsidP="007254AE">
      <w:r w:rsidRPr="003D7D58">
        <w:t>3.</w:t>
      </w:r>
      <w:r w:rsidRPr="003D7D58">
        <w:tab/>
        <w:t>Describe the course of events in the Pacific war from Pearl Harbor to the Japanese surrender.</w:t>
      </w:r>
    </w:p>
    <w:p w:rsidR="007B738F" w:rsidRPr="003D7D58" w:rsidRDefault="007B738F" w:rsidP="007254AE">
      <w:r w:rsidRPr="003D7D58">
        <w:t>4.</w:t>
      </w:r>
      <w:r w:rsidRPr="003D7D58">
        <w:tab/>
        <w:t>Di</w:t>
      </w:r>
      <w:r>
        <w:t>scuss the impact of World War II</w:t>
      </w:r>
      <w:r w:rsidRPr="003D7D58">
        <w:t xml:space="preserve"> on the American home front. Note the war</w:t>
      </w:r>
      <w:r>
        <w:t>’</w:t>
      </w:r>
      <w:r w:rsidRPr="003D7D58">
        <w:t>s impact on women, blacks, Mexican Americans, workers, farmers, Native Americans, and Japanese Americans.</w:t>
      </w:r>
    </w:p>
    <w:p w:rsidR="007B738F" w:rsidRPr="003D7D58" w:rsidRDefault="007B738F" w:rsidP="007254AE">
      <w:r w:rsidRPr="003D7D58">
        <w:t>5.</w:t>
      </w:r>
      <w:r w:rsidRPr="003D7D58">
        <w:tab/>
        <w:t>Discuss wartime relations between the United States and the Soviet Union, noting in particular wartime policies and events that would have an impact on the subsequent Cold War.</w:t>
      </w:r>
    </w:p>
    <w:p w:rsidR="007B738F" w:rsidRPr="003D7D58" w:rsidRDefault="007B738F" w:rsidP="007254AE">
      <w:r w:rsidRPr="003D7D58">
        <w:t>6.</w:t>
      </w:r>
      <w:r w:rsidRPr="003D7D58">
        <w:tab/>
      </w:r>
      <w:r>
        <w:t xml:space="preserve">Explain the causes of the “new internationalist ethos” at the end of World War II. </w:t>
      </w:r>
    </w:p>
    <w:p w:rsidR="007B738F" w:rsidRPr="00170FD7" w:rsidRDefault="007B738F" w:rsidP="007254AE"/>
    <w:p w:rsidR="007B738F" w:rsidRPr="007254AE" w:rsidRDefault="007B738F" w:rsidP="007254AE">
      <w:pPr>
        <w:rPr>
          <w:i/>
        </w:rPr>
      </w:pPr>
      <w:r w:rsidRPr="007254AE">
        <w:rPr>
          <w:i/>
        </w:rPr>
        <w:t xml:space="preserve">Lecture Outline </w:t>
      </w:r>
    </w:p>
    <w:p w:rsidR="007B738F" w:rsidRPr="003D7D58" w:rsidRDefault="007B738F" w:rsidP="007254AE">
      <w:pPr>
        <w:tabs>
          <w:tab w:val="left" w:pos="720"/>
        </w:tabs>
        <w:ind w:left="720" w:hanging="720"/>
      </w:pPr>
      <w:r w:rsidRPr="003D7D58">
        <w:t>1.</w:t>
      </w:r>
      <w:r w:rsidRPr="003D7D58">
        <w:rPr>
          <w:b/>
        </w:rPr>
        <w:tab/>
      </w:r>
      <w:r w:rsidRPr="003D7D58">
        <w:t>The</w:t>
      </w:r>
      <w:r w:rsidRPr="003D7D58">
        <w:rPr>
          <w:b/>
        </w:rPr>
        <w:t xml:space="preserve"> road to war</w:t>
      </w:r>
      <w:r w:rsidRPr="003D7D58">
        <w:t xml:space="preserve"> lay in the</w:t>
      </w:r>
      <w:r w:rsidRPr="003D7D58">
        <w:rPr>
          <w:b/>
        </w:rPr>
        <w:t xml:space="preserve"> aggression</w:t>
      </w:r>
      <w:r w:rsidRPr="003D7D58">
        <w:t xml:space="preserve"> and ultranationalistic political movements that rose to power in several nations amidst the chaos of the Great Depression and the uneven</w:t>
      </w:r>
      <w:r w:rsidRPr="003D7D58">
        <w:rPr>
          <w:b/>
        </w:rPr>
        <w:t xml:space="preserve"> response</w:t>
      </w:r>
      <w:r w:rsidRPr="003D7D58">
        <w:t xml:space="preserve"> from other nations to this aggression.</w:t>
      </w:r>
    </w:p>
    <w:p w:rsidR="007B738F" w:rsidRPr="003D7D58" w:rsidRDefault="007B738F" w:rsidP="007254AE">
      <w:pPr>
        <w:tabs>
          <w:tab w:val="left" w:pos="720"/>
        </w:tabs>
        <w:ind w:left="1440" w:hanging="1440"/>
      </w:pPr>
      <w:r>
        <w:tab/>
      </w:r>
      <w:r w:rsidRPr="003D7D58">
        <w:t>a.</w:t>
      </w:r>
      <w:r w:rsidRPr="003D7D58">
        <w:tab/>
        <w:t>The</w:t>
      </w:r>
      <w:r w:rsidRPr="003D7D58">
        <w:rPr>
          <w:b/>
        </w:rPr>
        <w:t xml:space="preserve"> rise of aggressor states</w:t>
      </w:r>
      <w:r w:rsidRPr="003D7D58">
        <w:t xml:space="preserve"> came with the establishment of fascism in Italy, Spain, and Germany, and an imperialist-minded Japan.</w:t>
      </w:r>
    </w:p>
    <w:p w:rsidR="007B738F" w:rsidRDefault="007B738F" w:rsidP="007254AE">
      <w:pPr>
        <w:tabs>
          <w:tab w:val="left" w:pos="720"/>
        </w:tabs>
        <w:ind w:left="1440" w:hanging="1440"/>
      </w:pPr>
      <w:r>
        <w:tab/>
      </w:r>
      <w:r w:rsidRPr="003D7D58">
        <w:t>b.</w:t>
      </w:r>
      <w:r w:rsidRPr="003D7D58">
        <w:tab/>
        <w:t>The</w:t>
      </w:r>
      <w:r w:rsidRPr="003D7D58">
        <w:rPr>
          <w:b/>
        </w:rPr>
        <w:t xml:space="preserve"> U.S. neutrality</w:t>
      </w:r>
      <w:r w:rsidRPr="003D7D58">
        <w:t xml:space="preserve"> grew out of disillusionment by its World War I experiences, resulting in overwhelmingly opposition to involvement in foreign conflict.</w:t>
      </w:r>
    </w:p>
    <w:p w:rsidR="007B738F" w:rsidRPr="003D7D58" w:rsidRDefault="007B738F" w:rsidP="007254AE">
      <w:pPr>
        <w:tabs>
          <w:tab w:val="left" w:pos="720"/>
        </w:tabs>
        <w:ind w:left="1440" w:hanging="1440"/>
      </w:pPr>
      <w:r>
        <w:tab/>
      </w:r>
      <w:r w:rsidRPr="003D7D58">
        <w:t>c.</w:t>
      </w:r>
      <w:r w:rsidRPr="003D7D58">
        <w:tab/>
        <w:t>As fascist aggression continued, some Americans, including President Roosevelt, advocated intervention into the</w:t>
      </w:r>
      <w:r w:rsidRPr="003D7D58">
        <w:rPr>
          <w:b/>
        </w:rPr>
        <w:t xml:space="preserve"> mounting crisis</w:t>
      </w:r>
      <w:r w:rsidRPr="007C228E">
        <w:t>.</w:t>
      </w:r>
    </w:p>
    <w:p w:rsidR="007B738F" w:rsidRPr="003D7D58" w:rsidRDefault="007B738F" w:rsidP="007254AE">
      <w:pPr>
        <w:tabs>
          <w:tab w:val="left" w:pos="720"/>
        </w:tabs>
        <w:ind w:left="1440" w:hanging="1440"/>
      </w:pPr>
      <w:r>
        <w:tab/>
      </w:r>
      <w:r w:rsidRPr="003D7D58">
        <w:t>d.</w:t>
      </w:r>
      <w:r w:rsidRPr="003D7D58">
        <w:tab/>
        <w:t>The</w:t>
      </w:r>
      <w:r w:rsidRPr="003D7D58">
        <w:rPr>
          <w:b/>
        </w:rPr>
        <w:t xml:space="preserve"> outbreak of war in Europe</w:t>
      </w:r>
      <w:r w:rsidRPr="003D7D58">
        <w:t xml:space="preserve"> officially began on September 1, 1939, when German forces invaded Poland.</w:t>
      </w:r>
    </w:p>
    <w:p w:rsidR="007B738F" w:rsidRPr="003D7D58" w:rsidRDefault="007B738F" w:rsidP="007254AE">
      <w:pPr>
        <w:tabs>
          <w:tab w:val="left" w:pos="720"/>
        </w:tabs>
        <w:ind w:left="1440" w:hanging="1440"/>
      </w:pPr>
      <w:r>
        <w:tab/>
      </w:r>
      <w:r w:rsidRPr="003D7D58">
        <w:t>e.</w:t>
      </w:r>
      <w:r w:rsidRPr="003D7D58">
        <w:tab/>
      </w:r>
      <w:r>
        <w:t xml:space="preserve">The U.S. </w:t>
      </w:r>
      <w:r w:rsidRPr="003D7D58">
        <w:rPr>
          <w:b/>
        </w:rPr>
        <w:t>response to war in Europe</w:t>
      </w:r>
      <w:r w:rsidRPr="003D7D58">
        <w:t xml:space="preserve"> was official neutrality, though Roosevelt would eventually maneuver around the Neutrality Acts via Lend-Lease to aid Britain.</w:t>
      </w:r>
    </w:p>
    <w:p w:rsidR="007B738F" w:rsidRPr="007C228E" w:rsidRDefault="007B738F" w:rsidP="00CD7B78">
      <w:pPr>
        <w:rPr>
          <w:i/>
        </w:rPr>
      </w:pPr>
      <w:r w:rsidRPr="007C228E">
        <w:rPr>
          <w:i/>
        </w:rPr>
        <w:t xml:space="preserve">(Show Map 26.1: German Expansion at Its Height) </w:t>
      </w:r>
    </w:p>
    <w:p w:rsidR="007B738F" w:rsidRPr="003D7D58" w:rsidRDefault="007B738F" w:rsidP="007254AE">
      <w:pPr>
        <w:tabs>
          <w:tab w:val="left" w:pos="720"/>
        </w:tabs>
        <w:ind w:left="1440" w:hanging="1440"/>
      </w:pPr>
      <w:r>
        <w:tab/>
      </w:r>
      <w:r w:rsidRPr="003D7D58">
        <w:t>f.</w:t>
      </w:r>
      <w:r w:rsidRPr="003D7D58">
        <w:rPr>
          <w:b/>
        </w:rPr>
        <w:tab/>
      </w:r>
      <w:r w:rsidRPr="003D7D58">
        <w:t>Roosevelt</w:t>
      </w:r>
      <w:r>
        <w:t>’</w:t>
      </w:r>
      <w:r w:rsidRPr="003D7D58">
        <w:t xml:space="preserve">s pronunciation that the </w:t>
      </w:r>
      <w:r>
        <w:t>United States</w:t>
      </w:r>
      <w:r w:rsidRPr="003D7D58">
        <w:t xml:space="preserve"> could be an</w:t>
      </w:r>
      <w:r w:rsidRPr="003D7D58">
        <w:rPr>
          <w:b/>
        </w:rPr>
        <w:t xml:space="preserve"> </w:t>
      </w:r>
      <w:r>
        <w:rPr>
          <w:b/>
        </w:rPr>
        <w:t>“</w:t>
      </w:r>
      <w:r w:rsidRPr="003D7D58">
        <w:rPr>
          <w:b/>
        </w:rPr>
        <w:t>arsenal for democracy</w:t>
      </w:r>
      <w:r>
        <w:rPr>
          <w:b/>
        </w:rPr>
        <w:t>”</w:t>
      </w:r>
      <w:r w:rsidRPr="003D7D58">
        <w:t xml:space="preserve"> would eventually prove to be true, but prior to Pearl Harbor it was met with criticism by isolationists.</w:t>
      </w:r>
    </w:p>
    <w:p w:rsidR="007B738F" w:rsidRPr="003D7D58" w:rsidRDefault="007B738F" w:rsidP="007254AE">
      <w:pPr>
        <w:tabs>
          <w:tab w:val="left" w:pos="720"/>
        </w:tabs>
        <w:ind w:left="1440" w:hanging="1440"/>
      </w:pPr>
      <w:r>
        <w:tab/>
      </w:r>
      <w:r w:rsidRPr="003D7D58">
        <w:t>g.</w:t>
      </w:r>
      <w:r w:rsidRPr="003D7D58">
        <w:tab/>
        <w:t>Isolationism disappeared on December 7, 1941, when Japanese aircraft attacked the U.S. Pacific Fleet at</w:t>
      </w:r>
      <w:r w:rsidRPr="003D7D58">
        <w:rPr>
          <w:b/>
        </w:rPr>
        <w:t xml:space="preserve"> Pearl Harbor.</w:t>
      </w:r>
    </w:p>
    <w:p w:rsidR="007B738F" w:rsidRPr="003D7D58" w:rsidRDefault="007B738F" w:rsidP="007254AE">
      <w:pPr>
        <w:ind w:left="720" w:hanging="720"/>
      </w:pPr>
      <w:r w:rsidRPr="003D7D58">
        <w:t>2.</w:t>
      </w:r>
      <w:r w:rsidRPr="003D7D58">
        <w:tab/>
      </w:r>
      <w:r w:rsidRPr="003D7D58">
        <w:rPr>
          <w:b/>
        </w:rPr>
        <w:t>Fighting the war in Europe</w:t>
      </w:r>
      <w:r>
        <w:rPr>
          <w:b/>
        </w:rPr>
        <w:t xml:space="preserve"> and the Pacific</w:t>
      </w:r>
      <w:r w:rsidRPr="003D7D58">
        <w:t xml:space="preserve"> </w:t>
      </w:r>
      <w:r>
        <w:t xml:space="preserve">initially went badly for the Allies, </w:t>
      </w:r>
      <w:r w:rsidRPr="003D7D58">
        <w:t xml:space="preserve">but </w:t>
      </w:r>
      <w:r>
        <w:t xml:space="preserve">they </w:t>
      </w:r>
      <w:r w:rsidRPr="003D7D58">
        <w:t>soon seized the initiative.</w:t>
      </w:r>
    </w:p>
    <w:p w:rsidR="007B738F" w:rsidRPr="007C228E" w:rsidRDefault="007B738F" w:rsidP="00CD7B78">
      <w:pPr>
        <w:rPr>
          <w:b/>
          <w:i/>
        </w:rPr>
      </w:pPr>
      <w:r w:rsidRPr="007C228E">
        <w:rPr>
          <w:i/>
        </w:rPr>
        <w:t>(Show Map 26.2: Allied Military Strategy in North Africa, Italy, and France)</w:t>
      </w:r>
    </w:p>
    <w:p w:rsidR="007B738F" w:rsidRPr="003D7D58" w:rsidRDefault="007B738F" w:rsidP="007254AE">
      <w:pPr>
        <w:tabs>
          <w:tab w:val="left" w:pos="720"/>
        </w:tabs>
        <w:ind w:left="1440" w:hanging="1440"/>
      </w:pPr>
      <w:r>
        <w:tab/>
      </w:r>
      <w:r w:rsidRPr="003D7D58">
        <w:t>a.</w:t>
      </w:r>
      <w:r w:rsidRPr="003D7D58">
        <w:rPr>
          <w:b/>
        </w:rPr>
        <w:tab/>
      </w:r>
      <w:r w:rsidRPr="003D7D58">
        <w:t xml:space="preserve">Deferring risky cross-channel options, the Allied command launched the successful </w:t>
      </w:r>
      <w:r w:rsidRPr="003D7D58">
        <w:rPr>
          <w:b/>
        </w:rPr>
        <w:t>campaigns in North Africa</w:t>
      </w:r>
      <w:r w:rsidRPr="003D7D58">
        <w:t xml:space="preserve"> in November 1942 and followed with invasions of Sicily </w:t>
      </w:r>
      <w:r w:rsidRPr="003D7D58">
        <w:rPr>
          <w:b/>
        </w:rPr>
        <w:t>and Italy</w:t>
      </w:r>
      <w:r w:rsidRPr="003D7D58">
        <w:t xml:space="preserve"> in 1943.</w:t>
      </w:r>
    </w:p>
    <w:p w:rsidR="007B738F" w:rsidRPr="003D7D58" w:rsidRDefault="007B738F" w:rsidP="007254AE">
      <w:pPr>
        <w:tabs>
          <w:tab w:val="left" w:pos="720"/>
        </w:tabs>
        <w:ind w:left="1440" w:hanging="1440"/>
      </w:pPr>
      <w:r>
        <w:tab/>
      </w:r>
      <w:r w:rsidRPr="003D7D58">
        <w:t>b.</w:t>
      </w:r>
      <w:r w:rsidRPr="003D7D58">
        <w:tab/>
        <w:t>Operation</w:t>
      </w:r>
      <w:r w:rsidRPr="003D7D58">
        <w:rPr>
          <w:b/>
        </w:rPr>
        <w:t xml:space="preserve"> OVERLORD</w:t>
      </w:r>
      <w:r w:rsidRPr="007C228E">
        <w:t xml:space="preserve">, </w:t>
      </w:r>
      <w:r w:rsidRPr="003D7D58">
        <w:t>the Normandy invasion, began on June 6, 1944 (D-Day).</w:t>
      </w:r>
    </w:p>
    <w:p w:rsidR="007B738F" w:rsidRPr="007C228E" w:rsidRDefault="007B738F" w:rsidP="00CD7B78">
      <w:pPr>
        <w:rPr>
          <w:i/>
        </w:rPr>
      </w:pPr>
      <w:r w:rsidRPr="007C228E">
        <w:rPr>
          <w:i/>
        </w:rPr>
        <w:t xml:space="preserve">(Show Map 26.3: Allied Advances and Collapse of German Power) </w:t>
      </w:r>
    </w:p>
    <w:p w:rsidR="007B738F" w:rsidRPr="003D7D58" w:rsidRDefault="007B738F" w:rsidP="007254AE">
      <w:pPr>
        <w:tabs>
          <w:tab w:val="left" w:pos="720"/>
        </w:tabs>
        <w:ind w:left="1440" w:hanging="1440"/>
      </w:pPr>
      <w:r>
        <w:tab/>
      </w:r>
      <w:r w:rsidRPr="003D7D58">
        <w:t>c.</w:t>
      </w:r>
      <w:r w:rsidRPr="003D7D58">
        <w:rPr>
          <w:b/>
        </w:rPr>
        <w:tab/>
      </w:r>
      <w:r w:rsidRPr="003D7D58">
        <w:t>American forces</w:t>
      </w:r>
      <w:r w:rsidRPr="003D7D58">
        <w:rPr>
          <w:b/>
        </w:rPr>
        <w:t xml:space="preserve"> seized the offensive in the Pacific</w:t>
      </w:r>
      <w:r w:rsidRPr="003D7D58">
        <w:t xml:space="preserve"> when Japan suffered major naval losses at Midway</w:t>
      </w:r>
      <w:r w:rsidRPr="003D7D58" w:rsidDel="003E56FE">
        <w:t xml:space="preserve"> </w:t>
      </w:r>
    </w:p>
    <w:p w:rsidR="007B738F" w:rsidRPr="003D7D58" w:rsidRDefault="007B738F" w:rsidP="007254AE">
      <w:pPr>
        <w:tabs>
          <w:tab w:val="left" w:pos="720"/>
        </w:tabs>
        <w:ind w:left="1440" w:hanging="1440"/>
      </w:pPr>
      <w:r>
        <w:tab/>
      </w:r>
      <w:r w:rsidRPr="003D7D58">
        <w:t>d.</w:t>
      </w:r>
      <w:r w:rsidRPr="003D7D58">
        <w:tab/>
        <w:t>The</w:t>
      </w:r>
      <w:r w:rsidRPr="003D7D58">
        <w:rPr>
          <w:b/>
        </w:rPr>
        <w:t xml:space="preserve"> China policy</w:t>
      </w:r>
      <w:r w:rsidRPr="003D7D58">
        <w:t xml:space="preserve"> was marred by political infighting that limited that nation</w:t>
      </w:r>
      <w:r>
        <w:t>’</w:t>
      </w:r>
      <w:r w:rsidRPr="003D7D58">
        <w:t>s military effectiveness and contributed greatly to postwar difficulties.</w:t>
      </w:r>
    </w:p>
    <w:p w:rsidR="007B738F" w:rsidRPr="007C228E" w:rsidRDefault="007B738F" w:rsidP="007254AE">
      <w:pPr>
        <w:rPr>
          <w:i/>
        </w:rPr>
      </w:pPr>
      <w:r w:rsidRPr="007C228E">
        <w:rPr>
          <w:i/>
        </w:rPr>
        <w:t>(Show Map 26.4: Japanese Expansion and Early Battles in the Pacific)</w:t>
      </w:r>
    </w:p>
    <w:p w:rsidR="007B738F" w:rsidRPr="003D7D58" w:rsidRDefault="007B738F" w:rsidP="007254AE">
      <w:pPr>
        <w:tabs>
          <w:tab w:val="left" w:pos="720"/>
        </w:tabs>
        <w:ind w:left="1440" w:hanging="1440"/>
      </w:pPr>
      <w:r>
        <w:tab/>
      </w:r>
      <w:r w:rsidRPr="003D7D58">
        <w:t>e.</w:t>
      </w:r>
      <w:r w:rsidRPr="003D7D58">
        <w:tab/>
      </w:r>
      <w:r w:rsidRPr="003D7D58">
        <w:rPr>
          <w:b/>
        </w:rPr>
        <w:t>U.S. strategy in the Pacific</w:t>
      </w:r>
      <w:r w:rsidRPr="003D7D58">
        <w:t xml:space="preserve"> featured a two-pronged attack with MacArthur</w:t>
      </w:r>
      <w:r>
        <w:t>’</w:t>
      </w:r>
      <w:r w:rsidRPr="003D7D58">
        <w:t>s forces advancing through the main islands of the East Indies to the Philippines, while naval and Marine forces advanced across the central Pacific.</w:t>
      </w:r>
    </w:p>
    <w:p w:rsidR="007B738F" w:rsidRPr="007C228E" w:rsidRDefault="007B738F" w:rsidP="00CD7B78">
      <w:pPr>
        <w:rPr>
          <w:i/>
        </w:rPr>
      </w:pPr>
      <w:r w:rsidRPr="007C228E">
        <w:rPr>
          <w:i/>
        </w:rPr>
        <w:t xml:space="preserve">(Show Map 26.5: Pacific Theater Offensive Strategy and Final Assault </w:t>
      </w:r>
      <w:r>
        <w:rPr>
          <w:i/>
        </w:rPr>
        <w:t>a</w:t>
      </w:r>
      <w:r w:rsidRPr="007C228E">
        <w:rPr>
          <w:i/>
        </w:rPr>
        <w:t xml:space="preserve">gainst Japan) </w:t>
      </w:r>
    </w:p>
    <w:p w:rsidR="007B738F" w:rsidRPr="003D7D58" w:rsidRDefault="007B738F" w:rsidP="007254AE">
      <w:pPr>
        <w:tabs>
          <w:tab w:val="left" w:pos="720"/>
        </w:tabs>
        <w:ind w:left="1440" w:hanging="1440"/>
      </w:pPr>
      <w:r>
        <w:tab/>
      </w:r>
      <w:r w:rsidRPr="003D7D58">
        <w:t>f.</w:t>
      </w:r>
      <w:r w:rsidRPr="003D7D58">
        <w:rPr>
          <w:b/>
        </w:rPr>
        <w:tab/>
      </w:r>
      <w:r w:rsidRPr="003D7D58">
        <w:t xml:space="preserve">In the last stage of the war in the Pacific the world saw a </w:t>
      </w:r>
      <w:r w:rsidRPr="004F0D93">
        <w:rPr>
          <w:b/>
        </w:rPr>
        <w:t>new</w:t>
      </w:r>
      <w:r w:rsidRPr="003D7D58">
        <w:rPr>
          <w:b/>
        </w:rPr>
        <w:t xml:space="preserve"> American president</w:t>
      </w:r>
      <w:r w:rsidRPr="003D7D58">
        <w:t xml:space="preserve"> use the</w:t>
      </w:r>
      <w:r w:rsidRPr="003D7D58">
        <w:rPr>
          <w:b/>
        </w:rPr>
        <w:t xml:space="preserve"> atomic bomb</w:t>
      </w:r>
      <w:r w:rsidRPr="003D7D58">
        <w:t xml:space="preserve"> forcing</w:t>
      </w:r>
      <w:r w:rsidRPr="003D7D58">
        <w:rPr>
          <w:b/>
        </w:rPr>
        <w:t xml:space="preserve"> Japan</w:t>
      </w:r>
      <w:r>
        <w:rPr>
          <w:b/>
        </w:rPr>
        <w:t>’</w:t>
      </w:r>
      <w:r w:rsidRPr="003D7D58">
        <w:rPr>
          <w:b/>
        </w:rPr>
        <w:t>s surrender</w:t>
      </w:r>
      <w:r w:rsidRPr="007C228E">
        <w:t>.</w:t>
      </w:r>
    </w:p>
    <w:p w:rsidR="007B738F" w:rsidRPr="003D7D58" w:rsidRDefault="007B738F" w:rsidP="007254AE">
      <w:pPr>
        <w:ind w:left="720" w:hanging="720"/>
      </w:pPr>
      <w:r w:rsidRPr="003D7D58">
        <w:t>3.</w:t>
      </w:r>
      <w:r w:rsidRPr="003D7D58">
        <w:tab/>
        <w:t>The</w:t>
      </w:r>
      <w:r w:rsidRPr="003D7D58">
        <w:rPr>
          <w:b/>
        </w:rPr>
        <w:t xml:space="preserve"> war at home</w:t>
      </w:r>
      <w:r w:rsidRPr="003D7D58">
        <w:t xml:space="preserve"> had an enormous effect on the</w:t>
      </w:r>
      <w:r w:rsidRPr="003D7D58">
        <w:rPr>
          <w:b/>
        </w:rPr>
        <w:t xml:space="preserve"> economy</w:t>
      </w:r>
      <w:r>
        <w:t xml:space="preserve">. Mobilization brought the Great Depression to an end and transformed the nation’s government, its business and financial institutions, and its labor force. </w:t>
      </w:r>
    </w:p>
    <w:p w:rsidR="007B738F" w:rsidRPr="003D7D58" w:rsidRDefault="007B738F" w:rsidP="007254AE">
      <w:pPr>
        <w:tabs>
          <w:tab w:val="left" w:pos="720"/>
        </w:tabs>
        <w:ind w:left="1440" w:hanging="1440"/>
      </w:pPr>
      <w:r>
        <w:tab/>
      </w:r>
      <w:r w:rsidRPr="003D7D58">
        <w:t>a.</w:t>
      </w:r>
      <w:r w:rsidRPr="003D7D58">
        <w:tab/>
      </w:r>
      <w:r>
        <w:rPr>
          <w:b/>
        </w:rPr>
        <w:t>Economic mobilization</w:t>
      </w:r>
      <w:r>
        <w:t xml:space="preserve"> meant the federal bureaucracy nearly quadrupled in size during the war. </w:t>
      </w:r>
    </w:p>
    <w:p w:rsidR="007B738F" w:rsidRPr="003D7D58" w:rsidRDefault="007B738F" w:rsidP="007254AE">
      <w:pPr>
        <w:tabs>
          <w:tab w:val="left" w:pos="720"/>
        </w:tabs>
        <w:ind w:left="1440" w:hanging="1440"/>
      </w:pPr>
      <w:r>
        <w:tab/>
      </w:r>
      <w:r w:rsidRPr="003D7D58">
        <w:t>b.</w:t>
      </w:r>
      <w:r w:rsidRPr="003D7D58">
        <w:tab/>
      </w:r>
      <w:r w:rsidRPr="003D7D58">
        <w:rPr>
          <w:b/>
        </w:rPr>
        <w:t>Business and finance</w:t>
      </w:r>
      <w:r w:rsidRPr="007C228E">
        <w:t>,</w:t>
      </w:r>
      <w:r w:rsidRPr="003D7D58">
        <w:t xml:space="preserve"> especially the larger corporations, profited enormously.</w:t>
      </w:r>
    </w:p>
    <w:p w:rsidR="007B738F" w:rsidRPr="003D7D58" w:rsidRDefault="007B738F" w:rsidP="007254AE">
      <w:pPr>
        <w:tabs>
          <w:tab w:val="left" w:pos="720"/>
        </w:tabs>
        <w:ind w:left="1440" w:hanging="1440"/>
      </w:pPr>
      <w:r>
        <w:tab/>
      </w:r>
      <w:r w:rsidRPr="003D7D58">
        <w:t>c.</w:t>
      </w:r>
      <w:r w:rsidRPr="003D7D58">
        <w:tab/>
        <w:t>Tremendous demand expanded</w:t>
      </w:r>
      <w:r w:rsidRPr="003D7D58">
        <w:rPr>
          <w:b/>
        </w:rPr>
        <w:t xml:space="preserve"> workforce</w:t>
      </w:r>
      <w:r w:rsidRPr="003D7D58">
        <w:t xml:space="preserve"> opportunities for women, African Americans, and members of other minority groups.</w:t>
      </w:r>
    </w:p>
    <w:p w:rsidR="007B738F" w:rsidRPr="003D7D58" w:rsidRDefault="007B738F" w:rsidP="007254AE">
      <w:pPr>
        <w:tabs>
          <w:tab w:val="left" w:pos="720"/>
        </w:tabs>
        <w:ind w:left="1440" w:hanging="1440"/>
      </w:pPr>
      <w:r>
        <w:tab/>
      </w:r>
      <w:r w:rsidRPr="003D7D58">
        <w:t>d.</w:t>
      </w:r>
      <w:r w:rsidRPr="003D7D58">
        <w:tab/>
        <w:t xml:space="preserve">On the </w:t>
      </w:r>
      <w:r w:rsidRPr="003D7D58">
        <w:rPr>
          <w:b/>
        </w:rPr>
        <w:t xml:space="preserve">labor front </w:t>
      </w:r>
      <w:r w:rsidRPr="003D7D58">
        <w:t xml:space="preserve">unions gained renewed strength as membership rose by </w:t>
      </w:r>
      <w:r>
        <w:t>50</w:t>
      </w:r>
      <w:r w:rsidRPr="003D7D58">
        <w:t xml:space="preserve"> percent.</w:t>
      </w:r>
    </w:p>
    <w:p w:rsidR="007B738F" w:rsidRPr="003D7D58" w:rsidRDefault="007B738F" w:rsidP="007254AE">
      <w:pPr>
        <w:tabs>
          <w:tab w:val="left" w:pos="720"/>
        </w:tabs>
        <w:ind w:left="1440" w:hanging="1440"/>
      </w:pPr>
      <w:r>
        <w:tab/>
        <w:t>e</w:t>
      </w:r>
      <w:r w:rsidRPr="003D7D58">
        <w:t>.</w:t>
      </w:r>
      <w:r w:rsidRPr="003D7D58">
        <w:tab/>
        <w:t xml:space="preserve">The war </w:t>
      </w:r>
      <w:r>
        <w:rPr>
          <w:b/>
        </w:rPr>
        <w:t xml:space="preserve">enlarged the role of government </w:t>
      </w:r>
      <w:r>
        <w:t>and prompted debate over what the role of government should be in a postwar world a</w:t>
      </w:r>
      <w:r w:rsidRPr="003D7D58">
        <w:t>s a major supporter and purchaser for the manufacturing and defense industries.</w:t>
      </w:r>
    </w:p>
    <w:p w:rsidR="007B738F" w:rsidRPr="003D7D58" w:rsidRDefault="007B738F" w:rsidP="007254AE">
      <w:pPr>
        <w:ind w:left="720" w:hanging="720"/>
      </w:pPr>
      <w:r w:rsidRPr="003D7D58">
        <w:t>4.</w:t>
      </w:r>
      <w:r w:rsidRPr="003D7D58">
        <w:tab/>
        <w:t>Most Americans supported a war fought to preserve democracy and individual freedom against political systems that trampled both. Yet in a</w:t>
      </w:r>
      <w:r w:rsidRPr="003D7D58">
        <w:rPr>
          <w:b/>
        </w:rPr>
        <w:t xml:space="preserve"> war at home</w:t>
      </w:r>
      <w:r w:rsidRPr="007C228E">
        <w:t>,</w:t>
      </w:r>
      <w:r w:rsidRPr="003D7D58">
        <w:t xml:space="preserve"> progressive proponents of</w:t>
      </w:r>
      <w:r w:rsidRPr="003D7D58">
        <w:rPr>
          <w:b/>
        </w:rPr>
        <w:t xml:space="preserve"> social issues </w:t>
      </w:r>
      <w:r w:rsidRPr="003D7D58">
        <w:t>saw the nation</w:t>
      </w:r>
      <w:r>
        <w:t>’</w:t>
      </w:r>
      <w:r w:rsidRPr="003D7D58">
        <w:t>s mixed record in social progress.</w:t>
      </w:r>
    </w:p>
    <w:p w:rsidR="007B738F" w:rsidRPr="003D7D58" w:rsidRDefault="007B738F" w:rsidP="007254AE">
      <w:pPr>
        <w:tabs>
          <w:tab w:val="left" w:pos="720"/>
        </w:tabs>
        <w:ind w:left="1440" w:hanging="1440"/>
      </w:pPr>
      <w:r>
        <w:tab/>
      </w:r>
      <w:r w:rsidRPr="003D7D58">
        <w:t>a.</w:t>
      </w:r>
      <w:r w:rsidRPr="003D7D58">
        <w:tab/>
        <w:t>Hollywood took the lead in</w:t>
      </w:r>
      <w:r w:rsidRPr="003D7D58">
        <w:rPr>
          <w:b/>
        </w:rPr>
        <w:t xml:space="preserve"> selling the war</w:t>
      </w:r>
      <w:r>
        <w:t xml:space="preserve"> by calling </w:t>
      </w:r>
      <w:r w:rsidRPr="003D7D58">
        <w:t xml:space="preserve">on citizens to preserve </w:t>
      </w:r>
      <w:r>
        <w:t>“</w:t>
      </w:r>
      <w:r w:rsidRPr="003D7D58">
        <w:t>the American way of life.</w:t>
      </w:r>
      <w:r>
        <w:t>”</w:t>
      </w:r>
    </w:p>
    <w:p w:rsidR="007B738F" w:rsidRPr="003D7D58" w:rsidRDefault="007B738F" w:rsidP="007254AE">
      <w:pPr>
        <w:tabs>
          <w:tab w:val="left" w:pos="720"/>
        </w:tabs>
        <w:ind w:left="1440" w:hanging="1440"/>
      </w:pPr>
      <w:r>
        <w:tab/>
        <w:t>b.</w:t>
      </w:r>
      <w:r>
        <w:tab/>
        <w:t>Although</w:t>
      </w:r>
      <w:r w:rsidRPr="003D7D58">
        <w:t xml:space="preserve"> wartime contributions of women raised</w:t>
      </w:r>
      <w:r w:rsidRPr="003D7D58">
        <w:rPr>
          <w:b/>
        </w:rPr>
        <w:t xml:space="preserve"> gender issues</w:t>
      </w:r>
      <w:r w:rsidRPr="007C228E">
        <w:t>,</w:t>
      </w:r>
      <w:r w:rsidRPr="003D7D58">
        <w:t xml:space="preserve"> government propaganda encouraged maintenance of prewar norms.</w:t>
      </w:r>
    </w:p>
    <w:p w:rsidR="007B738F" w:rsidRPr="003D7D58" w:rsidRDefault="007B738F" w:rsidP="007254AE">
      <w:pPr>
        <w:tabs>
          <w:tab w:val="left" w:pos="720"/>
        </w:tabs>
        <w:ind w:left="1440" w:hanging="1440"/>
      </w:pPr>
      <w:r>
        <w:tab/>
      </w:r>
      <w:r w:rsidRPr="003D7D58">
        <w:t>c.</w:t>
      </w:r>
      <w:r w:rsidRPr="003D7D58">
        <w:tab/>
        <w:t>The prevailing culture resisted</w:t>
      </w:r>
      <w:r w:rsidRPr="003D7D58">
        <w:rPr>
          <w:b/>
        </w:rPr>
        <w:t xml:space="preserve"> racial issues</w:t>
      </w:r>
      <w:r w:rsidRPr="003D7D58">
        <w:t xml:space="preserve"> that sought equality but the victory over Nazism, together with the advocacy of Eleanor Roosevelt and A. Philip Randolph, dramatized the need for reform.</w:t>
      </w:r>
    </w:p>
    <w:p w:rsidR="007B738F" w:rsidRPr="003D7D58" w:rsidRDefault="007B738F" w:rsidP="007254AE">
      <w:pPr>
        <w:tabs>
          <w:tab w:val="left" w:pos="720"/>
        </w:tabs>
        <w:ind w:left="1440" w:hanging="1440"/>
      </w:pPr>
      <w:r>
        <w:tab/>
      </w:r>
      <w:r w:rsidRPr="003D7D58">
        <w:t>d.</w:t>
      </w:r>
      <w:r w:rsidRPr="003D7D58">
        <w:tab/>
      </w:r>
      <w:r>
        <w:t xml:space="preserve">The war also witnessed </w:t>
      </w:r>
      <w:r w:rsidRPr="003D7D58">
        <w:t xml:space="preserve">the </w:t>
      </w:r>
      <w:r w:rsidRPr="003D7D58">
        <w:rPr>
          <w:b/>
        </w:rPr>
        <w:t>internment of Japanese Americans</w:t>
      </w:r>
      <w:r w:rsidRPr="003D7D58">
        <w:t xml:space="preserve"> in California and other parts of the west</w:t>
      </w:r>
    </w:p>
    <w:p w:rsidR="007B738F" w:rsidRPr="003D7D58" w:rsidRDefault="007B738F" w:rsidP="007254AE">
      <w:pPr>
        <w:tabs>
          <w:tab w:val="left" w:pos="720"/>
        </w:tabs>
        <w:ind w:left="1440" w:hanging="1440"/>
      </w:pPr>
      <w:r>
        <w:tab/>
      </w:r>
      <w:r w:rsidRPr="003D7D58">
        <w:t>e.</w:t>
      </w:r>
      <w:r w:rsidRPr="003D7D58">
        <w:tab/>
        <w:t xml:space="preserve">The fight against Nazism—an ideology infused with racism—helped social movements that were </w:t>
      </w:r>
      <w:r w:rsidRPr="003D7D58">
        <w:rPr>
          <w:b/>
        </w:rPr>
        <w:t>challenging racial inequality</w:t>
      </w:r>
      <w:r w:rsidRPr="003D7D58">
        <w:t xml:space="preserve"> at </w:t>
      </w:r>
      <w:r>
        <w:t>home during and after the war.</w:t>
      </w:r>
    </w:p>
    <w:p w:rsidR="007B738F" w:rsidRPr="003D7D58" w:rsidRDefault="007B738F" w:rsidP="007254AE">
      <w:pPr>
        <w:ind w:left="720" w:hanging="720"/>
      </w:pPr>
      <w:r w:rsidRPr="003D7D58">
        <w:t>5.</w:t>
      </w:r>
      <w:r w:rsidRPr="003D7D58">
        <w:rPr>
          <w:b/>
        </w:rPr>
        <w:tab/>
      </w:r>
      <w:r w:rsidRPr="003D7D58">
        <w:t>The task of</w:t>
      </w:r>
      <w:r w:rsidRPr="003D7D58">
        <w:rPr>
          <w:b/>
        </w:rPr>
        <w:t xml:space="preserve"> shaping the peace</w:t>
      </w:r>
      <w:r w:rsidRPr="003D7D58">
        <w:t xml:space="preserve"> fell to Harry Truman, who became president </w:t>
      </w:r>
      <w:r>
        <w:t>after</w:t>
      </w:r>
      <w:r w:rsidRPr="003D7D58">
        <w:t xml:space="preserve"> the death of Roosevelt in April 1945.</w:t>
      </w:r>
    </w:p>
    <w:p w:rsidR="007B738F" w:rsidRPr="003D7D58" w:rsidRDefault="007B738F" w:rsidP="007254AE">
      <w:pPr>
        <w:tabs>
          <w:tab w:val="left" w:pos="720"/>
        </w:tabs>
        <w:ind w:left="1440" w:hanging="1440"/>
      </w:pPr>
      <w:r>
        <w:tab/>
      </w:r>
      <w:r w:rsidRPr="003D7D58">
        <w:t>a.</w:t>
      </w:r>
      <w:r w:rsidRPr="003D7D58">
        <w:tab/>
        <w:t>American commitments to the newly founded</w:t>
      </w:r>
      <w:r w:rsidRPr="003D7D58">
        <w:rPr>
          <w:b/>
        </w:rPr>
        <w:t xml:space="preserve"> international organizations</w:t>
      </w:r>
      <w:r w:rsidRPr="003D7D58">
        <w:t xml:space="preserve"> such as the United Nations and participation in worldwide economic agreements indicated that postwar America would not return to isolationism.</w:t>
      </w:r>
    </w:p>
    <w:p w:rsidR="007B738F" w:rsidRPr="003D7D58" w:rsidRDefault="007B738F" w:rsidP="007254AE">
      <w:pPr>
        <w:tabs>
          <w:tab w:val="left" w:pos="720"/>
        </w:tabs>
        <w:ind w:left="1440" w:hanging="1440"/>
      </w:pPr>
      <w:r>
        <w:tab/>
      </w:r>
      <w:r w:rsidRPr="003D7D58">
        <w:t>b.</w:t>
      </w:r>
      <w:r w:rsidRPr="003D7D58">
        <w:tab/>
      </w:r>
      <w:r w:rsidRPr="003D7D58">
        <w:rPr>
          <w:b/>
        </w:rPr>
        <w:t>Global spheres of interest and postwar political settlements</w:t>
      </w:r>
      <w:r w:rsidRPr="003D7D58">
        <w:t xml:space="preserve"> would lead to the</w:t>
      </w:r>
      <w:r w:rsidRPr="003D7D58">
        <w:rPr>
          <w:b/>
        </w:rPr>
        <w:t xml:space="preserve"> </w:t>
      </w:r>
      <w:r w:rsidRPr="003D7D58">
        <w:t>Cold War.</w:t>
      </w:r>
    </w:p>
    <w:p w:rsidR="007B738F" w:rsidRDefault="007B738F" w:rsidP="007254AE">
      <w:pPr>
        <w:ind w:left="720" w:hanging="720"/>
      </w:pPr>
    </w:p>
    <w:p w:rsidR="007B738F" w:rsidRPr="003D7D58" w:rsidRDefault="007B738F" w:rsidP="007254AE">
      <w:pPr>
        <w:ind w:left="720" w:hanging="720"/>
      </w:pPr>
      <w:r>
        <w:tab/>
      </w:r>
      <w:r w:rsidRPr="00170FD7">
        <w:t>Conclusion:</w:t>
      </w:r>
      <w:r w:rsidRPr="003D7D58">
        <w:t xml:space="preserve"> With the victory over fascism, the United States emerged as the world</w:t>
      </w:r>
      <w:r>
        <w:t>’</w:t>
      </w:r>
      <w:r w:rsidRPr="003D7D58">
        <w:t>s preeminent power. The struggle against injustice abroad further led to renewed calls for equal rights at home.</w:t>
      </w:r>
    </w:p>
    <w:p w:rsidR="007B738F" w:rsidRPr="007254AE" w:rsidRDefault="007B738F" w:rsidP="007254AE"/>
    <w:p w:rsidR="007B738F" w:rsidRPr="007254AE" w:rsidRDefault="007B738F" w:rsidP="00CD7B78">
      <w:pPr>
        <w:rPr>
          <w:i/>
        </w:rPr>
      </w:pPr>
      <w:r w:rsidRPr="007254AE">
        <w:rPr>
          <w:i/>
        </w:rPr>
        <w:t>Teaching Resources</w:t>
      </w:r>
    </w:p>
    <w:p w:rsidR="007B738F" w:rsidRDefault="007B738F" w:rsidP="00B32D4A">
      <w:pPr>
        <w:numPr>
          <w:ilvl w:val="0"/>
          <w:numId w:val="1"/>
        </w:numPr>
      </w:pPr>
      <w:r w:rsidRPr="003D7D58">
        <w:rPr>
          <w:i/>
        </w:rPr>
        <w:t>Glenn Miller</w:t>
      </w:r>
      <w:r>
        <w:rPr>
          <w:i/>
        </w:rPr>
        <w:t>’</w:t>
      </w:r>
      <w:r w:rsidRPr="003D7D58">
        <w:rPr>
          <w:i/>
        </w:rPr>
        <w:t>s Greatest Hits</w:t>
      </w:r>
      <w:r w:rsidRPr="00B32D4A">
        <w:t xml:space="preserve">, </w:t>
      </w:r>
      <w:r w:rsidRPr="003D7D58">
        <w:t xml:space="preserve">CBS Masterworks Collection (70 minutes). </w:t>
      </w:r>
    </w:p>
    <w:p w:rsidR="007B738F" w:rsidRPr="003D7D58" w:rsidRDefault="007B738F" w:rsidP="00B32D4A">
      <w:pPr>
        <w:numPr>
          <w:ilvl w:val="0"/>
          <w:numId w:val="1"/>
        </w:numPr>
      </w:pPr>
      <w:r w:rsidRPr="003D7D58">
        <w:rPr>
          <w:i/>
        </w:rPr>
        <w:t>The Andrews Sisters Greatest Hits</w:t>
      </w:r>
      <w:r w:rsidRPr="00B32D4A">
        <w:t xml:space="preserve">, </w:t>
      </w:r>
      <w:r w:rsidRPr="003D7D58">
        <w:t>CBS Masterworks Collection (70 minutes).</w:t>
      </w:r>
    </w:p>
    <w:p w:rsidR="007B738F" w:rsidRPr="003D7D58" w:rsidRDefault="007B738F" w:rsidP="00B32D4A">
      <w:pPr>
        <w:numPr>
          <w:ilvl w:val="0"/>
          <w:numId w:val="1"/>
        </w:numPr>
      </w:pPr>
      <w:r w:rsidRPr="003D7D58">
        <w:rPr>
          <w:i/>
        </w:rPr>
        <w:t>Memphis Belle: A Story of a Flying Fortress</w:t>
      </w:r>
      <w:r w:rsidRPr="00B32D4A">
        <w:t xml:space="preserve">, </w:t>
      </w:r>
      <w:r w:rsidRPr="003D7D58">
        <w:t>directed by William Wyler, is a classic U.S. War Department documentary (1944) that chronicles the final mission of the first B-25 bomber to complete twenty-five missions. Pacific Arts Video (43 minutes).</w:t>
      </w:r>
    </w:p>
    <w:p w:rsidR="007B738F" w:rsidRPr="003D7D58" w:rsidRDefault="007B738F" w:rsidP="00B32D4A">
      <w:pPr>
        <w:numPr>
          <w:ilvl w:val="0"/>
          <w:numId w:val="1"/>
        </w:numPr>
      </w:pPr>
      <w:r w:rsidRPr="003D7D58">
        <w:rPr>
          <w:i/>
        </w:rPr>
        <w:t>Why We Fight</w:t>
      </w:r>
      <w:r w:rsidRPr="00B32D4A">
        <w:t xml:space="preserve">, </w:t>
      </w:r>
      <w:r w:rsidRPr="003D7D58">
        <w:t xml:space="preserve">directed by Frank Capra. This classic 1942 series of seven films explained to American servicemen and civilians the reasons for the Second World War. Produced by the </w:t>
      </w:r>
      <w:r>
        <w:t>U.S.</w:t>
      </w:r>
      <w:r w:rsidRPr="003D7D58">
        <w:t xml:space="preserve"> War Department, Signal Corps, Bureau of Motion Pictures, the series is now available on New Line Home Video (7 hours, black and white).</w:t>
      </w:r>
    </w:p>
    <w:p w:rsidR="007B738F" w:rsidRPr="003D7D58" w:rsidRDefault="007B738F" w:rsidP="00B32D4A">
      <w:pPr>
        <w:numPr>
          <w:ilvl w:val="0"/>
          <w:numId w:val="1"/>
        </w:numPr>
      </w:pPr>
      <w:r>
        <w:t>“</w:t>
      </w:r>
      <w:r w:rsidRPr="003D7D58">
        <w:t>America and the Holocaust: Deceit and Indifference</w:t>
      </w:r>
      <w:r>
        <w:t>”</w:t>
      </w:r>
      <w:r w:rsidRPr="003D7D58">
        <w:t xml:space="preserve"> in</w:t>
      </w:r>
      <w:r w:rsidRPr="003D7D58">
        <w:rPr>
          <w:i/>
        </w:rPr>
        <w:t xml:space="preserve"> The American Experience</w:t>
      </w:r>
      <w:r w:rsidRPr="003D7D58">
        <w:t xml:space="preserve"> series was made in 1994 and produced by Marty Ostrow. The documentary is based in large part on David Wyman</w:t>
      </w:r>
      <w:r>
        <w:t>’</w:t>
      </w:r>
      <w:r w:rsidRPr="003D7D58">
        <w:t xml:space="preserve">s </w:t>
      </w:r>
      <w:r w:rsidRPr="003D7D58">
        <w:rPr>
          <w:i/>
        </w:rPr>
        <w:t>Abandonment of the Jews</w:t>
      </w:r>
      <w:r w:rsidRPr="003D7D58">
        <w:t xml:space="preserve"> and</w:t>
      </w:r>
      <w:r w:rsidRPr="003D7D58">
        <w:rPr>
          <w:i/>
        </w:rPr>
        <w:t xml:space="preserve"> Paper Walls</w:t>
      </w:r>
      <w:r w:rsidRPr="003D7D58">
        <w:t xml:space="preserve"> and exposes the U.S. State Department</w:t>
      </w:r>
      <w:r>
        <w:t>’</w:t>
      </w:r>
      <w:r w:rsidRPr="003D7D58">
        <w:t xml:space="preserve">s unwillingness to get involved in the </w:t>
      </w:r>
      <w:r>
        <w:t>“</w:t>
      </w:r>
      <w:r w:rsidRPr="003D7D58">
        <w:t>Jewish question.</w:t>
      </w:r>
      <w:r>
        <w:t>”</w:t>
      </w:r>
      <w:r w:rsidRPr="003D7D58">
        <w:t xml:space="preserve"> The State Department was fully aware of the </w:t>
      </w:r>
      <w:r>
        <w:t>“</w:t>
      </w:r>
      <w:r w:rsidRPr="003D7D58">
        <w:t>final solution</w:t>
      </w:r>
      <w:r>
        <w:t>”</w:t>
      </w:r>
      <w:r w:rsidRPr="003D7D58">
        <w:t xml:space="preserve"> but did little to help Jewish refugees fleeing Nazi Germany. PBS Video (60 minutes).</w:t>
      </w:r>
    </w:p>
    <w:p w:rsidR="007B738F" w:rsidRPr="003D7D58" w:rsidRDefault="007B738F" w:rsidP="00B32D4A">
      <w:pPr>
        <w:numPr>
          <w:ilvl w:val="0"/>
          <w:numId w:val="1"/>
        </w:numPr>
      </w:pPr>
      <w:r w:rsidRPr="003D7D58">
        <w:rPr>
          <w:i/>
        </w:rPr>
        <w:t>America Goes to War: The Home Front, WWII</w:t>
      </w:r>
      <w:r w:rsidRPr="00B32D4A">
        <w:t xml:space="preserve">, </w:t>
      </w:r>
      <w:r w:rsidRPr="003D7D58">
        <w:t>a ten-episode series, covers a range of topics that affected America and how the folks at home coped. PBS Video (5 hours), 1989.</w:t>
      </w:r>
    </w:p>
    <w:p w:rsidR="007B738F" w:rsidRPr="003D7D58" w:rsidRDefault="007B738F" w:rsidP="00B32D4A">
      <w:pPr>
        <w:numPr>
          <w:ilvl w:val="0"/>
          <w:numId w:val="1"/>
        </w:numPr>
      </w:pPr>
      <w:r>
        <w:t>“</w:t>
      </w:r>
      <w:r w:rsidRPr="003D7D58">
        <w:t>D-Day</w:t>
      </w:r>
      <w:r>
        <w:t>”</w:t>
      </w:r>
      <w:r w:rsidRPr="003D7D58">
        <w:t xml:space="preserve"> from</w:t>
      </w:r>
      <w:r w:rsidRPr="003D7D58">
        <w:rPr>
          <w:i/>
        </w:rPr>
        <w:t xml:space="preserve"> The American Experience</w:t>
      </w:r>
      <w:r w:rsidRPr="003D7D58">
        <w:t xml:space="preserve"> series contains interviews of veterans about the excitement and horror of the June 6, 1944, D-Day invasion. PBS Video (60 minutes), 1994.</w:t>
      </w:r>
    </w:p>
    <w:p w:rsidR="007B738F" w:rsidRPr="003D7D58" w:rsidRDefault="007B738F" w:rsidP="00B32D4A">
      <w:pPr>
        <w:numPr>
          <w:ilvl w:val="0"/>
          <w:numId w:val="1"/>
        </w:numPr>
      </w:pPr>
      <w:r w:rsidRPr="003D7D58">
        <w:rPr>
          <w:i/>
        </w:rPr>
        <w:t>Casablanca</w:t>
      </w:r>
      <w:r w:rsidRPr="00B32D4A">
        <w:t xml:space="preserve">, </w:t>
      </w:r>
      <w:r w:rsidRPr="003D7D58">
        <w:t>directed by Michael Curtiz, stars Humphrey Bogart, Ingrid Bergman, and Claude Rains. This classic film involves the dilemma surrounding American intervention in World War II. Warner Brothers (102 minutes, black and white), 1942.</w:t>
      </w:r>
    </w:p>
    <w:p w:rsidR="007B738F" w:rsidRPr="003D7D58" w:rsidRDefault="007B738F" w:rsidP="00B32D4A">
      <w:pPr>
        <w:numPr>
          <w:ilvl w:val="0"/>
          <w:numId w:val="1"/>
        </w:numPr>
      </w:pPr>
      <w:r w:rsidRPr="003D7D58">
        <w:rPr>
          <w:i/>
        </w:rPr>
        <w:t>Swing Shift</w:t>
      </w:r>
      <w:r w:rsidRPr="00B32D4A">
        <w:t xml:space="preserve">, </w:t>
      </w:r>
      <w:r w:rsidRPr="003D7D58">
        <w:t>a feature film directed by Jonathan Demme, stars Goldie Hawn, Christine Lahti, Ed Harris, and Kurt Russell. Well-intentioned film that displayed the hardships suffered by the men and women back home while loved ones were away at war. Warner Brothers (100 minutes, color), 1984.</w:t>
      </w:r>
    </w:p>
    <w:p w:rsidR="007B738F" w:rsidRPr="003D7D58" w:rsidRDefault="007B738F" w:rsidP="00B32D4A">
      <w:pPr>
        <w:numPr>
          <w:ilvl w:val="0"/>
          <w:numId w:val="1"/>
        </w:numPr>
      </w:pPr>
      <w:r w:rsidRPr="003D7D58">
        <w:rPr>
          <w:i/>
        </w:rPr>
        <w:t>The Century: America</w:t>
      </w:r>
      <w:r>
        <w:rPr>
          <w:i/>
        </w:rPr>
        <w:t>’</w:t>
      </w:r>
      <w:r w:rsidRPr="003D7D58">
        <w:rPr>
          <w:i/>
        </w:rPr>
        <w:t>s Time</w:t>
      </w:r>
      <w:r w:rsidRPr="003D7D58">
        <w:t xml:space="preserve"> is the ABC series hosted by Peter Jennings. Episodes five, six, and seven detail the buildup to the war in Europe and in the United States, and the war at home and overseas. ABC video (55 minutes each).</w:t>
      </w:r>
    </w:p>
    <w:p w:rsidR="007B738F" w:rsidRPr="003D7D58" w:rsidRDefault="007B738F" w:rsidP="00B32D4A">
      <w:pPr>
        <w:numPr>
          <w:ilvl w:val="0"/>
          <w:numId w:val="1"/>
        </w:numPr>
      </w:pPr>
      <w:r w:rsidRPr="003D7D58">
        <w:rPr>
          <w:i/>
        </w:rPr>
        <w:t>Fly Girls</w:t>
      </w:r>
      <w:r>
        <w:t xml:space="preserve"> is a</w:t>
      </w:r>
      <w:r w:rsidRPr="003D7D58">
        <w:t xml:space="preserve"> PBS American Experience episode on WASP in World War II. PBS Video (55 minutes).</w:t>
      </w:r>
    </w:p>
    <w:p w:rsidR="007B738F" w:rsidRPr="0098199D" w:rsidRDefault="007B738F" w:rsidP="007254AE"/>
    <w:sectPr w:rsidR="007B738F" w:rsidRPr="0098199D" w:rsidSect="002E7684">
      <w:footerReference w:type="default" r:id="rId7"/>
      <w:pgSz w:w="12240" w:h="15840"/>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738F" w:rsidRDefault="007B738F" w:rsidP="00CD7B78">
      <w:r>
        <w:separator/>
      </w:r>
    </w:p>
  </w:endnote>
  <w:endnote w:type="continuationSeparator" w:id="0">
    <w:p w:rsidR="007B738F" w:rsidRDefault="007B738F" w:rsidP="00CD7B7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38F" w:rsidRPr="0008332F" w:rsidRDefault="007B738F" w:rsidP="00CD7B78">
    <w:pPr>
      <w:pStyle w:val="Footer"/>
      <w:jc w:val="center"/>
      <w:rPr>
        <w:rFonts w:ascii="Times New Roman" w:hAnsi="Times New Roman"/>
        <w:sz w:val="20"/>
      </w:rPr>
    </w:pPr>
    <w:r w:rsidRPr="0008332F">
      <w:rPr>
        <w:rFonts w:ascii="Times New Roman" w:hAnsi="Times New Roman"/>
        <w:sz w:val="20"/>
      </w:rPr>
      <w:t>26-1</w:t>
    </w:r>
  </w:p>
  <w:p w:rsidR="007B738F" w:rsidRPr="0008332F" w:rsidRDefault="007B738F" w:rsidP="00CD7B78">
    <w:pPr>
      <w:pStyle w:val="Footer"/>
      <w:jc w:val="center"/>
      <w:rPr>
        <w:rFonts w:ascii="Times New Roman" w:hAnsi="Times New Roman"/>
        <w:sz w:val="20"/>
      </w:rPr>
    </w:pPr>
    <w:r w:rsidRPr="0008332F">
      <w:rPr>
        <w:rFonts w:ascii="Times New Roman" w:hAnsi="Times New Roman"/>
        <w:bCs/>
        <w:sz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738F" w:rsidRDefault="007B738F" w:rsidP="00CD7B78">
      <w:r>
        <w:separator/>
      </w:r>
    </w:p>
  </w:footnote>
  <w:footnote w:type="continuationSeparator" w:id="0">
    <w:p w:rsidR="007B738F" w:rsidRDefault="007B738F" w:rsidP="00CD7B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C4FC2"/>
    <w:multiLevelType w:val="hybridMultilevel"/>
    <w:tmpl w:val="0D1E824A"/>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stylePaneFormatFilter w:val="1F08"/>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6DEF"/>
    <w:rsid w:val="00012A0F"/>
    <w:rsid w:val="0008332F"/>
    <w:rsid w:val="000C3705"/>
    <w:rsid w:val="00170FD7"/>
    <w:rsid w:val="002E7684"/>
    <w:rsid w:val="00395517"/>
    <w:rsid w:val="003D7D58"/>
    <w:rsid w:val="003E56FE"/>
    <w:rsid w:val="004F0D93"/>
    <w:rsid w:val="005B6DEF"/>
    <w:rsid w:val="00624F30"/>
    <w:rsid w:val="00655365"/>
    <w:rsid w:val="00683D43"/>
    <w:rsid w:val="006874B1"/>
    <w:rsid w:val="007254AE"/>
    <w:rsid w:val="00780B57"/>
    <w:rsid w:val="007B738F"/>
    <w:rsid w:val="007C228E"/>
    <w:rsid w:val="008A35BA"/>
    <w:rsid w:val="009416FB"/>
    <w:rsid w:val="0098199D"/>
    <w:rsid w:val="00B32D4A"/>
    <w:rsid w:val="00B4504E"/>
    <w:rsid w:val="00B84F39"/>
    <w:rsid w:val="00CD7B78"/>
    <w:rsid w:val="00D17CEB"/>
    <w:rsid w:val="00E869C4"/>
    <w:rsid w:val="00EC236E"/>
    <w:rsid w:val="00FB6530"/>
    <w:rsid w:val="00FF5ED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Symbo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36E"/>
    <w:rPr>
      <w:rFonts w:ascii="Times New Roman" w:hAnsi="Times New Roman" w:cs="Times New Roman"/>
      <w:sz w:val="24"/>
      <w:szCs w:val="24"/>
    </w:rPr>
  </w:style>
  <w:style w:type="paragraph" w:styleId="Heading1">
    <w:name w:val="heading 1"/>
    <w:basedOn w:val="Normal"/>
    <w:next w:val="Normal"/>
    <w:link w:val="Heading1Char"/>
    <w:uiPriority w:val="99"/>
    <w:qFormat/>
    <w:rsid w:val="00EC236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EC236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EC236E"/>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EC236E"/>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paragraph" w:styleId="ListContinue2">
    <w:name w:val="List Continue 2"/>
    <w:basedOn w:val="Normal"/>
    <w:uiPriority w:val="99"/>
    <w:rsid w:val="00EC236E"/>
    <w:pPr>
      <w:spacing w:after="120"/>
      <w:ind w:left="720"/>
    </w:pPr>
  </w:style>
  <w:style w:type="paragraph" w:styleId="ListContinue">
    <w:name w:val="List Continue"/>
    <w:basedOn w:val="Normal"/>
    <w:uiPriority w:val="99"/>
    <w:rsid w:val="00EC236E"/>
    <w:pPr>
      <w:spacing w:after="120"/>
      <w:ind w:left="360"/>
    </w:pPr>
  </w:style>
  <w:style w:type="paragraph" w:styleId="Header">
    <w:name w:val="header"/>
    <w:basedOn w:val="Normal"/>
    <w:link w:val="HeaderChar1"/>
    <w:uiPriority w:val="99"/>
    <w:rsid w:val="00EC236E"/>
    <w:pPr>
      <w:tabs>
        <w:tab w:val="center" w:pos="4680"/>
        <w:tab w:val="right" w:pos="9360"/>
      </w:tabs>
    </w:pPr>
    <w:rPr>
      <w:szCs w:val="20"/>
    </w:rPr>
  </w:style>
  <w:style w:type="character" w:customStyle="1" w:styleId="HeaderChar">
    <w:name w:val="Header Char"/>
    <w:basedOn w:val="DefaultParagraphFont"/>
    <w:link w:val="Header"/>
    <w:uiPriority w:val="99"/>
    <w:semiHidden/>
    <w:locked/>
    <w:rPr>
      <w:rFonts w:ascii="Times New Roman" w:hAnsi="Times New Roman" w:cs="Times New Roman"/>
      <w:sz w:val="24"/>
      <w:szCs w:val="24"/>
    </w:rPr>
  </w:style>
  <w:style w:type="character" w:customStyle="1" w:styleId="HeaderChar1">
    <w:name w:val="Header Char1"/>
    <w:link w:val="Header"/>
    <w:uiPriority w:val="99"/>
    <w:locked/>
    <w:rsid w:val="00EC236E"/>
    <w:rPr>
      <w:rFonts w:ascii="Times New Roman" w:hAnsi="Times New Roman"/>
      <w:sz w:val="24"/>
    </w:rPr>
  </w:style>
  <w:style w:type="paragraph" w:styleId="Footer">
    <w:name w:val="footer"/>
    <w:basedOn w:val="Normal"/>
    <w:link w:val="FooterChar1"/>
    <w:uiPriority w:val="99"/>
    <w:rsid w:val="00EC236E"/>
    <w:pPr>
      <w:tabs>
        <w:tab w:val="center" w:pos="4680"/>
        <w:tab w:val="right" w:pos="9360"/>
      </w:tabs>
    </w:pPr>
    <w:rPr>
      <w:rFonts w:ascii="Arial Unicode MS" w:hAnsi="Arial Unicode MS"/>
      <w:szCs w:val="20"/>
    </w:rPr>
  </w:style>
  <w:style w:type="character" w:customStyle="1" w:styleId="FooterChar">
    <w:name w:val="Footer Char"/>
    <w:basedOn w:val="DefaultParagraphFont"/>
    <w:link w:val="Footer"/>
    <w:uiPriority w:val="99"/>
    <w:semiHidden/>
    <w:locked/>
    <w:rPr>
      <w:rFonts w:ascii="Times New Roman" w:hAnsi="Times New Roman" w:cs="Times New Roman"/>
      <w:sz w:val="24"/>
      <w:szCs w:val="24"/>
    </w:rPr>
  </w:style>
  <w:style w:type="character" w:customStyle="1" w:styleId="FooterChar1">
    <w:name w:val="Footer Char1"/>
    <w:link w:val="Footer"/>
    <w:uiPriority w:val="99"/>
    <w:locked/>
    <w:rsid w:val="007254AE"/>
    <w:rPr>
      <w:rFonts w:ascii="Arial Unicode MS" w:eastAsia="Arial Unicode MS" w:hAnsi="Arial Unicode MS"/>
      <w:sz w:val="24"/>
    </w:rPr>
  </w:style>
  <w:style w:type="paragraph" w:styleId="BalloonText">
    <w:name w:val="Balloon Text"/>
    <w:basedOn w:val="Normal"/>
    <w:link w:val="BalloonTextChar1"/>
    <w:uiPriority w:val="99"/>
    <w:rsid w:val="00EC236E"/>
    <w:rPr>
      <w:rFonts w:ascii="Lucida Grande" w:hAnsi="Lucida Grande"/>
      <w:sz w:val="18"/>
      <w:szCs w:val="20"/>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 w:type="character" w:customStyle="1" w:styleId="BalloonTextChar1">
    <w:name w:val="Balloon Text Char1"/>
    <w:link w:val="BalloonText"/>
    <w:uiPriority w:val="99"/>
    <w:locked/>
    <w:rsid w:val="00EC236E"/>
    <w:rPr>
      <w:rFonts w:ascii="Lucida Grande" w:hAnsi="Lucida Grande"/>
      <w:sz w:val="18"/>
    </w:rPr>
  </w:style>
</w:styles>
</file>

<file path=word/webSettings.xml><?xml version="1.0" encoding="utf-8"?>
<w:webSettings xmlns:r="http://schemas.openxmlformats.org/officeDocument/2006/relationships" xmlns:w="http://schemas.openxmlformats.org/wordprocessingml/2006/main">
  <w:divs>
    <w:div w:id="16854781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5</Pages>
  <Words>1756</Words>
  <Characters>10015</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Editor</cp:lastModifiedBy>
  <cp:revision>3</cp:revision>
  <dcterms:created xsi:type="dcterms:W3CDTF">2014-09-04T05:13:00Z</dcterms:created>
  <dcterms:modified xsi:type="dcterms:W3CDTF">2014-09-04T06:26:00Z</dcterms:modified>
</cp:coreProperties>
</file>