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0E8" w:rsidRPr="009861B0" w:rsidRDefault="006100E8" w:rsidP="009861B0">
      <w:pPr>
        <w:rPr>
          <w:b/>
          <w:sz w:val="32"/>
          <w:szCs w:val="32"/>
        </w:rPr>
      </w:pPr>
      <w:r w:rsidRPr="009861B0">
        <w:rPr>
          <w:b/>
          <w:sz w:val="32"/>
          <w:szCs w:val="32"/>
        </w:rPr>
        <w:t xml:space="preserve">CHAPTER 23 </w:t>
      </w:r>
    </w:p>
    <w:p w:rsidR="006100E8" w:rsidRPr="009861B0" w:rsidRDefault="006100E8" w:rsidP="009861B0">
      <w:pPr>
        <w:rPr>
          <w:b/>
          <w:sz w:val="32"/>
          <w:szCs w:val="32"/>
        </w:rPr>
      </w:pPr>
      <w:r>
        <w:rPr>
          <w:b/>
          <w:sz w:val="32"/>
          <w:szCs w:val="32"/>
        </w:rPr>
        <w:t>WAR AND SOCIETY, 1914–</w:t>
      </w:r>
      <w:r w:rsidRPr="009861B0">
        <w:rPr>
          <w:b/>
          <w:sz w:val="32"/>
          <w:szCs w:val="32"/>
        </w:rPr>
        <w:t>1920</w:t>
      </w:r>
    </w:p>
    <w:p w:rsidR="006100E8" w:rsidRDefault="006100E8" w:rsidP="009861B0"/>
    <w:p w:rsidR="006100E8" w:rsidRPr="009861B0" w:rsidRDefault="006100E8" w:rsidP="009861B0">
      <w:pPr>
        <w:rPr>
          <w:i/>
        </w:rPr>
      </w:pPr>
      <w:r w:rsidRPr="009861B0">
        <w:rPr>
          <w:i/>
        </w:rPr>
        <w:t>Chapter Outline</w:t>
      </w:r>
    </w:p>
    <w:p w:rsidR="006100E8" w:rsidRPr="00881D63" w:rsidRDefault="006100E8" w:rsidP="009861B0">
      <w:r w:rsidRPr="00881D63">
        <w:t>I.</w:t>
      </w:r>
      <w:r w:rsidRPr="00881D63">
        <w:tab/>
        <w:t>Europe</w:t>
      </w:r>
      <w:r>
        <w:t>’</w:t>
      </w:r>
      <w:r w:rsidRPr="00881D63">
        <w:t>s Descent into War</w:t>
      </w:r>
    </w:p>
    <w:p w:rsidR="006100E8" w:rsidRPr="00881D63" w:rsidRDefault="006100E8" w:rsidP="009861B0">
      <w:r w:rsidRPr="00881D63">
        <w:t>II.</w:t>
      </w:r>
      <w:r w:rsidRPr="00881D63">
        <w:tab/>
        <w:t>American Neutrality</w:t>
      </w:r>
    </w:p>
    <w:p w:rsidR="006100E8" w:rsidRPr="00881D63" w:rsidRDefault="006100E8" w:rsidP="009861B0">
      <w:r>
        <w:tab/>
      </w:r>
      <w:r w:rsidRPr="00881D63">
        <w:t>A.</w:t>
      </w:r>
      <w:r w:rsidRPr="00881D63">
        <w:tab/>
        <w:t>Submarine Warfare</w:t>
      </w:r>
    </w:p>
    <w:p w:rsidR="006100E8" w:rsidRPr="00881D63" w:rsidRDefault="006100E8" w:rsidP="009861B0">
      <w:r>
        <w:tab/>
      </w:r>
      <w:r w:rsidRPr="00881D63">
        <w:t>B.</w:t>
      </w:r>
      <w:r w:rsidRPr="00881D63">
        <w:tab/>
        <w:t>The Peace Movement</w:t>
      </w:r>
    </w:p>
    <w:p w:rsidR="006100E8" w:rsidRPr="00881D63" w:rsidRDefault="006100E8" w:rsidP="009861B0">
      <w:r>
        <w:tab/>
        <w:t>C</w:t>
      </w:r>
      <w:r w:rsidRPr="00881D63">
        <w:t>.</w:t>
      </w:r>
      <w:r w:rsidRPr="00881D63">
        <w:tab/>
        <w:t>German Escalation</w:t>
      </w:r>
    </w:p>
    <w:p w:rsidR="006100E8" w:rsidRPr="00881D63" w:rsidRDefault="006100E8" w:rsidP="009861B0">
      <w:r w:rsidRPr="00881D63">
        <w:t>III.</w:t>
      </w:r>
      <w:r w:rsidRPr="00881D63">
        <w:tab/>
        <w:t>American Intervention</w:t>
      </w:r>
    </w:p>
    <w:p w:rsidR="006100E8" w:rsidRPr="00881D63" w:rsidRDefault="006100E8" w:rsidP="009861B0">
      <w:r w:rsidRPr="00881D63">
        <w:t>IV.</w:t>
      </w:r>
      <w:r w:rsidRPr="00881D63">
        <w:tab/>
        <w:t xml:space="preserve">Mobilizing for </w:t>
      </w:r>
      <w:r>
        <w:t>“</w:t>
      </w:r>
      <w:r w:rsidRPr="00881D63">
        <w:t>Total</w:t>
      </w:r>
      <w:r>
        <w:t>”</w:t>
      </w:r>
      <w:r w:rsidRPr="00881D63">
        <w:t xml:space="preserve"> War</w:t>
      </w:r>
    </w:p>
    <w:p w:rsidR="006100E8" w:rsidRPr="00881D63" w:rsidRDefault="006100E8" w:rsidP="009861B0">
      <w:r>
        <w:tab/>
      </w:r>
      <w:r w:rsidRPr="00881D63">
        <w:t>A.</w:t>
      </w:r>
      <w:r w:rsidRPr="00881D63">
        <w:tab/>
        <w:t>Organizing Industry</w:t>
      </w:r>
    </w:p>
    <w:p w:rsidR="006100E8" w:rsidRPr="00881D63" w:rsidRDefault="006100E8" w:rsidP="009861B0">
      <w:r>
        <w:tab/>
        <w:t>B.</w:t>
      </w:r>
      <w:r>
        <w:tab/>
        <w:t>Securing Labor</w:t>
      </w:r>
    </w:p>
    <w:p w:rsidR="006100E8" w:rsidRPr="00881D63" w:rsidRDefault="006100E8" w:rsidP="009861B0">
      <w:r>
        <w:tab/>
      </w:r>
      <w:r w:rsidRPr="00881D63">
        <w:t>C.</w:t>
      </w:r>
      <w:r w:rsidRPr="00881D63">
        <w:tab/>
        <w:t>Raising an Army</w:t>
      </w:r>
    </w:p>
    <w:p w:rsidR="006100E8" w:rsidRPr="00881D63" w:rsidRDefault="006100E8" w:rsidP="009861B0">
      <w:r>
        <w:tab/>
      </w:r>
      <w:r w:rsidRPr="00881D63">
        <w:t>D.</w:t>
      </w:r>
      <w:r w:rsidRPr="00881D63">
        <w:tab/>
        <w:t>Paying the Bills</w:t>
      </w:r>
    </w:p>
    <w:p w:rsidR="006100E8" w:rsidRPr="00881D63" w:rsidRDefault="006100E8" w:rsidP="009861B0">
      <w:r>
        <w:tab/>
      </w:r>
      <w:r w:rsidRPr="00881D63">
        <w:t>E.</w:t>
      </w:r>
      <w:r w:rsidRPr="00881D63">
        <w:tab/>
        <w:t>Arousing Patriotic Ardor</w:t>
      </w:r>
    </w:p>
    <w:p w:rsidR="006100E8" w:rsidRPr="00881D63" w:rsidRDefault="006100E8" w:rsidP="009861B0">
      <w:r>
        <w:tab/>
      </w:r>
      <w:r w:rsidRPr="00881D63">
        <w:t>F.</w:t>
      </w:r>
      <w:r w:rsidRPr="00881D63">
        <w:tab/>
        <w:t>Wartime Repression</w:t>
      </w:r>
    </w:p>
    <w:p w:rsidR="006100E8" w:rsidRPr="00881D63" w:rsidRDefault="006100E8" w:rsidP="009861B0">
      <w:r w:rsidRPr="00881D63">
        <w:t>V.</w:t>
      </w:r>
      <w:r w:rsidRPr="00881D63">
        <w:tab/>
        <w:t>The Failure of</w:t>
      </w:r>
      <w:r>
        <w:t xml:space="preserve"> the</w:t>
      </w:r>
      <w:r w:rsidRPr="00881D63">
        <w:t xml:space="preserve"> International Peace</w:t>
      </w:r>
    </w:p>
    <w:p w:rsidR="006100E8" w:rsidRPr="00881D63" w:rsidRDefault="006100E8" w:rsidP="009861B0">
      <w:r>
        <w:tab/>
      </w:r>
      <w:r w:rsidRPr="00881D63">
        <w:t>A.</w:t>
      </w:r>
      <w:r w:rsidRPr="00881D63">
        <w:tab/>
        <w:t>The Paris Peace Conference and the Treaty of Versailles</w:t>
      </w:r>
    </w:p>
    <w:p w:rsidR="006100E8" w:rsidRPr="00881D63" w:rsidRDefault="006100E8" w:rsidP="009861B0">
      <w:r>
        <w:tab/>
      </w:r>
      <w:r w:rsidRPr="00881D63">
        <w:t>B.</w:t>
      </w:r>
      <w:r w:rsidRPr="00881D63">
        <w:tab/>
        <w:t>The League of Nations</w:t>
      </w:r>
    </w:p>
    <w:p w:rsidR="006100E8" w:rsidRPr="00881D63" w:rsidRDefault="006100E8" w:rsidP="009861B0">
      <w:r>
        <w:tab/>
      </w:r>
      <w:r w:rsidRPr="00881D63">
        <w:t>C.</w:t>
      </w:r>
      <w:r w:rsidRPr="00881D63">
        <w:tab/>
        <w:t>Wilson versus Lodge: The Fight over Ratification</w:t>
      </w:r>
    </w:p>
    <w:p w:rsidR="006100E8" w:rsidRPr="00881D63" w:rsidRDefault="006100E8" w:rsidP="009861B0">
      <w:r>
        <w:tab/>
      </w:r>
      <w:r w:rsidRPr="00881D63">
        <w:t>D.</w:t>
      </w:r>
      <w:r w:rsidRPr="00881D63">
        <w:tab/>
        <w:t>The Treaty</w:t>
      </w:r>
      <w:r>
        <w:t>’</w:t>
      </w:r>
      <w:r w:rsidRPr="00881D63">
        <w:t>s Final D</w:t>
      </w:r>
      <w:r>
        <w:t>efeat</w:t>
      </w:r>
    </w:p>
    <w:p w:rsidR="006100E8" w:rsidRPr="00881D63" w:rsidRDefault="006100E8" w:rsidP="009861B0">
      <w:r w:rsidRPr="00881D63">
        <w:t>VI.</w:t>
      </w:r>
      <w:r w:rsidRPr="00881D63">
        <w:tab/>
        <w:t>The Postwar Period: A Society in Convulsion</w:t>
      </w:r>
    </w:p>
    <w:p w:rsidR="006100E8" w:rsidRPr="00881D63" w:rsidRDefault="006100E8" w:rsidP="009861B0">
      <w:r>
        <w:tab/>
      </w:r>
      <w:r w:rsidRPr="00881D63">
        <w:t>A.</w:t>
      </w:r>
      <w:r w:rsidRPr="00881D63">
        <w:tab/>
        <w:t>Labor-Capital Conflict</w:t>
      </w:r>
    </w:p>
    <w:p w:rsidR="006100E8" w:rsidRPr="00881D63" w:rsidRDefault="006100E8" w:rsidP="009861B0">
      <w:r>
        <w:tab/>
      </w:r>
      <w:r w:rsidRPr="00881D63">
        <w:t>B.</w:t>
      </w:r>
      <w:r w:rsidRPr="00881D63">
        <w:tab/>
        <w:t>Radicals and the Red Scare</w:t>
      </w:r>
    </w:p>
    <w:p w:rsidR="006100E8" w:rsidRPr="00881D63" w:rsidRDefault="006100E8" w:rsidP="009861B0">
      <w:r>
        <w:tab/>
      </w:r>
      <w:r w:rsidRPr="00881D63">
        <w:t>C.</w:t>
      </w:r>
      <w:r w:rsidRPr="00881D63">
        <w:tab/>
        <w:t>Racial Conflict and the Rise of Black Nationalism</w:t>
      </w:r>
    </w:p>
    <w:p w:rsidR="006100E8" w:rsidRPr="00881D63" w:rsidRDefault="006100E8" w:rsidP="009861B0"/>
    <w:p w:rsidR="006100E8" w:rsidRPr="00467D37" w:rsidRDefault="006100E8" w:rsidP="009861B0">
      <w:pPr>
        <w:rPr>
          <w:i/>
        </w:rPr>
      </w:pPr>
      <w:r w:rsidRPr="00467D37">
        <w:rPr>
          <w:i/>
        </w:rPr>
        <w:t>Chronology</w:t>
      </w:r>
    </w:p>
    <w:p w:rsidR="006100E8" w:rsidRPr="00881D63" w:rsidRDefault="006100E8" w:rsidP="009861B0">
      <w:pPr>
        <w:tabs>
          <w:tab w:val="left" w:pos="1440"/>
        </w:tabs>
        <w:ind w:left="1440" w:hanging="1440"/>
      </w:pPr>
      <w:r>
        <w:t>1914</w:t>
      </w:r>
      <w:r>
        <w:tab/>
      </w:r>
      <w:r w:rsidRPr="00881D63">
        <w:t>F</w:t>
      </w:r>
      <w:r>
        <w:t>irst World War breaks out (July–</w:t>
      </w:r>
      <w:r w:rsidRPr="00881D63">
        <w:t>August)</w:t>
      </w:r>
    </w:p>
    <w:p w:rsidR="006100E8" w:rsidRPr="00881D63" w:rsidRDefault="006100E8" w:rsidP="009861B0">
      <w:pPr>
        <w:tabs>
          <w:tab w:val="left" w:pos="1440"/>
        </w:tabs>
        <w:ind w:left="1440" w:hanging="1440"/>
      </w:pPr>
      <w:r>
        <w:t>1915</w:t>
      </w:r>
      <w:r>
        <w:tab/>
      </w:r>
      <w:r w:rsidRPr="00881D63">
        <w:t>German submarine sinks the</w:t>
      </w:r>
      <w:r w:rsidRPr="00881D63">
        <w:rPr>
          <w:i/>
        </w:rPr>
        <w:t xml:space="preserve"> Lusitania</w:t>
      </w:r>
      <w:r w:rsidRPr="00881D63">
        <w:t xml:space="preserve"> (May 7)</w:t>
      </w:r>
    </w:p>
    <w:p w:rsidR="006100E8" w:rsidRPr="00881D63" w:rsidRDefault="006100E8" w:rsidP="009861B0">
      <w:pPr>
        <w:tabs>
          <w:tab w:val="left" w:pos="1440"/>
        </w:tabs>
        <w:ind w:left="1440" w:hanging="1440"/>
      </w:pPr>
      <w:r w:rsidRPr="00881D63">
        <w:t>1916</w:t>
      </w:r>
      <w:r w:rsidRPr="00881D63">
        <w:tab/>
        <w:t>Woodrow Wilson unveils peace initiative</w:t>
      </w:r>
      <w:r>
        <w:t>;</w:t>
      </w:r>
      <w:r w:rsidRPr="00881D63">
        <w:t xml:space="preserve"> Wilson reelected as a </w:t>
      </w:r>
      <w:r>
        <w:t>“</w:t>
      </w:r>
      <w:r w:rsidRPr="00881D63">
        <w:t>peace president</w:t>
      </w:r>
      <w:r>
        <w:t>”</w:t>
      </w:r>
    </w:p>
    <w:p w:rsidR="006100E8" w:rsidRPr="00881D63" w:rsidRDefault="006100E8" w:rsidP="009861B0">
      <w:pPr>
        <w:tabs>
          <w:tab w:val="left" w:pos="1440"/>
        </w:tabs>
        <w:ind w:left="1440" w:hanging="1440"/>
      </w:pPr>
      <w:r w:rsidRPr="00881D63">
        <w:t>1917</w:t>
      </w:r>
      <w:r w:rsidRPr="00881D63">
        <w:tab/>
        <w:t>Germany resumes unrestricted submarine warfare (February)</w:t>
      </w:r>
      <w:r>
        <w:t>;</w:t>
      </w:r>
      <w:r w:rsidRPr="00881D63">
        <w:t xml:space="preserve"> Tsar Nicholas </w:t>
      </w:r>
      <w:r>
        <w:t>II overthrown in Russia (March);</w:t>
      </w:r>
      <w:r w:rsidRPr="00881D63">
        <w:t xml:space="preserve"> U.S. enters the war (April 6)</w:t>
      </w:r>
      <w:r>
        <w:t>;</w:t>
      </w:r>
      <w:r w:rsidRPr="00881D63">
        <w:t xml:space="preserve"> Committee on</w:t>
      </w:r>
      <w:r>
        <w:t xml:space="preserve"> Public Information established;</w:t>
      </w:r>
      <w:r w:rsidRPr="00881D63">
        <w:t xml:space="preserve"> Congress passes Selectiv</w:t>
      </w:r>
      <w:r>
        <w:t>e Service Act and Espionage Act;</w:t>
      </w:r>
      <w:r w:rsidRPr="00881D63">
        <w:t xml:space="preserve"> W</w:t>
      </w:r>
      <w:r>
        <w:t>ar Industries Board established;</w:t>
      </w:r>
      <w:r w:rsidRPr="00881D63">
        <w:t xml:space="preserve"> Lenin</w:t>
      </w:r>
      <w:r>
        <w:t>’</w:t>
      </w:r>
      <w:r w:rsidRPr="00881D63">
        <w:t>s Bolsheviks come to power in Russia (November)</w:t>
      </w:r>
    </w:p>
    <w:p w:rsidR="006100E8" w:rsidRPr="00881D63" w:rsidRDefault="006100E8" w:rsidP="009861B0">
      <w:pPr>
        <w:tabs>
          <w:tab w:val="left" w:pos="1440"/>
        </w:tabs>
        <w:ind w:left="1440" w:hanging="1440"/>
      </w:pPr>
      <w:r>
        <w:t>1918</w:t>
      </w:r>
      <w:r w:rsidRPr="00881D63">
        <w:tab/>
        <w:t>Lenin signs treaty with Germany, pulls Russia out of war (March)</w:t>
      </w:r>
      <w:r>
        <w:t xml:space="preserve">; </w:t>
      </w:r>
      <w:r w:rsidRPr="00881D63">
        <w:t>Germany launches offensives on western fr</w:t>
      </w:r>
      <w:r>
        <w:t xml:space="preserve">ont (March–April);  </w:t>
      </w:r>
      <w:r w:rsidRPr="00881D63">
        <w:t>Congress passes Sabotage Act and Sedition Act</w:t>
      </w:r>
      <w:r>
        <w:t>; Allied Powers and United States</w:t>
      </w:r>
      <w:r w:rsidRPr="00881D63">
        <w:t xml:space="preserve"> advance toward Germany (A</w:t>
      </w:r>
      <w:r>
        <w:t xml:space="preserve">pril–October); Eugene V. Debs </w:t>
      </w:r>
      <w:r w:rsidRPr="00881D63">
        <w:t>jailed for making antiwar speech</w:t>
      </w:r>
      <w:r>
        <w:t>;</w:t>
      </w:r>
      <w:r w:rsidRPr="00881D63">
        <w:t xml:space="preserve"> Ger</w:t>
      </w:r>
      <w:r>
        <w:t xml:space="preserve">many signs armistice (November </w:t>
      </w:r>
      <w:r w:rsidRPr="00881D63">
        <w:t>11)</w:t>
      </w:r>
    </w:p>
    <w:p w:rsidR="006100E8" w:rsidRPr="00881D63" w:rsidRDefault="006100E8" w:rsidP="009861B0">
      <w:pPr>
        <w:tabs>
          <w:tab w:val="left" w:pos="1440"/>
        </w:tabs>
        <w:ind w:left="1440" w:hanging="1440"/>
      </w:pPr>
      <w:r w:rsidRPr="00881D63">
        <w:t>1919</w:t>
      </w:r>
      <w:r w:rsidRPr="00881D63">
        <w:tab/>
        <w:t>Treaty</w:t>
      </w:r>
      <w:r>
        <w:t xml:space="preserve"> of Versailles signed (June 28); Chicago race riot (July);</w:t>
      </w:r>
      <w:r w:rsidRPr="00881D63">
        <w:t xml:space="preserve"> Wi</w:t>
      </w:r>
      <w:r>
        <w:t>lson suffers stroke (October 2);</w:t>
      </w:r>
      <w:r w:rsidRPr="00881D63">
        <w:t xml:space="preserve"> Police strike in Boston</w:t>
      </w:r>
      <w:r>
        <w:t xml:space="preserve">; Eighteenth </w:t>
      </w:r>
      <w:r w:rsidRPr="00881D63">
        <w:t>Amendment (Prohibition) ratified</w:t>
      </w:r>
    </w:p>
    <w:p w:rsidR="006100E8" w:rsidRPr="00881D63" w:rsidRDefault="006100E8" w:rsidP="009861B0">
      <w:pPr>
        <w:tabs>
          <w:tab w:val="left" w:pos="1440"/>
        </w:tabs>
        <w:ind w:left="1440" w:hanging="1440"/>
      </w:pPr>
      <w:r>
        <w:t>1919–1920</w:t>
      </w:r>
      <w:r>
        <w:tab/>
      </w:r>
      <w:r w:rsidRPr="00881D63">
        <w:t>Steelworkers strike in Midwest</w:t>
      </w:r>
      <w:r>
        <w:t>;</w:t>
      </w:r>
      <w:r w:rsidRPr="00881D63">
        <w:t xml:space="preserve"> Red </w:t>
      </w:r>
      <w:r>
        <w:t xml:space="preserve">Scare prompts “Palmer raids”; </w:t>
      </w:r>
      <w:r w:rsidRPr="00881D63">
        <w:t>Senate refuses to ratify Treaty of Versai</w:t>
      </w:r>
      <w:r>
        <w:t xml:space="preserve">lles; Universal Negro </w:t>
      </w:r>
      <w:r w:rsidRPr="00881D63">
        <w:t>Improvement Association grows under Marcus Garvey</w:t>
      </w:r>
      <w:r>
        <w:t>’</w:t>
      </w:r>
      <w:r w:rsidRPr="00881D63">
        <w:t>s leadership</w:t>
      </w:r>
    </w:p>
    <w:p w:rsidR="006100E8" w:rsidRPr="00881D63" w:rsidDel="00FC6E4B" w:rsidRDefault="006100E8" w:rsidP="009861B0">
      <w:pPr>
        <w:tabs>
          <w:tab w:val="left" w:pos="1440"/>
        </w:tabs>
        <w:ind w:left="1440" w:hanging="1440"/>
      </w:pPr>
      <w:r>
        <w:t>1920</w:t>
      </w:r>
      <w:r>
        <w:tab/>
      </w:r>
      <w:r w:rsidRPr="00881D63">
        <w:t>Anarchists Sacco and Vanzetti convicted of murder</w:t>
      </w:r>
    </w:p>
    <w:p w:rsidR="006100E8" w:rsidRPr="009861B0" w:rsidRDefault="006100E8" w:rsidP="009861B0"/>
    <w:p w:rsidR="006100E8" w:rsidRPr="009861B0" w:rsidRDefault="006100E8" w:rsidP="009861B0">
      <w:pPr>
        <w:rPr>
          <w:i/>
        </w:rPr>
      </w:pPr>
      <w:r w:rsidRPr="009861B0">
        <w:rPr>
          <w:i/>
        </w:rPr>
        <w:t>Th</w:t>
      </w:r>
      <w:r>
        <w:rPr>
          <w:i/>
        </w:rPr>
        <w:t>ematic Topics f</w:t>
      </w:r>
      <w:r w:rsidRPr="009861B0">
        <w:rPr>
          <w:i/>
        </w:rPr>
        <w:t xml:space="preserve">or Enrichment </w:t>
      </w:r>
    </w:p>
    <w:p w:rsidR="006100E8" w:rsidRPr="00881D63" w:rsidRDefault="006100E8" w:rsidP="009861B0">
      <w:r w:rsidRPr="00881D63">
        <w:t>1.</w:t>
      </w:r>
      <w:r w:rsidRPr="00881D63">
        <w:rPr>
          <w:b/>
        </w:rPr>
        <w:tab/>
      </w:r>
      <w:r w:rsidRPr="00881D63">
        <w:t>Consider the implications of a German victory in World War I. Could this have been another factor in the American decision to enter the war?</w:t>
      </w:r>
    </w:p>
    <w:p w:rsidR="006100E8" w:rsidRPr="00881D63" w:rsidRDefault="006100E8" w:rsidP="009861B0">
      <w:r w:rsidRPr="00881D63">
        <w:t>2.</w:t>
      </w:r>
      <w:r w:rsidRPr="00881D63">
        <w:tab/>
        <w:t xml:space="preserve">Discuss the employment of U-boats from the German perspective. Be sure to discuss the concept of </w:t>
      </w:r>
      <w:r>
        <w:t>“</w:t>
      </w:r>
      <w:r w:rsidRPr="00881D63">
        <w:t>freedom of the seas</w:t>
      </w:r>
      <w:r>
        <w:t>”</w:t>
      </w:r>
      <w:r w:rsidRPr="00881D63">
        <w:t xml:space="preserve"> and the realities of Great Britain</w:t>
      </w:r>
      <w:r>
        <w:t>’</w:t>
      </w:r>
      <w:r w:rsidRPr="00881D63">
        <w:t>s maritime policy.</w:t>
      </w:r>
    </w:p>
    <w:p w:rsidR="006100E8" w:rsidRPr="00881D63" w:rsidRDefault="006100E8" w:rsidP="009861B0">
      <w:r w:rsidRPr="00881D63">
        <w:t>3.</w:t>
      </w:r>
      <w:r w:rsidRPr="00881D63">
        <w:tab/>
        <w:t>Do you believe that American participation in a League of Nations would have significantly altered world history? Explain.</w:t>
      </w:r>
    </w:p>
    <w:p w:rsidR="006100E8" w:rsidRPr="00881D63" w:rsidRDefault="006100E8" w:rsidP="009861B0">
      <w:r w:rsidRPr="00881D63">
        <w:t>4.</w:t>
      </w:r>
      <w:r w:rsidRPr="00881D63">
        <w:tab/>
        <w:t xml:space="preserve">Discuss the ideology of Marcus Garvey. What exactly is meant by </w:t>
      </w:r>
      <w:r>
        <w:t>“</w:t>
      </w:r>
      <w:r w:rsidRPr="00881D63">
        <w:t>black nationalism</w:t>
      </w:r>
      <w:r>
        <w:t>”</w:t>
      </w:r>
      <w:r w:rsidRPr="00881D63">
        <w:t>?</w:t>
      </w:r>
    </w:p>
    <w:p w:rsidR="006100E8" w:rsidRPr="00881D63" w:rsidRDefault="006100E8" w:rsidP="009861B0">
      <w:r w:rsidRPr="00881D63">
        <w:t>5.</w:t>
      </w:r>
      <w:r w:rsidRPr="00881D63">
        <w:tab/>
        <w:t>Discuss the role of John Pershing as a wartime leader. Conclude by attempting to explain his policy toward African</w:t>
      </w:r>
      <w:r>
        <w:t xml:space="preserve"> </w:t>
      </w:r>
      <w:r w:rsidRPr="00881D63">
        <w:t>American troops.</w:t>
      </w:r>
    </w:p>
    <w:p w:rsidR="006100E8" w:rsidRPr="00881D63" w:rsidRDefault="006100E8" w:rsidP="009861B0"/>
    <w:p w:rsidR="006100E8" w:rsidRPr="009861B0" w:rsidRDefault="006100E8" w:rsidP="009861B0">
      <w:pPr>
        <w:rPr>
          <w:i/>
        </w:rPr>
      </w:pPr>
      <w:r w:rsidRPr="009861B0">
        <w:rPr>
          <w:i/>
        </w:rPr>
        <w:t xml:space="preserve">Suggested Essay Topics </w:t>
      </w:r>
    </w:p>
    <w:p w:rsidR="006100E8" w:rsidRPr="00881D63" w:rsidRDefault="006100E8" w:rsidP="009861B0">
      <w:r w:rsidRPr="00881D63">
        <w:t>1.</w:t>
      </w:r>
      <w:r w:rsidRPr="00881D63">
        <w:rPr>
          <w:b/>
        </w:rPr>
        <w:tab/>
      </w:r>
      <w:r w:rsidRPr="00881D63">
        <w:t>Discuss the reasons for American entry into the First World War. Note both long-term trends and immediate catalysts. Continue by discussing the performance of the army and the navy in the war.</w:t>
      </w:r>
    </w:p>
    <w:p w:rsidR="006100E8" w:rsidRPr="00881D63" w:rsidRDefault="006100E8" w:rsidP="009861B0">
      <w:r w:rsidRPr="00881D63">
        <w:t>2.</w:t>
      </w:r>
      <w:r w:rsidRPr="00881D63">
        <w:tab/>
        <w:t>Describe the ways in which the United States financed, directed, organized, supplied, and supervised the war effort.</w:t>
      </w:r>
    </w:p>
    <w:p w:rsidR="006100E8" w:rsidRPr="00881D63" w:rsidRDefault="006100E8" w:rsidP="009861B0">
      <w:r w:rsidRPr="00881D63">
        <w:t>3.</w:t>
      </w:r>
      <w:r w:rsidRPr="00881D63">
        <w:tab/>
        <w:t>Describe th</w:t>
      </w:r>
      <w:r>
        <w:t>e mean by which the U.S.</w:t>
      </w:r>
      <w:r w:rsidRPr="00881D63">
        <w:t xml:space="preserve"> government acted to inspire patriotism and support for the war effort. What were some of the negative consequences of that effort?</w:t>
      </w:r>
    </w:p>
    <w:p w:rsidR="006100E8" w:rsidRPr="00881D63" w:rsidRDefault="006100E8" w:rsidP="009861B0">
      <w:r w:rsidRPr="00881D63">
        <w:t>4.</w:t>
      </w:r>
      <w:r w:rsidRPr="00881D63">
        <w:tab/>
        <w:t>Discuss in detail Woodrow Wilson</w:t>
      </w:r>
      <w:r>
        <w:t>’</w:t>
      </w:r>
      <w:r w:rsidRPr="00881D63">
        <w:t xml:space="preserve">s idealistic call for </w:t>
      </w:r>
      <w:r>
        <w:t>“</w:t>
      </w:r>
      <w:r w:rsidRPr="00881D63">
        <w:t>peace without victory.</w:t>
      </w:r>
      <w:r>
        <w:t>”</w:t>
      </w:r>
      <w:r w:rsidRPr="00881D63">
        <w:t xml:space="preserve"> What inherent contradictions and realities prevented his proposals from reaching fruition?</w:t>
      </w:r>
    </w:p>
    <w:p w:rsidR="006100E8" w:rsidRPr="00881D63" w:rsidRDefault="006100E8" w:rsidP="009861B0">
      <w:r w:rsidRPr="00881D63">
        <w:t>5.</w:t>
      </w:r>
      <w:r w:rsidRPr="00881D63">
        <w:tab/>
        <w:t>In your estimation, how successful was the treaty of Versailles?</w:t>
      </w:r>
    </w:p>
    <w:p w:rsidR="006100E8" w:rsidRPr="00881D63" w:rsidRDefault="006100E8" w:rsidP="009861B0">
      <w:r w:rsidRPr="00881D63">
        <w:t>6.</w:t>
      </w:r>
      <w:r w:rsidRPr="00881D63">
        <w:tab/>
        <w:t xml:space="preserve">Discuss the impact of World War I on the home front. Note its impact on workers, blacks, </w:t>
      </w:r>
      <w:r>
        <w:t>Hispanics,</w:t>
      </w:r>
      <w:r w:rsidRPr="00881D63">
        <w:t xml:space="preserve"> and women through the immediate postwar years.</w:t>
      </w:r>
    </w:p>
    <w:p w:rsidR="006100E8" w:rsidRPr="009861B0" w:rsidRDefault="006100E8" w:rsidP="009861B0"/>
    <w:p w:rsidR="006100E8" w:rsidRPr="009861B0" w:rsidRDefault="006100E8" w:rsidP="009861B0">
      <w:pPr>
        <w:rPr>
          <w:i/>
        </w:rPr>
      </w:pPr>
      <w:r w:rsidRPr="009861B0">
        <w:rPr>
          <w:i/>
        </w:rPr>
        <w:t xml:space="preserve">Lecture Outline </w:t>
      </w:r>
    </w:p>
    <w:p w:rsidR="006100E8" w:rsidRPr="00881D63" w:rsidRDefault="006100E8" w:rsidP="009861B0">
      <w:pPr>
        <w:tabs>
          <w:tab w:val="left" w:pos="720"/>
        </w:tabs>
        <w:ind w:left="720" w:hanging="720"/>
      </w:pPr>
      <w:r w:rsidRPr="00881D63">
        <w:t>1.</w:t>
      </w:r>
      <w:r w:rsidRPr="00881D63">
        <w:rPr>
          <w:b/>
        </w:rPr>
        <w:tab/>
        <w:t>Europe</w:t>
      </w:r>
      <w:r>
        <w:rPr>
          <w:b/>
        </w:rPr>
        <w:t>’</w:t>
      </w:r>
      <w:r w:rsidRPr="00881D63">
        <w:rPr>
          <w:b/>
        </w:rPr>
        <w:t>s descent into war</w:t>
      </w:r>
      <w:r w:rsidRPr="00881D63">
        <w:t xml:space="preserve"> began with the assassination of Archduke Francis Ferdinand, heir to the throne of Austria-Hungary, by a Serbian nationalist.</w:t>
      </w:r>
    </w:p>
    <w:p w:rsidR="006100E8" w:rsidRPr="00467D37" w:rsidRDefault="006100E8" w:rsidP="009861B0">
      <w:pPr>
        <w:rPr>
          <w:i/>
        </w:rPr>
      </w:pPr>
      <w:r w:rsidRPr="00467D37">
        <w:rPr>
          <w:i/>
        </w:rPr>
        <w:t xml:space="preserve">(Show Map 23.1: Europe Goes to War) </w:t>
      </w:r>
    </w:p>
    <w:p w:rsidR="006100E8" w:rsidRPr="00881D63" w:rsidRDefault="006100E8" w:rsidP="009861B0">
      <w:pPr>
        <w:tabs>
          <w:tab w:val="left" w:pos="720"/>
        </w:tabs>
        <w:ind w:left="720" w:hanging="720"/>
      </w:pPr>
      <w:r w:rsidRPr="00881D63">
        <w:t>2.</w:t>
      </w:r>
      <w:r w:rsidRPr="00881D63">
        <w:rPr>
          <w:b/>
        </w:rPr>
        <w:tab/>
      </w:r>
      <w:r w:rsidRPr="00881D63">
        <w:t>President Woodrow Wilson proclaimed</w:t>
      </w:r>
      <w:r w:rsidRPr="00881D63">
        <w:rPr>
          <w:b/>
        </w:rPr>
        <w:t xml:space="preserve"> American neutrality</w:t>
      </w:r>
      <w:r w:rsidRPr="00467D37">
        <w:t>.</w:t>
      </w:r>
      <w:r w:rsidRPr="00881D63">
        <w:t xml:space="preserve"> It proved easier to proclaim than to achieve, however.</w:t>
      </w:r>
    </w:p>
    <w:p w:rsidR="006100E8" w:rsidRPr="00881D63" w:rsidRDefault="006100E8" w:rsidP="009861B0">
      <w:pPr>
        <w:tabs>
          <w:tab w:val="left" w:pos="720"/>
        </w:tabs>
        <w:ind w:left="1440" w:hanging="1440"/>
      </w:pPr>
      <w:r>
        <w:tab/>
      </w:r>
      <w:r w:rsidRPr="00881D63">
        <w:t>a.</w:t>
      </w:r>
      <w:r w:rsidRPr="00881D63">
        <w:tab/>
        <w:t>The German high command, angered by American supply of Germany</w:t>
      </w:r>
      <w:r>
        <w:t>’</w:t>
      </w:r>
      <w:r w:rsidRPr="00881D63">
        <w:t>s enemies, resorted to</w:t>
      </w:r>
      <w:r w:rsidRPr="00881D63">
        <w:rPr>
          <w:b/>
        </w:rPr>
        <w:t xml:space="preserve"> submarine warfare</w:t>
      </w:r>
      <w:r w:rsidRPr="00881D63">
        <w:t xml:space="preserve"> against ships en route to the British Isles, regardless of the ship</w:t>
      </w:r>
      <w:r>
        <w:t>’</w:t>
      </w:r>
      <w:r w:rsidRPr="00881D63">
        <w:t>s origins or flag.</w:t>
      </w:r>
    </w:p>
    <w:p w:rsidR="006100E8" w:rsidRPr="00881D63" w:rsidRDefault="006100E8" w:rsidP="009861B0">
      <w:pPr>
        <w:tabs>
          <w:tab w:val="left" w:pos="720"/>
        </w:tabs>
        <w:ind w:left="1440" w:hanging="1440"/>
      </w:pPr>
      <w:r>
        <w:tab/>
      </w:r>
      <w:r w:rsidRPr="00881D63">
        <w:t>b.</w:t>
      </w:r>
      <w:r w:rsidRPr="00881D63">
        <w:tab/>
        <w:t>A</w:t>
      </w:r>
      <w:r w:rsidRPr="00881D63">
        <w:rPr>
          <w:b/>
        </w:rPr>
        <w:t xml:space="preserve"> peace movement</w:t>
      </w:r>
      <w:r w:rsidRPr="00881D63">
        <w:t xml:space="preserve"> that supported American neutrality remained strong, especially among women, Progressives, German Americans, and Irish Americans.</w:t>
      </w:r>
      <w:r>
        <w:t xml:space="preserve"> </w:t>
      </w:r>
      <w:r w:rsidRPr="00881D63">
        <w:t>Wilson</w:t>
      </w:r>
      <w:r>
        <w:t xml:space="preserve"> himself</w:t>
      </w:r>
      <w:r w:rsidRPr="00881D63">
        <w:t xml:space="preserve"> formulated ideas for lasting peace, in which he </w:t>
      </w:r>
      <w:r w:rsidRPr="00324486">
        <w:t xml:space="preserve">envisioned </w:t>
      </w:r>
      <w:r>
        <w:t>“</w:t>
      </w:r>
      <w:r w:rsidRPr="00324486">
        <w:t>peace without victory.</w:t>
      </w:r>
      <w:r>
        <w:t>”</w:t>
      </w:r>
    </w:p>
    <w:p w:rsidR="006100E8" w:rsidRPr="00881D63" w:rsidRDefault="006100E8" w:rsidP="009861B0">
      <w:pPr>
        <w:tabs>
          <w:tab w:val="left" w:pos="720"/>
        </w:tabs>
        <w:ind w:left="1440" w:hanging="1440"/>
      </w:pPr>
      <w:r>
        <w:tab/>
        <w:t>c</w:t>
      </w:r>
      <w:r w:rsidRPr="00881D63">
        <w:t>.</w:t>
      </w:r>
      <w:r w:rsidRPr="00881D63">
        <w:tab/>
        <w:t>In early 1917, the</w:t>
      </w:r>
      <w:r w:rsidRPr="00881D63">
        <w:rPr>
          <w:b/>
        </w:rPr>
        <w:t xml:space="preserve"> Germans escalated </w:t>
      </w:r>
      <w:r w:rsidRPr="00881D63">
        <w:t>tensions with unrestricted submarine attacks</w:t>
      </w:r>
      <w:r>
        <w:t xml:space="preserve"> and the Zimmerman Telegram.</w:t>
      </w:r>
    </w:p>
    <w:p w:rsidR="006100E8" w:rsidRPr="00881D63" w:rsidRDefault="006100E8" w:rsidP="009861B0">
      <w:pPr>
        <w:ind w:left="720" w:hanging="720"/>
      </w:pPr>
      <w:r w:rsidRPr="00881D63">
        <w:t>3.</w:t>
      </w:r>
      <w:r w:rsidRPr="00881D63">
        <w:tab/>
      </w:r>
      <w:r w:rsidRPr="00881D63">
        <w:rPr>
          <w:b/>
        </w:rPr>
        <w:t xml:space="preserve">America intervention </w:t>
      </w:r>
      <w:r w:rsidRPr="00881D63">
        <w:t>began with a formal declaration of war on April 6, 1917. At the time, German submarine attacks and Russia</w:t>
      </w:r>
      <w:r>
        <w:t>’</w:t>
      </w:r>
      <w:r w:rsidRPr="00881D63">
        <w:t>s exit from the fighting had brought Allied fortunes to their lowest ebb.</w:t>
      </w:r>
    </w:p>
    <w:p w:rsidR="006100E8" w:rsidRPr="00467D37" w:rsidRDefault="006100E8" w:rsidP="009861B0">
      <w:pPr>
        <w:rPr>
          <w:i/>
        </w:rPr>
      </w:pPr>
      <w:r w:rsidRPr="00467D37">
        <w:rPr>
          <w:i/>
        </w:rPr>
        <w:t xml:space="preserve">(Show Map 23.2: America in the First World War: Western Front, 1918) </w:t>
      </w:r>
    </w:p>
    <w:p w:rsidR="006100E8" w:rsidRPr="00881D63" w:rsidRDefault="006100E8" w:rsidP="009861B0">
      <w:pPr>
        <w:ind w:left="720" w:hanging="720"/>
      </w:pPr>
      <w:r w:rsidRPr="00881D63">
        <w:t>4.</w:t>
      </w:r>
      <w:r w:rsidRPr="00881D63">
        <w:rPr>
          <w:b/>
        </w:rPr>
        <w:tab/>
        <w:t xml:space="preserve">Mobilizing for </w:t>
      </w:r>
      <w:r>
        <w:rPr>
          <w:b/>
        </w:rPr>
        <w:t>“</w:t>
      </w:r>
      <w:r w:rsidRPr="00881D63">
        <w:rPr>
          <w:b/>
        </w:rPr>
        <w:t>total</w:t>
      </w:r>
      <w:r>
        <w:rPr>
          <w:b/>
        </w:rPr>
        <w:t>”</w:t>
      </w:r>
      <w:r w:rsidRPr="00881D63">
        <w:rPr>
          <w:b/>
        </w:rPr>
        <w:t xml:space="preserve"> war</w:t>
      </w:r>
      <w:r w:rsidRPr="00881D63">
        <w:t xml:space="preserve"> had a profound ef</w:t>
      </w:r>
      <w:r>
        <w:t>fect on American society because</w:t>
      </w:r>
      <w:r w:rsidRPr="00881D63">
        <w:t xml:space="preserve"> the effort affected much of the population and economy.</w:t>
      </w:r>
    </w:p>
    <w:p w:rsidR="006100E8" w:rsidRPr="00881D63" w:rsidRDefault="006100E8" w:rsidP="009861B0">
      <w:pPr>
        <w:tabs>
          <w:tab w:val="left" w:pos="720"/>
        </w:tabs>
        <w:ind w:left="1440" w:hanging="1440"/>
      </w:pPr>
      <w:r>
        <w:tab/>
      </w:r>
      <w:r w:rsidRPr="00881D63">
        <w:t>a.</w:t>
      </w:r>
      <w:r w:rsidRPr="00881D63">
        <w:tab/>
        <w:t>To</w:t>
      </w:r>
      <w:r w:rsidRPr="00881D63">
        <w:rPr>
          <w:b/>
        </w:rPr>
        <w:t xml:space="preserve"> organize industry,</w:t>
      </w:r>
      <w:r w:rsidRPr="00881D63">
        <w:t xml:space="preserve"> Wilson created several federal agencies, called boards, to supervise economic activity. The agencies exhibited varying degrees of success.</w:t>
      </w:r>
    </w:p>
    <w:p w:rsidR="006100E8" w:rsidRDefault="006100E8" w:rsidP="009861B0">
      <w:pPr>
        <w:tabs>
          <w:tab w:val="left" w:pos="720"/>
        </w:tabs>
        <w:ind w:left="1440" w:hanging="1440"/>
        <w:rPr>
          <w:b/>
        </w:rPr>
      </w:pPr>
      <w:r>
        <w:tab/>
      </w:r>
      <w:r w:rsidRPr="00881D63">
        <w:t>b.</w:t>
      </w:r>
      <w:r w:rsidRPr="00881D63">
        <w:tab/>
      </w:r>
      <w:r w:rsidRPr="00881D63">
        <w:rPr>
          <w:b/>
        </w:rPr>
        <w:t xml:space="preserve">Securing </w:t>
      </w:r>
      <w:r>
        <w:rPr>
          <w:b/>
        </w:rPr>
        <w:t xml:space="preserve">a labor supply </w:t>
      </w:r>
      <w:r w:rsidRPr="00881D63">
        <w:t>resulted in job opportunities for African</w:t>
      </w:r>
      <w:r>
        <w:t xml:space="preserve"> </w:t>
      </w:r>
      <w:r w:rsidRPr="00881D63">
        <w:t>American, Mexican American, and female workers.</w:t>
      </w:r>
      <w:r w:rsidRPr="00881D63">
        <w:rPr>
          <w:b/>
        </w:rPr>
        <w:t xml:space="preserve"> </w:t>
      </w:r>
    </w:p>
    <w:p w:rsidR="006100E8" w:rsidRDefault="006100E8" w:rsidP="009861B0">
      <w:pPr>
        <w:tabs>
          <w:tab w:val="left" w:pos="720"/>
        </w:tabs>
        <w:ind w:left="1440" w:hanging="1440"/>
      </w:pPr>
      <w:r w:rsidRPr="00467D37">
        <w:tab/>
        <w:t>c.</w:t>
      </w:r>
      <w:r w:rsidRPr="00467D37">
        <w:tab/>
      </w:r>
      <w:r>
        <w:rPr>
          <w:b/>
        </w:rPr>
        <w:t xml:space="preserve">Securing </w:t>
      </w:r>
      <w:r w:rsidRPr="00881D63">
        <w:rPr>
          <w:b/>
        </w:rPr>
        <w:t>labor peace</w:t>
      </w:r>
      <w:r w:rsidRPr="00881D63">
        <w:t xml:space="preserve"> was the task of the National War Labor Board, established to resolve management-labor disputes. </w:t>
      </w:r>
    </w:p>
    <w:p w:rsidR="006100E8" w:rsidRPr="00467D37" w:rsidRDefault="006100E8" w:rsidP="009861B0">
      <w:pPr>
        <w:rPr>
          <w:i/>
        </w:rPr>
      </w:pPr>
      <w:r w:rsidRPr="00467D37">
        <w:rPr>
          <w:i/>
        </w:rPr>
        <w:t xml:space="preserve">(Show Map 23.3: African American Migration, 1910–1920) </w:t>
      </w:r>
    </w:p>
    <w:p w:rsidR="006100E8" w:rsidRPr="00881D63" w:rsidRDefault="006100E8" w:rsidP="009861B0">
      <w:pPr>
        <w:tabs>
          <w:tab w:val="left" w:pos="720"/>
        </w:tabs>
        <w:ind w:left="1440" w:hanging="1440"/>
      </w:pPr>
      <w:r>
        <w:tab/>
        <w:t>d.</w:t>
      </w:r>
      <w:r w:rsidRPr="00881D63">
        <w:tab/>
        <w:t xml:space="preserve">The task of </w:t>
      </w:r>
      <w:r w:rsidRPr="00881D63">
        <w:rPr>
          <w:b/>
        </w:rPr>
        <w:t>raising an army</w:t>
      </w:r>
      <w:r w:rsidRPr="00881D63">
        <w:t xml:space="preserve"> came by way of the Select</w:t>
      </w:r>
      <w:r>
        <w:t>ive</w:t>
      </w:r>
      <w:r w:rsidRPr="00881D63">
        <w:t xml:space="preserve"> Service Act</w:t>
      </w:r>
      <w:r>
        <w:t>,</w:t>
      </w:r>
      <w:r w:rsidRPr="00881D63">
        <w:t xml:space="preserve"> which empowered the administration to draft nearly three million men into the military</w:t>
      </w:r>
      <w:r w:rsidRPr="00881D63">
        <w:rPr>
          <w:b/>
        </w:rPr>
        <w:t>.</w:t>
      </w:r>
    </w:p>
    <w:p w:rsidR="006100E8" w:rsidRPr="00881D63" w:rsidRDefault="006100E8" w:rsidP="009861B0">
      <w:pPr>
        <w:tabs>
          <w:tab w:val="left" w:pos="720"/>
        </w:tabs>
        <w:ind w:left="1440" w:hanging="1440"/>
      </w:pPr>
      <w:r>
        <w:tab/>
        <w:t>e</w:t>
      </w:r>
      <w:r w:rsidRPr="00881D63">
        <w:t>.</w:t>
      </w:r>
      <w:r w:rsidRPr="00881D63">
        <w:tab/>
        <w:t>Treasury Secretary William McAdoo raised funds to</w:t>
      </w:r>
      <w:r w:rsidRPr="00881D63">
        <w:rPr>
          <w:b/>
        </w:rPr>
        <w:t xml:space="preserve"> pay the bills</w:t>
      </w:r>
      <w:r w:rsidRPr="00881D63">
        <w:t xml:space="preserve"> in two ways: by raising taxes on the wealthy and corporations and through the sale of </w:t>
      </w:r>
      <w:r>
        <w:t>“</w:t>
      </w:r>
      <w:r w:rsidRPr="00881D63">
        <w:t>Liberty Bonds.</w:t>
      </w:r>
      <w:r>
        <w:t>”</w:t>
      </w:r>
    </w:p>
    <w:p w:rsidR="006100E8" w:rsidRPr="00881D63" w:rsidRDefault="006100E8" w:rsidP="009861B0">
      <w:pPr>
        <w:tabs>
          <w:tab w:val="left" w:pos="720"/>
        </w:tabs>
        <w:ind w:left="1440" w:hanging="1440"/>
      </w:pPr>
      <w:r>
        <w:tab/>
        <w:t>f</w:t>
      </w:r>
      <w:r w:rsidRPr="00881D63">
        <w:t>.</w:t>
      </w:r>
      <w:r w:rsidRPr="00881D63">
        <w:tab/>
        <w:t xml:space="preserve">The Committee of Public Information </w:t>
      </w:r>
      <w:r>
        <w:t xml:space="preserve">(CPI) </w:t>
      </w:r>
      <w:r w:rsidRPr="00881D63">
        <w:t>supervised a nationwide effort to</w:t>
      </w:r>
      <w:r w:rsidRPr="00881D63">
        <w:rPr>
          <w:b/>
        </w:rPr>
        <w:t xml:space="preserve"> arouse patriotic ardor</w:t>
      </w:r>
      <w:r w:rsidRPr="00881D63">
        <w:t xml:space="preserve"> through a propaganda campaign stressing high-minded ideals such as democracy and justice.</w:t>
      </w:r>
    </w:p>
    <w:p w:rsidR="006100E8" w:rsidRPr="00881D63" w:rsidRDefault="006100E8" w:rsidP="009861B0">
      <w:pPr>
        <w:tabs>
          <w:tab w:val="left" w:pos="720"/>
        </w:tabs>
        <w:ind w:left="1440" w:hanging="1440"/>
      </w:pPr>
      <w:r>
        <w:tab/>
        <w:t>g</w:t>
      </w:r>
      <w:r w:rsidRPr="00881D63">
        <w:t>.</w:t>
      </w:r>
      <w:r w:rsidRPr="00881D63">
        <w:tab/>
      </w:r>
      <w:r w:rsidRPr="00881D63">
        <w:rPr>
          <w:b/>
        </w:rPr>
        <w:t>Wartime repression</w:t>
      </w:r>
      <w:r w:rsidRPr="00881D63">
        <w:t xml:space="preserve"> of free speech and other rights was enforced by the Espionage, Sabotage, and Sedition Acts</w:t>
      </w:r>
      <w:r>
        <w:t>, which</w:t>
      </w:r>
      <w:r w:rsidRPr="00881D63">
        <w:t xml:space="preserve"> granted sweeping powers to silence and even imprison dissenters.</w:t>
      </w:r>
    </w:p>
    <w:p w:rsidR="006100E8" w:rsidRPr="00881D63" w:rsidRDefault="006100E8" w:rsidP="009861B0">
      <w:pPr>
        <w:ind w:left="720" w:hanging="720"/>
      </w:pPr>
      <w:r w:rsidRPr="00881D63">
        <w:t>5.</w:t>
      </w:r>
      <w:r w:rsidRPr="00881D63">
        <w:tab/>
        <w:t>The</w:t>
      </w:r>
      <w:r w:rsidRPr="00881D63">
        <w:rPr>
          <w:b/>
        </w:rPr>
        <w:t xml:space="preserve"> failure of international peace</w:t>
      </w:r>
      <w:r w:rsidRPr="00881D63">
        <w:t xml:space="preserve"> was evident on many levels, not the least of which was that Wilson had to compromise on nearly all of his Fourteen Points. His initial optimism proved mistaken.</w:t>
      </w:r>
    </w:p>
    <w:p w:rsidR="006100E8" w:rsidRPr="00881D63" w:rsidRDefault="006100E8" w:rsidP="009861B0">
      <w:pPr>
        <w:tabs>
          <w:tab w:val="left" w:pos="720"/>
        </w:tabs>
        <w:ind w:left="1440" w:hanging="1440"/>
      </w:pPr>
      <w:r>
        <w:tab/>
      </w:r>
      <w:r w:rsidRPr="00881D63">
        <w:t>a.</w:t>
      </w:r>
      <w:r w:rsidRPr="00881D63">
        <w:tab/>
        <w:t>At the</w:t>
      </w:r>
      <w:r w:rsidRPr="00881D63">
        <w:rPr>
          <w:b/>
        </w:rPr>
        <w:t xml:space="preserve"> Paris Peace conference</w:t>
      </w:r>
      <w:r w:rsidRPr="00467D37">
        <w:t>,</w:t>
      </w:r>
      <w:r w:rsidRPr="00881D63">
        <w:t xml:space="preserve"> Wilson was unable to prevent the Allies from seizing German colonies and te</w:t>
      </w:r>
      <w:r>
        <w:t>rritory from Germany proper, and he was not able</w:t>
      </w:r>
      <w:r w:rsidRPr="00881D63">
        <w:t xml:space="preserve"> to prevent implementation of harsh reparations upon the Germans within the</w:t>
      </w:r>
      <w:r w:rsidRPr="00881D63">
        <w:rPr>
          <w:b/>
        </w:rPr>
        <w:t xml:space="preserve"> Treaty of Versailles</w:t>
      </w:r>
      <w:r w:rsidRPr="00467D37">
        <w:t>.</w:t>
      </w:r>
    </w:p>
    <w:p w:rsidR="006100E8" w:rsidRPr="00881D63" w:rsidRDefault="006100E8" w:rsidP="009861B0">
      <w:pPr>
        <w:tabs>
          <w:tab w:val="left" w:pos="720"/>
        </w:tabs>
        <w:ind w:left="1440" w:hanging="1440"/>
      </w:pPr>
      <w:r>
        <w:tab/>
      </w:r>
      <w:r w:rsidRPr="00881D63">
        <w:t>b.</w:t>
      </w:r>
      <w:r w:rsidRPr="00881D63">
        <w:tab/>
        <w:t>Wilson was not disillusioned, believing that the</w:t>
      </w:r>
      <w:r w:rsidRPr="00881D63">
        <w:rPr>
          <w:b/>
        </w:rPr>
        <w:t xml:space="preserve"> League of Nations</w:t>
      </w:r>
      <w:r w:rsidRPr="00881D63">
        <w:t xml:space="preserve"> could ameliorate all the flaws in the treaty.</w:t>
      </w:r>
    </w:p>
    <w:p w:rsidR="006100E8" w:rsidRDefault="006100E8" w:rsidP="009861B0">
      <w:pPr>
        <w:tabs>
          <w:tab w:val="left" w:pos="720"/>
        </w:tabs>
        <w:ind w:left="1440" w:hanging="1440"/>
      </w:pPr>
      <w:r>
        <w:tab/>
      </w:r>
      <w:r w:rsidRPr="00881D63">
        <w:t>c.</w:t>
      </w:r>
      <w:r w:rsidRPr="00881D63">
        <w:tab/>
        <w:t xml:space="preserve">For the </w:t>
      </w:r>
      <w:r>
        <w:t>l</w:t>
      </w:r>
      <w:r w:rsidRPr="00881D63">
        <w:t xml:space="preserve">eague to succeed, the Senate had to ratify the Treaty of Versailles. It was </w:t>
      </w:r>
      <w:r w:rsidRPr="00881D63">
        <w:rPr>
          <w:b/>
        </w:rPr>
        <w:t>Wilson versus Lodge in the fight over ratification</w:t>
      </w:r>
      <w:r w:rsidRPr="00467D37">
        <w:t>.</w:t>
      </w:r>
      <w:r w:rsidRPr="00881D63">
        <w:t xml:space="preserve"> The president</w:t>
      </w:r>
      <w:r>
        <w:t>’</w:t>
      </w:r>
      <w:r w:rsidRPr="00881D63">
        <w:t>s refusal to compromise with the Republican senators in any way led to the treaty being rejected.</w:t>
      </w:r>
    </w:p>
    <w:p w:rsidR="006100E8" w:rsidRDefault="006100E8" w:rsidP="009861B0">
      <w:pPr>
        <w:tabs>
          <w:tab w:val="left" w:pos="720"/>
        </w:tabs>
        <w:ind w:left="1440" w:hanging="1440"/>
      </w:pPr>
      <w:r>
        <w:tab/>
        <w:t>d.</w:t>
      </w:r>
      <w:r>
        <w:tab/>
      </w:r>
      <w:r>
        <w:rPr>
          <w:b/>
        </w:rPr>
        <w:t xml:space="preserve">The treaty’s final defeat </w:t>
      </w:r>
      <w:r>
        <w:t xml:space="preserve">in Congress was highlighted by American failure to participate in the new League of Nations. </w:t>
      </w:r>
    </w:p>
    <w:p w:rsidR="006100E8" w:rsidRPr="00467D37" w:rsidRDefault="006100E8" w:rsidP="009861B0">
      <w:pPr>
        <w:rPr>
          <w:i/>
        </w:rPr>
      </w:pPr>
      <w:r w:rsidRPr="00467D37">
        <w:rPr>
          <w:i/>
        </w:rPr>
        <w:t xml:space="preserve">(Show Map 23.4: Europe and the near East </w:t>
      </w:r>
      <w:r>
        <w:rPr>
          <w:i/>
        </w:rPr>
        <w:t>a</w:t>
      </w:r>
      <w:r w:rsidRPr="00467D37">
        <w:rPr>
          <w:i/>
        </w:rPr>
        <w:t>fter the First World War)</w:t>
      </w:r>
    </w:p>
    <w:p w:rsidR="006100E8" w:rsidRPr="00881D63" w:rsidRDefault="006100E8" w:rsidP="009861B0">
      <w:pPr>
        <w:ind w:left="720" w:hanging="720"/>
      </w:pPr>
      <w:r w:rsidRPr="00881D63">
        <w:t>6.</w:t>
      </w:r>
      <w:r w:rsidRPr="00881D63">
        <w:tab/>
      </w:r>
      <w:r w:rsidRPr="00881D63">
        <w:rPr>
          <w:b/>
        </w:rPr>
        <w:t xml:space="preserve">The post-war period </w:t>
      </w:r>
      <w:r w:rsidRPr="00881D63">
        <w:t>saw a society in convulsion at home.</w:t>
      </w:r>
    </w:p>
    <w:p w:rsidR="006100E8" w:rsidRPr="00881D63" w:rsidRDefault="006100E8" w:rsidP="009861B0">
      <w:pPr>
        <w:tabs>
          <w:tab w:val="left" w:pos="720"/>
        </w:tabs>
        <w:ind w:left="1440" w:hanging="1440"/>
      </w:pPr>
      <w:r>
        <w:tab/>
      </w:r>
      <w:r w:rsidRPr="00881D63">
        <w:t>a.</w:t>
      </w:r>
      <w:r w:rsidRPr="00881D63">
        <w:rPr>
          <w:b/>
        </w:rPr>
        <w:tab/>
      </w:r>
      <w:r w:rsidRPr="00881D63">
        <w:t>The nation experienced</w:t>
      </w:r>
      <w:r w:rsidRPr="00881D63">
        <w:rPr>
          <w:b/>
        </w:rPr>
        <w:t xml:space="preserve"> labor-capital conflict</w:t>
      </w:r>
      <w:r w:rsidRPr="00881D63">
        <w:t xml:space="preserve"> with widespread strikes in 1919, culminating in the Great Steel Strike. The failure of the strike proved shattering for union causes.</w:t>
      </w:r>
    </w:p>
    <w:p w:rsidR="006100E8" w:rsidRPr="00881D63" w:rsidRDefault="006100E8" w:rsidP="009861B0">
      <w:pPr>
        <w:tabs>
          <w:tab w:val="left" w:pos="720"/>
        </w:tabs>
        <w:ind w:left="1440" w:hanging="1440"/>
      </w:pPr>
      <w:r>
        <w:tab/>
      </w:r>
      <w:r w:rsidRPr="00881D63">
        <w:t>b.</w:t>
      </w:r>
      <w:r w:rsidRPr="00881D63">
        <w:tab/>
        <w:t>Beginning in 1919,</w:t>
      </w:r>
      <w:r w:rsidRPr="00881D63">
        <w:rPr>
          <w:b/>
        </w:rPr>
        <w:t xml:space="preserve"> radicals and the red scare</w:t>
      </w:r>
      <w:r w:rsidRPr="00881D63">
        <w:t xml:space="preserve"> dominated public fears as increased radical activism prompted the government and private citizens to embark on another campaign of repression.</w:t>
      </w:r>
    </w:p>
    <w:p w:rsidR="006100E8" w:rsidRPr="00881D63" w:rsidRDefault="006100E8" w:rsidP="009861B0">
      <w:pPr>
        <w:tabs>
          <w:tab w:val="left" w:pos="720"/>
        </w:tabs>
        <w:ind w:left="1440" w:hanging="1440"/>
      </w:pPr>
      <w:r>
        <w:tab/>
      </w:r>
      <w:r w:rsidRPr="00881D63">
        <w:t>c.</w:t>
      </w:r>
      <w:r w:rsidRPr="00881D63">
        <w:tab/>
        <w:t>Despite the numerous contributions of African Americans to the war effort, there was considerable</w:t>
      </w:r>
      <w:r w:rsidRPr="00881D63">
        <w:rPr>
          <w:b/>
        </w:rPr>
        <w:t xml:space="preserve"> racial conflict</w:t>
      </w:r>
      <w:r w:rsidRPr="00881D63">
        <w:t xml:space="preserve"> leading to the rise of</w:t>
      </w:r>
      <w:r w:rsidRPr="00881D63">
        <w:rPr>
          <w:b/>
        </w:rPr>
        <w:t xml:space="preserve"> </w:t>
      </w:r>
      <w:r>
        <w:rPr>
          <w:b/>
        </w:rPr>
        <w:t>“</w:t>
      </w:r>
      <w:r w:rsidRPr="00881D63">
        <w:rPr>
          <w:b/>
        </w:rPr>
        <w:t>black nationalism</w:t>
      </w:r>
      <w:r>
        <w:rPr>
          <w:b/>
        </w:rPr>
        <w:t>”</w:t>
      </w:r>
      <w:r w:rsidRPr="00881D63">
        <w:t xml:space="preserve"> led by Marcus Garvey. Garvey called for the establishment of a separate black nation.</w:t>
      </w:r>
    </w:p>
    <w:p w:rsidR="006100E8" w:rsidRDefault="006100E8" w:rsidP="009861B0"/>
    <w:p w:rsidR="006100E8" w:rsidRPr="00881D63" w:rsidRDefault="006100E8" w:rsidP="009861B0">
      <w:pPr>
        <w:ind w:left="720" w:hanging="720"/>
      </w:pPr>
      <w:r>
        <w:tab/>
      </w:r>
      <w:r w:rsidRPr="00382C1E">
        <w:t>Conclusion:</w:t>
      </w:r>
      <w:r>
        <w:t xml:space="preserve"> Although</w:t>
      </w:r>
      <w:r w:rsidRPr="00881D63">
        <w:t xml:space="preserve"> America emerged from the war with a strong military and economic presence, the failure of the peace process and continued class, ethnic, and racial tensions promised difficulties for the future.</w:t>
      </w:r>
    </w:p>
    <w:p w:rsidR="006100E8" w:rsidRPr="009861B0" w:rsidRDefault="006100E8" w:rsidP="009861B0"/>
    <w:p w:rsidR="006100E8" w:rsidRPr="009861B0" w:rsidRDefault="006100E8" w:rsidP="009861B0">
      <w:pPr>
        <w:rPr>
          <w:i/>
        </w:rPr>
      </w:pPr>
      <w:r w:rsidRPr="009861B0">
        <w:rPr>
          <w:i/>
        </w:rPr>
        <w:t xml:space="preserve">Teaching Resources </w:t>
      </w:r>
    </w:p>
    <w:p w:rsidR="006100E8" w:rsidRPr="00881D63" w:rsidRDefault="006100E8" w:rsidP="008A5374">
      <w:pPr>
        <w:numPr>
          <w:ilvl w:val="0"/>
          <w:numId w:val="1"/>
        </w:numPr>
      </w:pPr>
      <w:r w:rsidRPr="00881D63">
        <w:rPr>
          <w:i/>
        </w:rPr>
        <w:t>Songs of the Great War</w:t>
      </w:r>
      <w:r w:rsidRPr="00881D63">
        <w:t xml:space="preserve"> is a compilation of popular songs, both pro- and anti</w:t>
      </w:r>
      <w:r>
        <w:t>-</w:t>
      </w:r>
      <w:r w:rsidRPr="00881D63">
        <w:t xml:space="preserve">war, from 1914 to 1919. Includes such memorable songs as </w:t>
      </w:r>
      <w:r>
        <w:t>“</w:t>
      </w:r>
      <w:r w:rsidRPr="00881D63">
        <w:t>Mama Didn</w:t>
      </w:r>
      <w:r>
        <w:t>’</w:t>
      </w:r>
      <w:r w:rsidRPr="00881D63">
        <w:t>t Raise Her Son to Be a Soldier.</w:t>
      </w:r>
      <w:r>
        <w:t>”</w:t>
      </w:r>
    </w:p>
    <w:p w:rsidR="006100E8" w:rsidRPr="00881D63" w:rsidRDefault="006100E8" w:rsidP="008A5374">
      <w:pPr>
        <w:numPr>
          <w:ilvl w:val="0"/>
          <w:numId w:val="1"/>
        </w:numPr>
      </w:pPr>
      <w:r w:rsidRPr="00881D63">
        <w:rPr>
          <w:i/>
        </w:rPr>
        <w:t>This Is the Army—Irving Berlin</w:t>
      </w:r>
      <w:r w:rsidRPr="00881D63">
        <w:t xml:space="preserve"> is an audio recording of the soundtrack to Irving Berlin</w:t>
      </w:r>
      <w:r>
        <w:t>’</w:t>
      </w:r>
      <w:r w:rsidRPr="00881D63">
        <w:t xml:space="preserve">s famous play and includes such favorites as </w:t>
      </w:r>
      <w:r>
        <w:t>“</w:t>
      </w:r>
      <w:r w:rsidRPr="00881D63">
        <w:t>Oh How I Hate to Get up in the Morning.</w:t>
      </w:r>
      <w:r>
        <w:t>”</w:t>
      </w:r>
    </w:p>
    <w:p w:rsidR="006100E8" w:rsidRPr="00881D63" w:rsidRDefault="006100E8" w:rsidP="008A5374">
      <w:pPr>
        <w:numPr>
          <w:ilvl w:val="0"/>
          <w:numId w:val="1"/>
        </w:numPr>
      </w:pPr>
      <w:r w:rsidRPr="00881D63">
        <w:rPr>
          <w:i/>
        </w:rPr>
        <w:t>World War I</w:t>
      </w:r>
      <w:r w:rsidRPr="008A5374">
        <w:t xml:space="preserve">, </w:t>
      </w:r>
      <w:r w:rsidRPr="00881D63">
        <w:t xml:space="preserve">narrated by Robert Ryan, is a well-known </w:t>
      </w:r>
      <w:r>
        <w:t>11</w:t>
      </w:r>
      <w:r w:rsidRPr="00881D63">
        <w:t>-episode documentary series covering the entirety of the Great War and is composed completely of actual footage from the field. Filmic Archive (8 hours, 53 minutes; black and white).</w:t>
      </w:r>
    </w:p>
    <w:p w:rsidR="006100E8" w:rsidRPr="00881D63" w:rsidRDefault="006100E8" w:rsidP="008A5374">
      <w:pPr>
        <w:numPr>
          <w:ilvl w:val="0"/>
          <w:numId w:val="1"/>
        </w:numPr>
      </w:pPr>
      <w:r>
        <w:t>“</w:t>
      </w:r>
      <w:r w:rsidRPr="00881D63">
        <w:t>The Great War, 1918</w:t>
      </w:r>
      <w:r>
        <w:t>”</w:t>
      </w:r>
      <w:r w:rsidRPr="00881D63">
        <w:t xml:space="preserve"> from</w:t>
      </w:r>
      <w:r w:rsidRPr="00881D63">
        <w:rPr>
          <w:i/>
        </w:rPr>
        <w:t xml:space="preserve"> The American Experience</w:t>
      </w:r>
      <w:r w:rsidRPr="00881D63">
        <w:t xml:space="preserve"> series, was produced by Tom Weidlinger. This is an excellent and poignant examination of the American response to the war that mixes archival footage with interviews of some of the war</w:t>
      </w:r>
      <w:r>
        <w:t>’</w:t>
      </w:r>
      <w:r w:rsidRPr="00881D63">
        <w:t>s participants. PBS Video (58 minutes, black and white and color).</w:t>
      </w:r>
    </w:p>
    <w:p w:rsidR="006100E8" w:rsidRPr="00881D63" w:rsidRDefault="006100E8" w:rsidP="008A5374">
      <w:pPr>
        <w:numPr>
          <w:ilvl w:val="0"/>
          <w:numId w:val="1"/>
        </w:numPr>
      </w:pPr>
      <w:r w:rsidRPr="00881D63">
        <w:rPr>
          <w:i/>
        </w:rPr>
        <w:t>The Big Parade</w:t>
      </w:r>
      <w:r w:rsidRPr="008A5374">
        <w:t xml:space="preserve">, </w:t>
      </w:r>
      <w:r w:rsidRPr="00881D63">
        <w:t>produced by MGM in 1925, was directed by King Vidor and stars John Gilbert. Excellent battle sequences underscore this passionate antiwar film that showed the inability of veterans to reintegrate into society when the war ended. Turner Video (115 minutes, black and white).</w:t>
      </w:r>
    </w:p>
    <w:p w:rsidR="006100E8" w:rsidRPr="00881D63" w:rsidRDefault="006100E8" w:rsidP="008A5374">
      <w:pPr>
        <w:numPr>
          <w:ilvl w:val="0"/>
          <w:numId w:val="1"/>
        </w:numPr>
      </w:pPr>
      <w:r w:rsidRPr="00881D63">
        <w:rPr>
          <w:i/>
        </w:rPr>
        <w:t>Sergeant York</w:t>
      </w:r>
      <w:r w:rsidRPr="00881D63">
        <w:t xml:space="preserve"> is the sentimental Warner Brothers story about the most decorated American hero of World War I. Directed by Howard Hawks in 1940, it stars Gary Cooper. Turner Video (134 minutes, black and white).</w:t>
      </w:r>
    </w:p>
    <w:p w:rsidR="006100E8" w:rsidRPr="00881D63" w:rsidRDefault="006100E8" w:rsidP="008A5374">
      <w:pPr>
        <w:numPr>
          <w:ilvl w:val="0"/>
          <w:numId w:val="1"/>
        </w:numPr>
      </w:pPr>
      <w:r w:rsidRPr="00881D63">
        <w:rPr>
          <w:i/>
        </w:rPr>
        <w:t>The Fighting 69th</w:t>
      </w:r>
      <w:r w:rsidRPr="00881D63">
        <w:t xml:space="preserve"> was directed by William Keighley for Warner Brothers in 1940 and stars James Cagney and Pat O</w:t>
      </w:r>
      <w:r>
        <w:t>’</w:t>
      </w:r>
      <w:r w:rsidRPr="00881D63">
        <w:t xml:space="preserve">Brien. This complex film about the nature of heroism focuses on the famous Irish-American unit headed by </w:t>
      </w:r>
      <w:r>
        <w:t>“</w:t>
      </w:r>
      <w:r w:rsidRPr="00881D63">
        <w:t>Wild Bill</w:t>
      </w:r>
      <w:r>
        <w:t>”</w:t>
      </w:r>
      <w:r w:rsidRPr="00881D63">
        <w:t xml:space="preserve"> Donovan. Turner Video (89 minutes).</w:t>
      </w:r>
    </w:p>
    <w:p w:rsidR="006100E8" w:rsidRPr="00881D63" w:rsidRDefault="006100E8" w:rsidP="008A5374">
      <w:pPr>
        <w:numPr>
          <w:ilvl w:val="0"/>
          <w:numId w:val="1"/>
        </w:numPr>
      </w:pPr>
      <w:r w:rsidRPr="00881D63">
        <w:t>The 1977 feature film</w:t>
      </w:r>
      <w:r w:rsidRPr="00881D63">
        <w:rPr>
          <w:i/>
        </w:rPr>
        <w:t xml:space="preserve"> Men of Bronze</w:t>
      </w:r>
      <w:r w:rsidRPr="00881D63">
        <w:t xml:space="preserve"> is the story of the all-black U.S. 369th Infantry that suffered prejudicial treatment from fellow doughboys and ended up assigned to the French. Their fighting skills earned every soldier the coveted Croix-de-Guerre, and the 369th became the most decorated American unit to fight in the war. Directed by William Miles in 1977. Pacific Arts Video (58 minutes, black and white and color).</w:t>
      </w:r>
    </w:p>
    <w:p w:rsidR="006100E8" w:rsidRPr="00881D63" w:rsidRDefault="006100E8" w:rsidP="008A5374">
      <w:pPr>
        <w:numPr>
          <w:ilvl w:val="0"/>
          <w:numId w:val="1"/>
        </w:numPr>
      </w:pPr>
      <w:r w:rsidRPr="00881D63">
        <w:rPr>
          <w:i/>
        </w:rPr>
        <w:t>Reds</w:t>
      </w:r>
      <w:r w:rsidRPr="00881D63">
        <w:t xml:space="preserve"> is a fascinating feature film about John Reed and American bohemia from 1910 to 1917. The film examines a host of topics including free love, the IWW, the Mexican Revolution, the plays of Eugene O</w:t>
      </w:r>
      <w:r>
        <w:t>’</w:t>
      </w:r>
      <w:r w:rsidRPr="00881D63">
        <w:t>Neill, the Armory Show, anarchism, and the Bolshevik Revolution. Testimony by real participants and friends of Reed punctuate the sequences. Directed by Warren Beatty in 1981, it stars Beatty, Diane Keaton, and Jack Nicholson. Paramount (196 minutes, color).</w:t>
      </w:r>
    </w:p>
    <w:p w:rsidR="006100E8" w:rsidRPr="00881D63" w:rsidRDefault="006100E8" w:rsidP="008A5374">
      <w:pPr>
        <w:numPr>
          <w:ilvl w:val="0"/>
          <w:numId w:val="1"/>
        </w:numPr>
      </w:pPr>
      <w:r w:rsidRPr="00881D63">
        <w:rPr>
          <w:i/>
        </w:rPr>
        <w:t>Eight Men Out</w:t>
      </w:r>
      <w:r w:rsidRPr="008A5374">
        <w:t xml:space="preserve">, </w:t>
      </w:r>
      <w:r w:rsidRPr="00881D63">
        <w:t xml:space="preserve">directed by John Sayles in 1988, is a painstaking recreation of the infamous 1919 </w:t>
      </w:r>
      <w:r>
        <w:t>“</w:t>
      </w:r>
      <w:r w:rsidRPr="00881D63">
        <w:t>Black Sox</w:t>
      </w:r>
      <w:r>
        <w:t>”</w:t>
      </w:r>
      <w:r w:rsidRPr="00881D63">
        <w:t xml:space="preserve"> scandal that proved that even American</w:t>
      </w:r>
      <w:r>
        <w:t>’</w:t>
      </w:r>
      <w:r w:rsidRPr="00881D63">
        <w:t>s favorite pastime was not free from taint. Orion (118 minutes).</w:t>
      </w:r>
    </w:p>
    <w:p w:rsidR="006100E8" w:rsidRPr="00881D63" w:rsidRDefault="006100E8" w:rsidP="008A5374">
      <w:pPr>
        <w:numPr>
          <w:ilvl w:val="0"/>
          <w:numId w:val="1"/>
        </w:numPr>
      </w:pPr>
      <w:r w:rsidRPr="00881D63">
        <w:rPr>
          <w:i/>
        </w:rPr>
        <w:t>The Century: America</w:t>
      </w:r>
      <w:r>
        <w:rPr>
          <w:i/>
        </w:rPr>
        <w:t>’</w:t>
      </w:r>
      <w:r w:rsidRPr="00881D63">
        <w:rPr>
          <w:i/>
        </w:rPr>
        <w:t>s Time</w:t>
      </w:r>
      <w:r w:rsidRPr="008A5374">
        <w:t>,</w:t>
      </w:r>
      <w:r w:rsidRPr="00881D63">
        <w:t xml:space="preserve"> is the ABC series hosted by Peter Jennings. Episode 2, </w:t>
      </w:r>
      <w:r>
        <w:t>“</w:t>
      </w:r>
      <w:r w:rsidRPr="00881D63">
        <w:t>Shell Shock,</w:t>
      </w:r>
      <w:r>
        <w:t>”</w:t>
      </w:r>
      <w:r w:rsidRPr="00881D63">
        <w:t xml:space="preserve"> details World War I. ABC Video (55 minutes).</w:t>
      </w:r>
    </w:p>
    <w:p w:rsidR="006100E8" w:rsidRPr="00E1363B" w:rsidRDefault="006100E8" w:rsidP="009861B0"/>
    <w:p w:rsidR="006100E8" w:rsidRDefault="006100E8" w:rsidP="009861B0"/>
    <w:sectPr w:rsidR="006100E8" w:rsidSect="009861B0">
      <w:footerReference w:type="default" r:id="rId7"/>
      <w:type w:val="continuous"/>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0E8" w:rsidRDefault="006100E8">
      <w:r>
        <w:separator/>
      </w:r>
    </w:p>
  </w:endnote>
  <w:endnote w:type="continuationSeparator" w:id="0">
    <w:p w:rsidR="006100E8" w:rsidRDefault="006100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0E8" w:rsidRPr="00706756" w:rsidRDefault="006100E8" w:rsidP="00251675">
    <w:pPr>
      <w:pStyle w:val="Footer"/>
      <w:jc w:val="center"/>
      <w:rPr>
        <w:rStyle w:val="PageNumber"/>
        <w:sz w:val="20"/>
      </w:rPr>
    </w:pPr>
    <w:r w:rsidRPr="00706756">
      <w:rPr>
        <w:sz w:val="20"/>
      </w:rPr>
      <w:t>23-</w:t>
    </w:r>
    <w:r w:rsidRPr="00706756">
      <w:rPr>
        <w:rStyle w:val="PageNumber"/>
        <w:sz w:val="20"/>
      </w:rPr>
      <w:fldChar w:fldCharType="begin"/>
    </w:r>
    <w:r w:rsidRPr="00706756">
      <w:rPr>
        <w:rStyle w:val="PageNumber"/>
        <w:sz w:val="20"/>
      </w:rPr>
      <w:instrText xml:space="preserve"> PAGE </w:instrText>
    </w:r>
    <w:r w:rsidRPr="00706756">
      <w:rPr>
        <w:rStyle w:val="PageNumber"/>
        <w:sz w:val="20"/>
      </w:rPr>
      <w:fldChar w:fldCharType="separate"/>
    </w:r>
    <w:r>
      <w:rPr>
        <w:rStyle w:val="PageNumber"/>
        <w:noProof/>
        <w:sz w:val="20"/>
      </w:rPr>
      <w:t>1</w:t>
    </w:r>
    <w:r w:rsidRPr="00706756">
      <w:rPr>
        <w:rStyle w:val="PageNumber"/>
        <w:sz w:val="20"/>
      </w:rPr>
      <w:fldChar w:fldCharType="end"/>
    </w:r>
  </w:p>
  <w:p w:rsidR="006100E8" w:rsidRPr="009861B0" w:rsidRDefault="006100E8" w:rsidP="00251675">
    <w:pPr>
      <w:pStyle w:val="Footer"/>
      <w:jc w:val="center"/>
      <w:rPr>
        <w:sz w:val="20"/>
      </w:rPr>
    </w:pPr>
    <w:r w:rsidRPr="00962E92">
      <w:rPr>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0E8" w:rsidRDefault="006100E8">
      <w:r>
        <w:separator/>
      </w:r>
    </w:p>
  </w:footnote>
  <w:footnote w:type="continuationSeparator" w:id="0">
    <w:p w:rsidR="006100E8" w:rsidRDefault="006100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A60C8"/>
    <w:multiLevelType w:val="hybridMultilevel"/>
    <w:tmpl w:val="25967942"/>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61B0"/>
    <w:rsid w:val="00022BF4"/>
    <w:rsid w:val="00056F93"/>
    <w:rsid w:val="00075BCD"/>
    <w:rsid w:val="00095B8E"/>
    <w:rsid w:val="000A38D6"/>
    <w:rsid w:val="000D27C0"/>
    <w:rsid w:val="00120F7F"/>
    <w:rsid w:val="001369D5"/>
    <w:rsid w:val="00147FF3"/>
    <w:rsid w:val="0017769C"/>
    <w:rsid w:val="001866EC"/>
    <w:rsid w:val="001B64BA"/>
    <w:rsid w:val="001D04FE"/>
    <w:rsid w:val="001D0D9A"/>
    <w:rsid w:val="00207DA1"/>
    <w:rsid w:val="00244E84"/>
    <w:rsid w:val="00250BCA"/>
    <w:rsid w:val="00251675"/>
    <w:rsid w:val="00256C8D"/>
    <w:rsid w:val="002678AC"/>
    <w:rsid w:val="0028120A"/>
    <w:rsid w:val="002935EE"/>
    <w:rsid w:val="002965E2"/>
    <w:rsid w:val="002A469F"/>
    <w:rsid w:val="002D4ED1"/>
    <w:rsid w:val="002F3CDF"/>
    <w:rsid w:val="003104AE"/>
    <w:rsid w:val="00321213"/>
    <w:rsid w:val="00324486"/>
    <w:rsid w:val="003456C4"/>
    <w:rsid w:val="00382C1E"/>
    <w:rsid w:val="003917CE"/>
    <w:rsid w:val="003A234C"/>
    <w:rsid w:val="003C2203"/>
    <w:rsid w:val="003F3F2B"/>
    <w:rsid w:val="0043715D"/>
    <w:rsid w:val="004424F7"/>
    <w:rsid w:val="0044508C"/>
    <w:rsid w:val="00452AAF"/>
    <w:rsid w:val="00467D37"/>
    <w:rsid w:val="00476966"/>
    <w:rsid w:val="004C2CCC"/>
    <w:rsid w:val="00507D6B"/>
    <w:rsid w:val="00522B94"/>
    <w:rsid w:val="0053516A"/>
    <w:rsid w:val="00535AAA"/>
    <w:rsid w:val="00560ED9"/>
    <w:rsid w:val="00595F21"/>
    <w:rsid w:val="005A3D4F"/>
    <w:rsid w:val="005B26B1"/>
    <w:rsid w:val="005E1790"/>
    <w:rsid w:val="005F6983"/>
    <w:rsid w:val="006100E8"/>
    <w:rsid w:val="0061211F"/>
    <w:rsid w:val="006348FA"/>
    <w:rsid w:val="00637DBA"/>
    <w:rsid w:val="00643510"/>
    <w:rsid w:val="00646307"/>
    <w:rsid w:val="00647C96"/>
    <w:rsid w:val="00650F81"/>
    <w:rsid w:val="0068553E"/>
    <w:rsid w:val="006A1864"/>
    <w:rsid w:val="006B1570"/>
    <w:rsid w:val="006E601D"/>
    <w:rsid w:val="006F1AAB"/>
    <w:rsid w:val="006F1D2D"/>
    <w:rsid w:val="0070240E"/>
    <w:rsid w:val="00706756"/>
    <w:rsid w:val="00711E71"/>
    <w:rsid w:val="007128EC"/>
    <w:rsid w:val="00737EBE"/>
    <w:rsid w:val="00740AA9"/>
    <w:rsid w:val="0075103A"/>
    <w:rsid w:val="00784B78"/>
    <w:rsid w:val="007B6903"/>
    <w:rsid w:val="007D47F6"/>
    <w:rsid w:val="007E282B"/>
    <w:rsid w:val="00802C7F"/>
    <w:rsid w:val="008166A0"/>
    <w:rsid w:val="008256BE"/>
    <w:rsid w:val="00844654"/>
    <w:rsid w:val="00850405"/>
    <w:rsid w:val="00853BAC"/>
    <w:rsid w:val="00857628"/>
    <w:rsid w:val="00861AA1"/>
    <w:rsid w:val="00865289"/>
    <w:rsid w:val="00871BDA"/>
    <w:rsid w:val="00881D63"/>
    <w:rsid w:val="00882257"/>
    <w:rsid w:val="00896DA9"/>
    <w:rsid w:val="008A5374"/>
    <w:rsid w:val="008F70D3"/>
    <w:rsid w:val="00921A76"/>
    <w:rsid w:val="00937133"/>
    <w:rsid w:val="00941DAC"/>
    <w:rsid w:val="00947C81"/>
    <w:rsid w:val="00962E92"/>
    <w:rsid w:val="009861B0"/>
    <w:rsid w:val="009A65BA"/>
    <w:rsid w:val="009E0387"/>
    <w:rsid w:val="009F6C0D"/>
    <w:rsid w:val="00A04CCE"/>
    <w:rsid w:val="00A0550B"/>
    <w:rsid w:val="00A21900"/>
    <w:rsid w:val="00A70A6F"/>
    <w:rsid w:val="00A730A8"/>
    <w:rsid w:val="00A73DA2"/>
    <w:rsid w:val="00A80677"/>
    <w:rsid w:val="00AA011E"/>
    <w:rsid w:val="00AA6442"/>
    <w:rsid w:val="00AD5320"/>
    <w:rsid w:val="00AD7D79"/>
    <w:rsid w:val="00AF1071"/>
    <w:rsid w:val="00B327FA"/>
    <w:rsid w:val="00B42931"/>
    <w:rsid w:val="00B57C04"/>
    <w:rsid w:val="00B65081"/>
    <w:rsid w:val="00B94983"/>
    <w:rsid w:val="00BB7111"/>
    <w:rsid w:val="00BD55C0"/>
    <w:rsid w:val="00BD7845"/>
    <w:rsid w:val="00C31722"/>
    <w:rsid w:val="00C37575"/>
    <w:rsid w:val="00C80D8D"/>
    <w:rsid w:val="00C84F9D"/>
    <w:rsid w:val="00C949CE"/>
    <w:rsid w:val="00CB1988"/>
    <w:rsid w:val="00CB40E5"/>
    <w:rsid w:val="00CC1E7C"/>
    <w:rsid w:val="00CC377F"/>
    <w:rsid w:val="00CD1F11"/>
    <w:rsid w:val="00D1144E"/>
    <w:rsid w:val="00D1240F"/>
    <w:rsid w:val="00D36ACC"/>
    <w:rsid w:val="00D543AE"/>
    <w:rsid w:val="00D76AAF"/>
    <w:rsid w:val="00DA7E60"/>
    <w:rsid w:val="00DB1B82"/>
    <w:rsid w:val="00DE22C4"/>
    <w:rsid w:val="00E026B7"/>
    <w:rsid w:val="00E1363B"/>
    <w:rsid w:val="00E24988"/>
    <w:rsid w:val="00E26321"/>
    <w:rsid w:val="00E4296E"/>
    <w:rsid w:val="00E51371"/>
    <w:rsid w:val="00E90766"/>
    <w:rsid w:val="00E95ABA"/>
    <w:rsid w:val="00EA79B7"/>
    <w:rsid w:val="00EB312B"/>
    <w:rsid w:val="00ED53D2"/>
    <w:rsid w:val="00EF7AE8"/>
    <w:rsid w:val="00F02D9B"/>
    <w:rsid w:val="00F16DD5"/>
    <w:rsid w:val="00F260E2"/>
    <w:rsid w:val="00F35A40"/>
    <w:rsid w:val="00F4269D"/>
    <w:rsid w:val="00F67B3E"/>
    <w:rsid w:val="00F70D85"/>
    <w:rsid w:val="00F85BA4"/>
    <w:rsid w:val="00F95649"/>
    <w:rsid w:val="00FA256D"/>
    <w:rsid w:val="00FA36F2"/>
    <w:rsid w:val="00FA4260"/>
    <w:rsid w:val="00FC6E4B"/>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1B0"/>
    <w:rPr>
      <w:rFonts w:eastAsia="Arial Unicode MS"/>
      <w:sz w:val="24"/>
      <w:szCs w:val="24"/>
    </w:rPr>
  </w:style>
  <w:style w:type="paragraph" w:styleId="Heading1">
    <w:name w:val="heading 1"/>
    <w:basedOn w:val="Normal"/>
    <w:next w:val="Normal"/>
    <w:link w:val="Heading1Char"/>
    <w:uiPriority w:val="99"/>
    <w:qFormat/>
    <w:rsid w:val="009861B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9861B0"/>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ListContinue2">
    <w:name w:val="List Continue 2"/>
    <w:basedOn w:val="Normal"/>
    <w:uiPriority w:val="99"/>
    <w:rsid w:val="009861B0"/>
    <w:pPr>
      <w:spacing w:after="120"/>
      <w:ind w:left="720"/>
    </w:pPr>
  </w:style>
  <w:style w:type="paragraph" w:styleId="ListContinue">
    <w:name w:val="List Continue"/>
    <w:basedOn w:val="Normal"/>
    <w:uiPriority w:val="99"/>
    <w:rsid w:val="009861B0"/>
    <w:pPr>
      <w:spacing w:after="120"/>
      <w:ind w:left="360"/>
    </w:pPr>
  </w:style>
  <w:style w:type="paragraph" w:styleId="Footer">
    <w:name w:val="footer"/>
    <w:basedOn w:val="Normal"/>
    <w:link w:val="FooterChar1"/>
    <w:uiPriority w:val="99"/>
    <w:rsid w:val="009861B0"/>
    <w:pPr>
      <w:tabs>
        <w:tab w:val="center" w:pos="4680"/>
        <w:tab w:val="right" w:pos="9360"/>
      </w:tabs>
    </w:pPr>
    <w:rPr>
      <w:szCs w:val="20"/>
    </w:rPr>
  </w:style>
  <w:style w:type="character" w:customStyle="1" w:styleId="FooterChar">
    <w:name w:val="Footer Char"/>
    <w:basedOn w:val="DefaultParagraphFont"/>
    <w:link w:val="Footer"/>
    <w:uiPriority w:val="99"/>
    <w:semiHidden/>
    <w:locked/>
    <w:rPr>
      <w:rFonts w:eastAsia="Arial Unicode MS" w:cs="Times New Roman"/>
      <w:sz w:val="24"/>
      <w:szCs w:val="24"/>
    </w:rPr>
  </w:style>
  <w:style w:type="character" w:customStyle="1" w:styleId="FooterChar1">
    <w:name w:val="Footer Char1"/>
    <w:link w:val="Footer"/>
    <w:uiPriority w:val="99"/>
    <w:locked/>
    <w:rsid w:val="009861B0"/>
    <w:rPr>
      <w:rFonts w:eastAsia="Arial Unicode MS"/>
      <w:sz w:val="24"/>
    </w:rPr>
  </w:style>
  <w:style w:type="paragraph" w:styleId="Header">
    <w:name w:val="header"/>
    <w:basedOn w:val="Normal"/>
    <w:link w:val="HeaderChar"/>
    <w:uiPriority w:val="99"/>
    <w:rsid w:val="009861B0"/>
    <w:pPr>
      <w:tabs>
        <w:tab w:val="center" w:pos="4320"/>
        <w:tab w:val="right" w:pos="8640"/>
      </w:tabs>
    </w:pPr>
  </w:style>
  <w:style w:type="character" w:customStyle="1" w:styleId="HeaderChar">
    <w:name w:val="Header Char"/>
    <w:basedOn w:val="DefaultParagraphFont"/>
    <w:link w:val="Header"/>
    <w:uiPriority w:val="99"/>
    <w:semiHidden/>
    <w:locked/>
    <w:rPr>
      <w:rFonts w:eastAsia="Arial Unicode MS" w:cs="Times New Roman"/>
      <w:sz w:val="24"/>
      <w:szCs w:val="24"/>
    </w:rPr>
  </w:style>
  <w:style w:type="character" w:styleId="PageNumber">
    <w:name w:val="page number"/>
    <w:basedOn w:val="DefaultParagraphFont"/>
    <w:uiPriority w:val="99"/>
    <w:rsid w:val="009861B0"/>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1634</Words>
  <Characters>9318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23 </dc:title>
  <dc:subject/>
  <dc:creator>Editor</dc:creator>
  <cp:keywords/>
  <dc:description/>
  <cp:lastModifiedBy>Editor</cp:lastModifiedBy>
  <cp:revision>3</cp:revision>
  <dcterms:created xsi:type="dcterms:W3CDTF">2014-09-04T04:31:00Z</dcterms:created>
  <dcterms:modified xsi:type="dcterms:W3CDTF">2014-09-04T06:26:00Z</dcterms:modified>
</cp:coreProperties>
</file>