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6C64" w:rsidRPr="00810988" w:rsidRDefault="00F26C64" w:rsidP="00810988">
      <w:pPr>
        <w:rPr>
          <w:b/>
          <w:sz w:val="32"/>
          <w:szCs w:val="32"/>
        </w:rPr>
      </w:pPr>
      <w:r w:rsidRPr="00810988">
        <w:rPr>
          <w:b/>
          <w:sz w:val="32"/>
          <w:szCs w:val="32"/>
        </w:rPr>
        <w:t xml:space="preserve">CHAPTER 21 </w:t>
      </w:r>
    </w:p>
    <w:p w:rsidR="00F26C64" w:rsidRPr="00810988" w:rsidRDefault="00F26C64" w:rsidP="00810988">
      <w:pPr>
        <w:rPr>
          <w:b/>
          <w:sz w:val="32"/>
          <w:szCs w:val="32"/>
        </w:rPr>
      </w:pPr>
      <w:r w:rsidRPr="00810988">
        <w:rPr>
          <w:b/>
          <w:sz w:val="32"/>
          <w:szCs w:val="32"/>
        </w:rPr>
        <w:t>PROGRESSIVISM</w:t>
      </w:r>
      <w:r>
        <w:rPr>
          <w:b/>
          <w:sz w:val="32"/>
          <w:szCs w:val="32"/>
        </w:rPr>
        <w:t>, 1900–1917</w:t>
      </w:r>
    </w:p>
    <w:p w:rsidR="00F26C64" w:rsidRDefault="00F26C64" w:rsidP="00810988"/>
    <w:p w:rsidR="00F26C64" w:rsidRPr="00810988" w:rsidRDefault="00F26C64" w:rsidP="00810988">
      <w:pPr>
        <w:rPr>
          <w:i/>
        </w:rPr>
      </w:pPr>
      <w:r w:rsidRPr="00810988">
        <w:rPr>
          <w:i/>
        </w:rPr>
        <w:t>Chapter Outline</w:t>
      </w:r>
    </w:p>
    <w:p w:rsidR="00F26C64" w:rsidRDefault="00F26C64" w:rsidP="00810988">
      <w:r>
        <w:t>I.</w:t>
      </w:r>
      <w:r>
        <w:tab/>
        <w:t>Where Reform Incubated</w:t>
      </w:r>
    </w:p>
    <w:p w:rsidR="00F26C64" w:rsidRDefault="00F26C64" w:rsidP="00810988">
      <w:r>
        <w:tab/>
        <w:t>A.</w:t>
      </w:r>
      <w:r>
        <w:tab/>
        <w:t>Young Protestants</w:t>
      </w:r>
    </w:p>
    <w:p w:rsidR="00F26C64" w:rsidRDefault="00F26C64" w:rsidP="00810988">
      <w:r>
        <w:tab/>
        <w:t>B.</w:t>
      </w:r>
      <w:r>
        <w:tab/>
        <w:t>Muckrakers</w:t>
      </w:r>
    </w:p>
    <w:p w:rsidR="00F26C64" w:rsidRDefault="00F26C64" w:rsidP="00810988">
      <w:r>
        <w:tab/>
        <w:t>C.</w:t>
      </w:r>
      <w:r>
        <w:tab/>
        <w:t>Settlement Houses and Clubwomen</w:t>
      </w:r>
    </w:p>
    <w:p w:rsidR="00F26C64" w:rsidRPr="005850B8" w:rsidRDefault="00F26C64" w:rsidP="00810988">
      <w:r>
        <w:tab/>
        <w:t>D.</w:t>
      </w:r>
      <w:r>
        <w:tab/>
        <w:t>Socialists</w:t>
      </w:r>
    </w:p>
    <w:p w:rsidR="00F26C64" w:rsidRPr="005850B8" w:rsidRDefault="00F26C64" w:rsidP="00810988">
      <w:r>
        <w:t>II.</w:t>
      </w:r>
      <w:r>
        <w:tab/>
        <w:t>Reform of City Governments</w:t>
      </w:r>
    </w:p>
    <w:p w:rsidR="00F26C64" w:rsidRPr="005850B8" w:rsidRDefault="00F26C64" w:rsidP="00810988">
      <w:r w:rsidRPr="005850B8">
        <w:t>III.</w:t>
      </w:r>
      <w:r w:rsidRPr="005850B8">
        <w:tab/>
      </w:r>
      <w:r>
        <w:t xml:space="preserve">Reform in the States </w:t>
      </w:r>
    </w:p>
    <w:p w:rsidR="00F26C64" w:rsidRPr="005850B8" w:rsidRDefault="00F26C64" w:rsidP="00810988">
      <w:r>
        <w:tab/>
      </w:r>
      <w:r w:rsidRPr="005850B8">
        <w:t>A.</w:t>
      </w:r>
      <w:r w:rsidRPr="005850B8">
        <w:tab/>
      </w:r>
      <w:r>
        <w:t>Overhauling Election Law and the Electorate</w:t>
      </w:r>
    </w:p>
    <w:p w:rsidR="00F26C64" w:rsidRPr="005850B8" w:rsidRDefault="00F26C64" w:rsidP="00810988">
      <w:r>
        <w:tab/>
      </w:r>
      <w:r w:rsidRPr="005850B8">
        <w:t>B.</w:t>
      </w:r>
      <w:r w:rsidRPr="005850B8">
        <w:tab/>
      </w:r>
      <w:r>
        <w:t>Woman Suffrage</w:t>
      </w:r>
    </w:p>
    <w:p w:rsidR="00F26C64" w:rsidRPr="005850B8" w:rsidRDefault="00F26C64" w:rsidP="00810988">
      <w:r>
        <w:tab/>
      </w:r>
      <w:r w:rsidRPr="005850B8">
        <w:t>C.</w:t>
      </w:r>
      <w:r w:rsidRPr="005850B8">
        <w:tab/>
      </w:r>
      <w:r>
        <w:t>Wisconsin and New York: Laboratories of Reform</w:t>
      </w:r>
    </w:p>
    <w:p w:rsidR="00F26C64" w:rsidRPr="005850B8" w:rsidRDefault="00F26C64" w:rsidP="00810988">
      <w:r w:rsidRPr="005850B8">
        <w:t>IV.</w:t>
      </w:r>
      <w:r w:rsidRPr="005850B8">
        <w:tab/>
      </w:r>
      <w:r>
        <w:t xml:space="preserve">Scientific Management and the Reform of Work </w:t>
      </w:r>
    </w:p>
    <w:p w:rsidR="00F26C64" w:rsidRPr="005850B8" w:rsidRDefault="00F26C64" w:rsidP="00810988">
      <w:r w:rsidRPr="005850B8">
        <w:t>V.</w:t>
      </w:r>
      <w:r w:rsidRPr="005850B8">
        <w:tab/>
      </w:r>
      <w:r>
        <w:t xml:space="preserve">A New Campaign for Racial Equality </w:t>
      </w:r>
    </w:p>
    <w:p w:rsidR="00F26C64" w:rsidRPr="005850B8" w:rsidRDefault="00F26C64" w:rsidP="00810988">
      <w:r w:rsidRPr="005850B8">
        <w:t>VI.</w:t>
      </w:r>
      <w:r w:rsidRPr="005850B8">
        <w:tab/>
      </w:r>
      <w:r>
        <w:t>The Roosevelt Presidency</w:t>
      </w:r>
    </w:p>
    <w:p w:rsidR="00F26C64" w:rsidRPr="005850B8" w:rsidRDefault="00F26C64" w:rsidP="00810988">
      <w:r>
        <w:tab/>
      </w:r>
      <w:r w:rsidRPr="005850B8">
        <w:t>A.</w:t>
      </w:r>
      <w:r w:rsidRPr="005850B8">
        <w:tab/>
      </w:r>
      <w:r>
        <w:t>Regulating the Economy</w:t>
      </w:r>
    </w:p>
    <w:p w:rsidR="00F26C64" w:rsidRPr="005850B8" w:rsidRDefault="00F26C64" w:rsidP="00810988">
      <w:r>
        <w:tab/>
      </w:r>
      <w:r w:rsidRPr="005850B8">
        <w:t>B.</w:t>
      </w:r>
      <w:r w:rsidRPr="005850B8">
        <w:tab/>
      </w:r>
      <w:r>
        <w:t>Conserving the Environment</w:t>
      </w:r>
    </w:p>
    <w:p w:rsidR="00F26C64" w:rsidRPr="005850B8" w:rsidRDefault="00F26C64" w:rsidP="00810988">
      <w:r>
        <w:tab/>
      </w:r>
      <w:r w:rsidRPr="005850B8">
        <w:t>C.</w:t>
      </w:r>
      <w:r w:rsidRPr="005850B8">
        <w:tab/>
      </w:r>
      <w:r>
        <w:t xml:space="preserve">Progressivism: A Movement for the People? </w:t>
      </w:r>
    </w:p>
    <w:p w:rsidR="00F26C64" w:rsidRPr="005850B8" w:rsidRDefault="00F26C64" w:rsidP="00810988">
      <w:r w:rsidRPr="005850B8">
        <w:t>VII.</w:t>
      </w:r>
      <w:r w:rsidRPr="005850B8">
        <w:tab/>
      </w:r>
      <w:r>
        <w:t>The Taft Presidency: Progressive Disappointment and Resurgence</w:t>
      </w:r>
    </w:p>
    <w:p w:rsidR="00F26C64" w:rsidRPr="005850B8" w:rsidRDefault="00F26C64" w:rsidP="00810988">
      <w:r>
        <w:tab/>
      </w:r>
      <w:r w:rsidRPr="005850B8">
        <w:t>A.</w:t>
      </w:r>
      <w:r>
        <w:tab/>
        <w:t xml:space="preserve">Battling Progressives </w:t>
      </w:r>
    </w:p>
    <w:p w:rsidR="00F26C64" w:rsidRPr="005850B8" w:rsidRDefault="00F26C64" w:rsidP="00810988">
      <w:r>
        <w:tab/>
      </w:r>
      <w:r w:rsidRPr="005850B8">
        <w:t>B.</w:t>
      </w:r>
      <w:r w:rsidRPr="005850B8">
        <w:tab/>
      </w:r>
      <w:r>
        <w:t xml:space="preserve">Roosevelt’s Return </w:t>
      </w:r>
    </w:p>
    <w:p w:rsidR="00F26C64" w:rsidRPr="005850B8" w:rsidRDefault="00F26C64" w:rsidP="00810988">
      <w:r>
        <w:tab/>
        <w:t>C.</w:t>
      </w:r>
      <w:r>
        <w:tab/>
        <w:t>The Rise of Woodrow Wilson and the Election of 1912</w:t>
      </w:r>
    </w:p>
    <w:p w:rsidR="00F26C64" w:rsidRPr="005850B8" w:rsidRDefault="00F26C64" w:rsidP="00810988">
      <w:r w:rsidRPr="005850B8">
        <w:t>VIII.</w:t>
      </w:r>
      <w:r w:rsidRPr="005850B8">
        <w:tab/>
      </w:r>
      <w:r>
        <w:t xml:space="preserve">The Wilson Presidency </w:t>
      </w:r>
    </w:p>
    <w:p w:rsidR="00F26C64" w:rsidRPr="005850B8" w:rsidRDefault="00F26C64" w:rsidP="00810988">
      <w:r>
        <w:tab/>
      </w:r>
      <w:r w:rsidRPr="005850B8">
        <w:t>A.</w:t>
      </w:r>
      <w:r w:rsidRPr="005850B8">
        <w:tab/>
      </w:r>
      <w:r>
        <w:t>The Rise and Fall of the New Freedom</w:t>
      </w:r>
    </w:p>
    <w:p w:rsidR="00F26C64" w:rsidRPr="005850B8" w:rsidRDefault="00F26C64" w:rsidP="00810988">
      <w:r>
        <w:tab/>
      </w:r>
      <w:r w:rsidRPr="005850B8">
        <w:t>B.</w:t>
      </w:r>
      <w:r w:rsidRPr="005850B8">
        <w:tab/>
      </w:r>
      <w:r>
        <w:t>Progressivism for the People</w:t>
      </w:r>
    </w:p>
    <w:p w:rsidR="00F26C64" w:rsidRPr="00810988" w:rsidRDefault="00F26C64" w:rsidP="00810988"/>
    <w:p w:rsidR="00F26C64" w:rsidRPr="00810988" w:rsidRDefault="00F26C64" w:rsidP="00810988">
      <w:pPr>
        <w:rPr>
          <w:i/>
        </w:rPr>
      </w:pPr>
      <w:r w:rsidRPr="00810988">
        <w:rPr>
          <w:i/>
        </w:rPr>
        <w:t xml:space="preserve">Chronology </w:t>
      </w:r>
    </w:p>
    <w:p w:rsidR="00F26C64" w:rsidRPr="005850B8" w:rsidRDefault="00F26C64" w:rsidP="00810988">
      <w:pPr>
        <w:tabs>
          <w:tab w:val="left" w:pos="1440"/>
        </w:tabs>
        <w:ind w:left="1440" w:hanging="1440"/>
      </w:pPr>
      <w:r>
        <w:t>1889</w:t>
      </w:r>
      <w:r>
        <w:tab/>
        <w:t>Hull House established</w:t>
      </w:r>
    </w:p>
    <w:p w:rsidR="00F26C64" w:rsidRPr="005850B8" w:rsidRDefault="00F26C64" w:rsidP="00810988">
      <w:pPr>
        <w:tabs>
          <w:tab w:val="left" w:pos="1440"/>
        </w:tabs>
        <w:ind w:left="1440" w:hanging="1440"/>
      </w:pPr>
      <w:r>
        <w:t>1890–</w:t>
      </w:r>
      <w:r w:rsidRPr="005850B8">
        <w:t>1904</w:t>
      </w:r>
      <w:r w:rsidRPr="005850B8">
        <w:tab/>
        <w:t>All ex-Confederate states pass laws t</w:t>
      </w:r>
      <w:r>
        <w:t>o disenfranchise black voters; V</w:t>
      </w:r>
      <w:r w:rsidRPr="005850B8">
        <w:t>irtually all states adopt the Australian (secret) ballot</w:t>
      </w:r>
    </w:p>
    <w:p w:rsidR="00F26C64" w:rsidRPr="005850B8" w:rsidRDefault="00F26C64" w:rsidP="00810988">
      <w:pPr>
        <w:tabs>
          <w:tab w:val="left" w:pos="1440"/>
        </w:tabs>
        <w:ind w:left="1440" w:hanging="1440"/>
      </w:pPr>
      <w:r w:rsidRPr="005850B8">
        <w:t>1900</w:t>
      </w:r>
      <w:r w:rsidRPr="005850B8">
        <w:tab/>
        <w:t>La</w:t>
      </w:r>
      <w:r>
        <w:t xml:space="preserve"> </w:t>
      </w:r>
      <w:r w:rsidRPr="005850B8">
        <w:t>Follett</w:t>
      </w:r>
      <w:r>
        <w:t>e elected governor of Wisconsin;</w:t>
      </w:r>
      <w:r w:rsidRPr="005850B8">
        <w:t xml:space="preserve"> City commission plan introduced in Galveston, Texas</w:t>
      </w:r>
    </w:p>
    <w:p w:rsidR="00F26C64" w:rsidRPr="005850B8" w:rsidRDefault="00F26C64" w:rsidP="00810988">
      <w:pPr>
        <w:tabs>
          <w:tab w:val="left" w:pos="1440"/>
        </w:tabs>
        <w:ind w:left="1440" w:hanging="1440"/>
      </w:pPr>
      <w:r>
        <w:t>1901–</w:t>
      </w:r>
      <w:r w:rsidRPr="005850B8">
        <w:t>191</w:t>
      </w:r>
      <w:r>
        <w:t>4</w:t>
      </w:r>
      <w:r>
        <w:tab/>
      </w:r>
      <w:r w:rsidRPr="005850B8">
        <w:t>More than 1,000 African Americans lynched</w:t>
      </w:r>
    </w:p>
    <w:p w:rsidR="00F26C64" w:rsidRPr="005850B8" w:rsidRDefault="00F26C64" w:rsidP="00810988">
      <w:pPr>
        <w:tabs>
          <w:tab w:val="left" w:pos="1440"/>
        </w:tabs>
        <w:ind w:left="1440" w:hanging="1440"/>
      </w:pPr>
      <w:r w:rsidRPr="005850B8">
        <w:t>1901</w:t>
      </w:r>
      <w:r w:rsidRPr="005850B8">
        <w:tab/>
        <w:t>Johnson elected reform mayor of Cleveland</w:t>
      </w:r>
      <w:r>
        <w:t>;</w:t>
      </w:r>
      <w:r w:rsidRPr="005850B8">
        <w:t xml:space="preserve"> McKinley assassinated; Roosevelt becomes president</w:t>
      </w:r>
    </w:p>
    <w:p w:rsidR="00F26C64" w:rsidRPr="005850B8" w:rsidRDefault="00F26C64" w:rsidP="00810988">
      <w:pPr>
        <w:tabs>
          <w:tab w:val="left" w:pos="1440"/>
        </w:tabs>
        <w:ind w:left="1440" w:hanging="1440"/>
      </w:pPr>
      <w:r w:rsidRPr="005850B8">
        <w:t>1902</w:t>
      </w:r>
      <w:r w:rsidRPr="005850B8">
        <w:tab/>
        <w:t>Direct primary introduced in Mississippi</w:t>
      </w:r>
      <w:r>
        <w:t>;</w:t>
      </w:r>
      <w:r w:rsidRPr="005850B8">
        <w:t xml:space="preserve"> Initiative and referendum introduced in Oregon</w:t>
      </w:r>
      <w:r>
        <w:t>;</w:t>
      </w:r>
      <w:r w:rsidRPr="005850B8">
        <w:t xml:space="preserve"> Roosevelt sides with workers in coal strike</w:t>
      </w:r>
    </w:p>
    <w:p w:rsidR="00F26C64" w:rsidRPr="005850B8" w:rsidRDefault="00F26C64" w:rsidP="00810988">
      <w:pPr>
        <w:tabs>
          <w:tab w:val="left" w:pos="1440"/>
        </w:tabs>
        <w:ind w:left="1440" w:hanging="1440"/>
      </w:pPr>
      <w:r w:rsidRPr="005850B8">
        <w:t>1903</w:t>
      </w:r>
      <w:r w:rsidRPr="005850B8">
        <w:tab/>
      </w:r>
      <w:r w:rsidRPr="005850B8">
        <w:rPr>
          <w:i/>
        </w:rPr>
        <w:t>McClure</w:t>
      </w:r>
      <w:r>
        <w:rPr>
          <w:i/>
        </w:rPr>
        <w:t>’</w:t>
      </w:r>
      <w:r w:rsidRPr="005850B8">
        <w:rPr>
          <w:i/>
        </w:rPr>
        <w:t>s Magazine</w:t>
      </w:r>
      <w:r>
        <w:t xml:space="preserve"> publishes Standard Oil expose;</w:t>
      </w:r>
      <w:r w:rsidRPr="005850B8">
        <w:t xml:space="preserve"> Federal c</w:t>
      </w:r>
      <w:r>
        <w:t>ourt dissolves Northern Securities</w:t>
      </w:r>
      <w:r w:rsidRPr="005850B8">
        <w:t xml:space="preserve"> Company</w:t>
      </w:r>
    </w:p>
    <w:p w:rsidR="00F26C64" w:rsidRPr="005850B8" w:rsidRDefault="00F26C64" w:rsidP="00810988">
      <w:pPr>
        <w:tabs>
          <w:tab w:val="left" w:pos="1440"/>
        </w:tabs>
        <w:ind w:left="1440" w:hanging="1440"/>
      </w:pPr>
      <w:r>
        <w:t>1904</w:t>
      </w:r>
      <w:r>
        <w:tab/>
      </w:r>
      <w:r w:rsidRPr="005850B8">
        <w:t>Roosevelt defeats Alton B. Parker for the presidency</w:t>
      </w:r>
    </w:p>
    <w:p w:rsidR="00F26C64" w:rsidRPr="005850B8" w:rsidRDefault="00F26C64" w:rsidP="00810988">
      <w:pPr>
        <w:tabs>
          <w:tab w:val="left" w:pos="1440"/>
        </w:tabs>
        <w:ind w:left="1440" w:hanging="1440"/>
      </w:pPr>
      <w:r>
        <w:t>1905</w:t>
      </w:r>
      <w:r w:rsidRPr="005850B8">
        <w:tab/>
        <w:t>National Forest Service established</w:t>
      </w:r>
    </w:p>
    <w:p w:rsidR="00F26C64" w:rsidRPr="005850B8" w:rsidRDefault="00F26C64" w:rsidP="00810988">
      <w:pPr>
        <w:tabs>
          <w:tab w:val="left" w:pos="1440"/>
        </w:tabs>
        <w:ind w:left="1440" w:hanging="1440"/>
      </w:pPr>
      <w:r w:rsidRPr="005850B8">
        <w:t>1906</w:t>
      </w:r>
      <w:r w:rsidRPr="005850B8">
        <w:tab/>
        <w:t>La</w:t>
      </w:r>
      <w:r>
        <w:t xml:space="preserve"> </w:t>
      </w:r>
      <w:r w:rsidRPr="005850B8">
        <w:t>Follette elected to U.S. Senate</w:t>
      </w:r>
      <w:r>
        <w:t>;</w:t>
      </w:r>
      <w:r w:rsidRPr="005850B8">
        <w:t xml:space="preserve"> Congress passes Hepburn Act</w:t>
      </w:r>
      <w:r>
        <w:t>;</w:t>
      </w:r>
      <w:r w:rsidRPr="005850B8">
        <w:t xml:space="preserve"> Upton Sinclair publishes</w:t>
      </w:r>
      <w:r w:rsidRPr="005850B8">
        <w:rPr>
          <w:i/>
        </w:rPr>
        <w:t xml:space="preserve"> The Jungl</w:t>
      </w:r>
      <w:r>
        <w:rPr>
          <w:i/>
        </w:rPr>
        <w:t>e</w:t>
      </w:r>
      <w:r>
        <w:t xml:space="preserve">; </w:t>
      </w:r>
      <w:r w:rsidRPr="005850B8">
        <w:t>Congress passes Pure Food and Drug Act and Meat Inspection Act</w:t>
      </w:r>
    </w:p>
    <w:p w:rsidR="00F26C64" w:rsidRPr="005850B8" w:rsidRDefault="00F26C64" w:rsidP="00810988">
      <w:pPr>
        <w:tabs>
          <w:tab w:val="left" w:pos="1440"/>
        </w:tabs>
        <w:ind w:left="1440" w:hanging="1440"/>
      </w:pPr>
      <w:r w:rsidRPr="005850B8">
        <w:t>1908</w:t>
      </w:r>
      <w:r w:rsidRPr="005850B8">
        <w:tab/>
        <w:t>Taft defeats Bryan for presidency</w:t>
      </w:r>
    </w:p>
    <w:p w:rsidR="00F26C64" w:rsidRPr="005850B8" w:rsidRDefault="00F26C64" w:rsidP="00810988">
      <w:pPr>
        <w:tabs>
          <w:tab w:val="left" w:pos="1440"/>
        </w:tabs>
        <w:ind w:left="1440" w:hanging="1440"/>
      </w:pPr>
      <w:r>
        <w:t>1909</w:t>
      </w:r>
      <w:r w:rsidRPr="005850B8">
        <w:tab/>
        <w:t>Congress passes Payne-Aldrich tariff bill</w:t>
      </w:r>
    </w:p>
    <w:p w:rsidR="00F26C64" w:rsidRPr="005850B8" w:rsidRDefault="00F26C64" w:rsidP="00810988">
      <w:pPr>
        <w:tabs>
          <w:tab w:val="left" w:pos="1440"/>
        </w:tabs>
        <w:ind w:left="1440" w:hanging="1440"/>
      </w:pPr>
      <w:r>
        <w:t>1910</w:t>
      </w:r>
      <w:r>
        <w:tab/>
        <w:t>Ballinger-Pinchot controversy; NAACP founded;</w:t>
      </w:r>
      <w:r w:rsidRPr="005850B8">
        <w:t xml:space="preserve"> Wilson elected governor of New Jersey</w:t>
      </w:r>
    </w:p>
    <w:p w:rsidR="00F26C64" w:rsidRPr="005850B8" w:rsidRDefault="00F26C64" w:rsidP="00810988">
      <w:pPr>
        <w:tabs>
          <w:tab w:val="left" w:pos="1440"/>
        </w:tabs>
        <w:ind w:left="1440" w:hanging="1440"/>
      </w:pPr>
      <w:r w:rsidRPr="005850B8">
        <w:t>191</w:t>
      </w:r>
      <w:r>
        <w:t>1</w:t>
      </w:r>
      <w:r>
        <w:tab/>
        <w:t>National Urban League founded;</w:t>
      </w:r>
      <w:r w:rsidRPr="005850B8">
        <w:t xml:space="preserve"> City manager plan introduced in Sumter, South Carolina</w:t>
      </w:r>
      <w:r>
        <w:t>;</w:t>
      </w:r>
      <w:r w:rsidRPr="005850B8">
        <w:t xml:space="preserve"> Wisconsin Industrial Commission established</w:t>
      </w:r>
      <w:r>
        <w:t>;</w:t>
      </w:r>
      <w:r w:rsidRPr="005850B8">
        <w:t xml:space="preserve"> Frederick Winslow Taylor publishes </w:t>
      </w:r>
      <w:r w:rsidRPr="005850B8">
        <w:rPr>
          <w:i/>
        </w:rPr>
        <w:t>The Principles of Scientific Management</w:t>
      </w:r>
    </w:p>
    <w:p w:rsidR="00F26C64" w:rsidRPr="005850B8" w:rsidRDefault="00F26C64" w:rsidP="00810988">
      <w:pPr>
        <w:tabs>
          <w:tab w:val="left" w:pos="1440"/>
        </w:tabs>
        <w:ind w:left="1440" w:hanging="1440"/>
      </w:pPr>
      <w:r>
        <w:t>1912</w:t>
      </w:r>
      <w:r w:rsidRPr="005850B8">
        <w:tab/>
        <w:t>Roosevelt forms Progressive Party</w:t>
      </w:r>
      <w:r>
        <w:t>;</w:t>
      </w:r>
      <w:r w:rsidRPr="005850B8">
        <w:t xml:space="preserve"> Wilson defeats Roosevelt, Taft</w:t>
      </w:r>
      <w:r>
        <w:t>,</w:t>
      </w:r>
      <w:r w:rsidRPr="005850B8">
        <w:t xml:space="preserve"> and Debs for presidency</w:t>
      </w:r>
    </w:p>
    <w:p w:rsidR="00F26C64" w:rsidRPr="005850B8" w:rsidRDefault="00F26C64" w:rsidP="00810988">
      <w:pPr>
        <w:tabs>
          <w:tab w:val="left" w:pos="1440"/>
        </w:tabs>
        <w:ind w:left="1440" w:hanging="1440"/>
      </w:pPr>
      <w:r w:rsidRPr="005850B8">
        <w:t>1913</w:t>
      </w:r>
      <w:r w:rsidRPr="005850B8">
        <w:tab/>
      </w:r>
      <w:r>
        <w:t>Sixteenth</w:t>
      </w:r>
      <w:r w:rsidRPr="005850B8">
        <w:t xml:space="preserve"> (federal income tax) and </w:t>
      </w:r>
      <w:r>
        <w:t>Seventeenth</w:t>
      </w:r>
      <w:r w:rsidRPr="005850B8">
        <w:t xml:space="preserve"> (direct election of U.S</w:t>
      </w:r>
      <w:r>
        <w:t>. Senators) Amendments ratified;</w:t>
      </w:r>
      <w:r w:rsidRPr="005850B8">
        <w:t xml:space="preserve"> Congress </w:t>
      </w:r>
      <w:r>
        <w:t>passes Underwood-Simmons Tariff;</w:t>
      </w:r>
      <w:r w:rsidRPr="005850B8">
        <w:t xml:space="preserve"> Congress establishes Federal Reserve</w:t>
      </w:r>
    </w:p>
    <w:p w:rsidR="00F26C64" w:rsidRPr="005850B8" w:rsidRDefault="00F26C64" w:rsidP="00810988">
      <w:pPr>
        <w:tabs>
          <w:tab w:val="left" w:pos="1440"/>
        </w:tabs>
        <w:ind w:left="1440" w:hanging="1440"/>
      </w:pPr>
      <w:r w:rsidRPr="005850B8">
        <w:t>1914</w:t>
      </w:r>
      <w:r w:rsidRPr="005850B8">
        <w:tab/>
        <w:t>Congress establ</w:t>
      </w:r>
      <w:r>
        <w:t xml:space="preserve">ishes Federal Trade Commission; </w:t>
      </w:r>
      <w:r w:rsidRPr="005850B8">
        <w:t>Congress passes Clayton Antitrust Act</w:t>
      </w:r>
    </w:p>
    <w:p w:rsidR="00F26C64" w:rsidRPr="005850B8" w:rsidRDefault="00F26C64" w:rsidP="00810988">
      <w:pPr>
        <w:tabs>
          <w:tab w:val="left" w:pos="1440"/>
        </w:tabs>
        <w:ind w:left="1440" w:hanging="1440"/>
      </w:pPr>
      <w:r w:rsidRPr="005850B8">
        <w:t>1916</w:t>
      </w:r>
      <w:r w:rsidRPr="005850B8">
        <w:tab/>
        <w:t>Louis Brandeis appointed to the Supreme Court; Kern-McGillicuddy Act, Keating-Owen Act, and Adamson Act passed</w:t>
      </w:r>
      <w:r>
        <w:t>;</w:t>
      </w:r>
      <w:r w:rsidRPr="005850B8">
        <w:t xml:space="preserve"> National Park Service formed</w:t>
      </w:r>
      <w:r>
        <w:t>;</w:t>
      </w:r>
      <w:r w:rsidRPr="005850B8">
        <w:t xml:space="preserve"> National Wom</w:t>
      </w:r>
      <w:r>
        <w:t>e</w:t>
      </w:r>
      <w:r w:rsidRPr="005850B8">
        <w:t>n</w:t>
      </w:r>
      <w:r>
        <w:t>’</w:t>
      </w:r>
      <w:r w:rsidRPr="005850B8">
        <w:t>s Party founded</w:t>
      </w:r>
    </w:p>
    <w:p w:rsidR="00F26C64" w:rsidRPr="005850B8" w:rsidRDefault="00F26C64" w:rsidP="00810988">
      <w:pPr>
        <w:tabs>
          <w:tab w:val="left" w:pos="1440"/>
        </w:tabs>
        <w:ind w:left="1440" w:hanging="1440"/>
      </w:pPr>
      <w:r>
        <w:t>1919</w:t>
      </w:r>
      <w:r w:rsidRPr="005850B8">
        <w:tab/>
      </w:r>
      <w:r>
        <w:t xml:space="preserve">Eighteenth </w:t>
      </w:r>
      <w:r w:rsidRPr="005850B8">
        <w:t>Amendment (Prohibition) ratified</w:t>
      </w:r>
    </w:p>
    <w:p w:rsidR="00F26C64" w:rsidRPr="005850B8" w:rsidRDefault="00F26C64" w:rsidP="00810988">
      <w:pPr>
        <w:tabs>
          <w:tab w:val="left" w:pos="1440"/>
        </w:tabs>
        <w:ind w:left="1440" w:hanging="1440"/>
      </w:pPr>
      <w:r>
        <w:t>1920</w:t>
      </w:r>
      <w:r>
        <w:tab/>
        <w:t xml:space="preserve">Nineteenth </w:t>
      </w:r>
      <w:r w:rsidRPr="005850B8">
        <w:t>Amendment (Woman Suffrage) ratified</w:t>
      </w:r>
    </w:p>
    <w:p w:rsidR="00F26C64" w:rsidRPr="00810988" w:rsidRDefault="00F26C64" w:rsidP="00810988"/>
    <w:p w:rsidR="00F26C64" w:rsidRPr="00810988" w:rsidRDefault="00F26C64" w:rsidP="00810988">
      <w:pPr>
        <w:rPr>
          <w:i/>
        </w:rPr>
      </w:pPr>
      <w:r w:rsidRPr="00810988">
        <w:rPr>
          <w:i/>
        </w:rPr>
        <w:t>Thematic</w:t>
      </w:r>
      <w:r>
        <w:rPr>
          <w:i/>
        </w:rPr>
        <w:t xml:space="preserve"> Topics f</w:t>
      </w:r>
      <w:r w:rsidRPr="00810988">
        <w:rPr>
          <w:i/>
        </w:rPr>
        <w:t>or Enrichment</w:t>
      </w:r>
    </w:p>
    <w:p w:rsidR="00F26C64" w:rsidRPr="005850B8" w:rsidRDefault="00F26C64" w:rsidP="00810988">
      <w:r w:rsidRPr="005850B8">
        <w:t>1.</w:t>
      </w:r>
      <w:r w:rsidRPr="005850B8">
        <w:tab/>
        <w:t xml:space="preserve">Compare the practices of the </w:t>
      </w:r>
      <w:r>
        <w:t>“</w:t>
      </w:r>
      <w:r w:rsidRPr="005850B8">
        <w:t>muckrakers</w:t>
      </w:r>
      <w:r>
        <w:t>”</w:t>
      </w:r>
      <w:r w:rsidRPr="005850B8">
        <w:t xml:space="preserve"> with the strategy and tactics of journalists today.</w:t>
      </w:r>
    </w:p>
    <w:p w:rsidR="00F26C64" w:rsidRPr="005850B8" w:rsidRDefault="00F26C64" w:rsidP="00810988">
      <w:r w:rsidRPr="005850B8">
        <w:t>2.</w:t>
      </w:r>
      <w:r w:rsidRPr="005850B8">
        <w:tab/>
        <w:t>Discuss the policies of</w:t>
      </w:r>
      <w:r>
        <w:t xml:space="preserve"> Progressives </w:t>
      </w:r>
      <w:r w:rsidRPr="005850B8">
        <w:t xml:space="preserve">toward extending the right to vote </w:t>
      </w:r>
      <w:r>
        <w:t xml:space="preserve">to immigrants. </w:t>
      </w:r>
    </w:p>
    <w:p w:rsidR="00F26C64" w:rsidRPr="005850B8" w:rsidRDefault="00F26C64" w:rsidP="00810988">
      <w:r w:rsidRPr="005850B8">
        <w:t>3.</w:t>
      </w:r>
      <w:r w:rsidRPr="005850B8">
        <w:tab/>
        <w:t>Discuss the reasons why, and the ways in which, W. E. B. DuBois and the NAACP broke with Booker T. Washington</w:t>
      </w:r>
      <w:r>
        <w:t>’</w:t>
      </w:r>
      <w:r w:rsidRPr="005850B8">
        <w:t xml:space="preserve">s policy of </w:t>
      </w:r>
      <w:r>
        <w:t>“</w:t>
      </w:r>
      <w:r w:rsidRPr="005850B8">
        <w:t>accommodationism.</w:t>
      </w:r>
      <w:r>
        <w:t>”</w:t>
      </w:r>
    </w:p>
    <w:p w:rsidR="00F26C64" w:rsidRPr="005850B8" w:rsidRDefault="00F26C64" w:rsidP="00810988">
      <w:r w:rsidRPr="005850B8">
        <w:t>4.</w:t>
      </w:r>
      <w:r w:rsidRPr="005850B8">
        <w:tab/>
      </w:r>
      <w:r>
        <w:t xml:space="preserve">In your view, who were the principal figures in the fight to achieve woman suffrage? </w:t>
      </w:r>
    </w:p>
    <w:p w:rsidR="00F26C64" w:rsidRPr="00810988" w:rsidRDefault="00F26C64" w:rsidP="00810988"/>
    <w:p w:rsidR="00F26C64" w:rsidRPr="00810988" w:rsidRDefault="00F26C64" w:rsidP="00810988">
      <w:pPr>
        <w:rPr>
          <w:i/>
        </w:rPr>
      </w:pPr>
      <w:r w:rsidRPr="00810988">
        <w:rPr>
          <w:i/>
        </w:rPr>
        <w:t xml:space="preserve">Suggested Essay Topics </w:t>
      </w:r>
    </w:p>
    <w:p w:rsidR="00F26C64" w:rsidRPr="005850B8" w:rsidRDefault="00F26C64" w:rsidP="00810988">
      <w:r w:rsidRPr="005850B8">
        <w:t>1.</w:t>
      </w:r>
      <w:r w:rsidRPr="005850B8">
        <w:rPr>
          <w:b/>
        </w:rPr>
        <w:tab/>
      </w:r>
      <w:r w:rsidRPr="005850B8">
        <w:t xml:space="preserve">Discuss the origins of Progressivism. Note the contributions of the </w:t>
      </w:r>
      <w:r>
        <w:t>“</w:t>
      </w:r>
      <w:r w:rsidRPr="005850B8">
        <w:t>muckrakers,</w:t>
      </w:r>
      <w:r>
        <w:t>”</w:t>
      </w:r>
      <w:r w:rsidRPr="005850B8">
        <w:t xml:space="preserve"> the settlement- house movement, and the Socialist Party of America.</w:t>
      </w:r>
    </w:p>
    <w:p w:rsidR="00F26C64" w:rsidRPr="005850B8" w:rsidRDefault="00F26C64" w:rsidP="00810988">
      <w:r w:rsidRPr="005850B8">
        <w:t>2.</w:t>
      </w:r>
      <w:r w:rsidRPr="005850B8">
        <w:tab/>
        <w:t>Define what is meant by Progressivism. Provide examples of lasting reforms introduced by the Progressives at the city, state, and federal levels.</w:t>
      </w:r>
    </w:p>
    <w:p w:rsidR="00F26C64" w:rsidRPr="005850B8" w:rsidRDefault="00F26C64" w:rsidP="00810988">
      <w:r w:rsidRPr="005850B8">
        <w:t>3.</w:t>
      </w:r>
      <w:r w:rsidRPr="005850B8">
        <w:tab/>
        <w:t>Compare and contrast the Progressive presidencies of Teddy Roosevelt and Woodrow Wilson. Whose record do you find more impressive? Support your position with evidence.</w:t>
      </w:r>
    </w:p>
    <w:p w:rsidR="00F26C64" w:rsidRPr="005850B8" w:rsidRDefault="00F26C64" w:rsidP="00810988">
      <w:r w:rsidRPr="005850B8">
        <w:t>4.</w:t>
      </w:r>
      <w:r w:rsidRPr="005850B8">
        <w:tab/>
        <w:t>Discuss the ways in which the Progressive era improved the lives of American women. Cite federal laws, national movements, and individual achievements as appropriate.</w:t>
      </w:r>
    </w:p>
    <w:p w:rsidR="00F26C64" w:rsidRPr="005850B8" w:rsidRDefault="00F26C64" w:rsidP="00810988">
      <w:r w:rsidRPr="005850B8">
        <w:t>5.</w:t>
      </w:r>
      <w:r w:rsidRPr="005850B8">
        <w:tab/>
        <w:t xml:space="preserve">The Progressive period has been described as the </w:t>
      </w:r>
      <w:r>
        <w:t>“</w:t>
      </w:r>
      <w:r w:rsidRPr="005850B8">
        <w:t>search for order.</w:t>
      </w:r>
      <w:r>
        <w:t>”</w:t>
      </w:r>
      <w:r w:rsidRPr="005850B8">
        <w:t xml:space="preserve"> What conditions created the desire for this? How successful were they in attaining </w:t>
      </w:r>
      <w:r>
        <w:t>“</w:t>
      </w:r>
      <w:r w:rsidRPr="005850B8">
        <w:t>order?</w:t>
      </w:r>
      <w:r>
        <w:t>”</w:t>
      </w:r>
    </w:p>
    <w:p w:rsidR="00F26C64" w:rsidRPr="005850B8" w:rsidRDefault="00F26C64" w:rsidP="00810988"/>
    <w:p w:rsidR="00F26C64" w:rsidRPr="00810988" w:rsidRDefault="00F26C64" w:rsidP="00810988">
      <w:pPr>
        <w:rPr>
          <w:i/>
        </w:rPr>
      </w:pPr>
      <w:r w:rsidRPr="00810988">
        <w:rPr>
          <w:i/>
        </w:rPr>
        <w:t>Lecture Outline</w:t>
      </w:r>
    </w:p>
    <w:p w:rsidR="00F26C64" w:rsidRDefault="00F26C64" w:rsidP="00810988">
      <w:pPr>
        <w:tabs>
          <w:tab w:val="left" w:pos="720"/>
        </w:tabs>
        <w:ind w:left="720" w:hanging="720"/>
      </w:pPr>
      <w:r>
        <w:t>1.</w:t>
      </w:r>
      <w:r>
        <w:tab/>
        <w:t xml:space="preserve">Progressivism </w:t>
      </w:r>
      <w:r>
        <w:rPr>
          <w:b/>
        </w:rPr>
        <w:t xml:space="preserve">reform incubated </w:t>
      </w:r>
      <w:r>
        <w:t xml:space="preserve">from the activities of multiple groups. </w:t>
      </w:r>
    </w:p>
    <w:p w:rsidR="00F26C64" w:rsidRDefault="00F26C64" w:rsidP="00810988">
      <w:pPr>
        <w:tabs>
          <w:tab w:val="left" w:pos="720"/>
        </w:tabs>
        <w:ind w:left="1440" w:hanging="1440"/>
      </w:pPr>
      <w:r>
        <w:tab/>
        <w:t>a.</w:t>
      </w:r>
      <w:r>
        <w:tab/>
      </w:r>
      <w:r>
        <w:rPr>
          <w:b/>
        </w:rPr>
        <w:t xml:space="preserve">Young Protestants </w:t>
      </w:r>
      <w:r>
        <w:t xml:space="preserve">had religious convictions which had often been a spur to social action. </w:t>
      </w:r>
    </w:p>
    <w:p w:rsidR="00F26C64" w:rsidRDefault="00F26C64" w:rsidP="00810988">
      <w:pPr>
        <w:tabs>
          <w:tab w:val="left" w:pos="720"/>
        </w:tabs>
        <w:ind w:left="1440" w:hanging="1440"/>
      </w:pPr>
      <w:r>
        <w:tab/>
        <w:t>b.</w:t>
      </w:r>
      <w:r>
        <w:tab/>
      </w:r>
      <w:r>
        <w:rPr>
          <w:b/>
        </w:rPr>
        <w:t xml:space="preserve">Muckrakers </w:t>
      </w:r>
      <w:r>
        <w:t xml:space="preserve">were determined to dredge up the “muck” permeating important institutions of American life. </w:t>
      </w:r>
    </w:p>
    <w:p w:rsidR="00F26C64" w:rsidRDefault="00F26C64" w:rsidP="00810988">
      <w:pPr>
        <w:tabs>
          <w:tab w:val="left" w:pos="720"/>
        </w:tabs>
        <w:ind w:left="1440" w:hanging="1440"/>
      </w:pPr>
      <w:r>
        <w:tab/>
        <w:t>c.</w:t>
      </w:r>
      <w:r>
        <w:tab/>
      </w:r>
      <w:r>
        <w:rPr>
          <w:b/>
        </w:rPr>
        <w:t>Settlement House</w:t>
      </w:r>
      <w:r>
        <w:t xml:space="preserve"> workers and </w:t>
      </w:r>
      <w:r>
        <w:rPr>
          <w:b/>
        </w:rPr>
        <w:t xml:space="preserve">clubwomen </w:t>
      </w:r>
      <w:r>
        <w:t xml:space="preserve">were part of a vast network of female reformers. </w:t>
      </w:r>
    </w:p>
    <w:p w:rsidR="00F26C64" w:rsidRDefault="00F26C64" w:rsidP="00810988">
      <w:pPr>
        <w:tabs>
          <w:tab w:val="left" w:pos="720"/>
        </w:tabs>
        <w:ind w:left="1440" w:hanging="1440"/>
      </w:pPr>
      <w:r>
        <w:tab/>
        <w:t>d.</w:t>
      </w:r>
      <w:r>
        <w:tab/>
      </w:r>
      <w:r>
        <w:rPr>
          <w:b/>
        </w:rPr>
        <w:t xml:space="preserve">Socialists </w:t>
      </w:r>
      <w:r>
        <w:t xml:space="preserve">stood for the transfer of control over big businesses from the capitalists who owned them to the laboring masses who worked in them. </w:t>
      </w:r>
    </w:p>
    <w:p w:rsidR="00F26C64" w:rsidRDefault="00F26C64" w:rsidP="00810988">
      <w:pPr>
        <w:ind w:left="720" w:hanging="720"/>
      </w:pPr>
      <w:r>
        <w:t>2.</w:t>
      </w:r>
      <w:r>
        <w:tab/>
      </w:r>
      <w:r>
        <w:rPr>
          <w:b/>
        </w:rPr>
        <w:t xml:space="preserve">Reform of city governments </w:t>
      </w:r>
      <w:r>
        <w:t xml:space="preserve">spurred from battles over control of municipal transportation networks and utilities. Progressives later worked to strip political parties of their power by instituting a city commission and a city manager. </w:t>
      </w:r>
    </w:p>
    <w:p w:rsidR="00F26C64" w:rsidRPr="00FC5B62" w:rsidRDefault="00F26C64" w:rsidP="00810988">
      <w:pPr>
        <w:rPr>
          <w:i/>
        </w:rPr>
      </w:pPr>
      <w:r w:rsidRPr="00FC5B62">
        <w:rPr>
          <w:i/>
        </w:rPr>
        <w:t>(Show Map 21.1: Cities and Towns Electing Socialist Mayors or Other</w:t>
      </w:r>
      <w:r>
        <w:rPr>
          <w:i/>
        </w:rPr>
        <w:t xml:space="preserve"> Major Municipal Officers, 1911–</w:t>
      </w:r>
      <w:r w:rsidRPr="00FC5B62">
        <w:rPr>
          <w:i/>
        </w:rPr>
        <w:t>1920)</w:t>
      </w:r>
    </w:p>
    <w:p w:rsidR="00F26C64" w:rsidRPr="005850B8" w:rsidRDefault="00F26C64" w:rsidP="00810988">
      <w:pPr>
        <w:ind w:left="720" w:hanging="720"/>
      </w:pPr>
      <w:r w:rsidRPr="005850B8">
        <w:t>3.</w:t>
      </w:r>
      <w:r w:rsidRPr="005850B8">
        <w:tab/>
      </w:r>
      <w:r w:rsidRPr="009936E2">
        <w:rPr>
          <w:b/>
        </w:rPr>
        <w:t>Reform in the states</w:t>
      </w:r>
      <w:r>
        <w:t xml:space="preserve"> meant dealing with political parties that were dominated by corrupt politicians who did the bidding of powerful private lobbies. </w:t>
      </w:r>
    </w:p>
    <w:p w:rsidR="00F26C64" w:rsidRPr="005850B8" w:rsidRDefault="00F26C64" w:rsidP="00810988">
      <w:pPr>
        <w:tabs>
          <w:tab w:val="left" w:pos="720"/>
        </w:tabs>
        <w:ind w:left="1440" w:hanging="1440"/>
      </w:pPr>
      <w:r>
        <w:tab/>
      </w:r>
      <w:r w:rsidRPr="005850B8">
        <w:t>a.</w:t>
      </w:r>
      <w:r w:rsidRPr="005850B8">
        <w:tab/>
      </w:r>
      <w:r>
        <w:rPr>
          <w:b/>
        </w:rPr>
        <w:t xml:space="preserve">Overhauling election laws </w:t>
      </w:r>
      <w:r>
        <w:t xml:space="preserve">entailed undermining the power of party bosses, restoring sovereignty to “the people.” Progressive reformers also sought to create a responsible </w:t>
      </w:r>
      <w:r>
        <w:rPr>
          <w:b/>
        </w:rPr>
        <w:t xml:space="preserve">electorate </w:t>
      </w:r>
      <w:r>
        <w:t xml:space="preserve">that understood the importance of the vote and resisted efforts to manipulate elections. </w:t>
      </w:r>
    </w:p>
    <w:p w:rsidR="00F26C64" w:rsidRDefault="00F26C64" w:rsidP="00810988">
      <w:pPr>
        <w:tabs>
          <w:tab w:val="left" w:pos="720"/>
        </w:tabs>
        <w:ind w:left="1440" w:hanging="1440"/>
        <w:rPr>
          <w:b/>
        </w:rPr>
      </w:pPr>
      <w:r>
        <w:tab/>
      </w:r>
      <w:r w:rsidRPr="005850B8">
        <w:t>b.</w:t>
      </w:r>
      <w:r w:rsidRPr="005850B8">
        <w:tab/>
      </w:r>
      <w:r>
        <w:rPr>
          <w:b/>
        </w:rPr>
        <w:t xml:space="preserve">Woman suffrage </w:t>
      </w:r>
      <w:r>
        <w:t xml:space="preserve">was adopted by several states during the 1890s and the first two decades of the 20th century and became federal law with the ratification of the Nineteenth Amendment to the Constitution in 1920. </w:t>
      </w:r>
    </w:p>
    <w:p w:rsidR="00F26C64" w:rsidRPr="00FC5B62" w:rsidRDefault="00F26C64" w:rsidP="00810988">
      <w:pPr>
        <w:rPr>
          <w:i/>
        </w:rPr>
      </w:pPr>
      <w:r w:rsidRPr="00FC5B62">
        <w:rPr>
          <w:i/>
        </w:rPr>
        <w:t>(Show Map 21</w:t>
      </w:r>
      <w:r>
        <w:rPr>
          <w:i/>
        </w:rPr>
        <w:t>.2: Woman Suffrage b</w:t>
      </w:r>
      <w:r w:rsidRPr="00FC5B62">
        <w:rPr>
          <w:i/>
        </w:rPr>
        <w:t xml:space="preserve">efore 1920) </w:t>
      </w:r>
    </w:p>
    <w:p w:rsidR="00F26C64" w:rsidRPr="005850B8" w:rsidRDefault="00F26C64" w:rsidP="00810988">
      <w:pPr>
        <w:tabs>
          <w:tab w:val="left" w:pos="720"/>
        </w:tabs>
        <w:ind w:left="1440" w:hanging="1440"/>
      </w:pPr>
      <w:r>
        <w:tab/>
      </w:r>
      <w:r w:rsidRPr="005850B8">
        <w:t>c.</w:t>
      </w:r>
      <w:r w:rsidRPr="005850B8">
        <w:tab/>
      </w:r>
      <w:r w:rsidRPr="00C55C70">
        <w:rPr>
          <w:b/>
        </w:rPr>
        <w:t>Wisconsin and New York</w:t>
      </w:r>
      <w:r>
        <w:t xml:space="preserve"> were both </w:t>
      </w:r>
      <w:r w:rsidRPr="00C55C70">
        <w:rPr>
          <w:b/>
        </w:rPr>
        <w:t>state laboratories of reform</w:t>
      </w:r>
      <w:r>
        <w:t>.</w:t>
      </w:r>
    </w:p>
    <w:p w:rsidR="00F26C64" w:rsidRPr="005850B8" w:rsidRDefault="00F26C64" w:rsidP="00810988">
      <w:pPr>
        <w:ind w:left="720" w:hanging="720"/>
      </w:pPr>
      <w:r w:rsidRPr="005850B8">
        <w:t>4.</w:t>
      </w:r>
      <w:r w:rsidRPr="005850B8">
        <w:tab/>
      </w:r>
      <w:r>
        <w:rPr>
          <w:b/>
        </w:rPr>
        <w:t xml:space="preserve">Scientific management </w:t>
      </w:r>
      <w:r>
        <w:t xml:space="preserve">was the idea of progressive businessmen who sought to </w:t>
      </w:r>
      <w:r w:rsidRPr="00C55C70">
        <w:rPr>
          <w:b/>
        </w:rPr>
        <w:t>reform work</w:t>
      </w:r>
      <w:r>
        <w:t xml:space="preserve"> to create more productive and cohesive workplaces.</w:t>
      </w:r>
    </w:p>
    <w:p w:rsidR="00F26C64" w:rsidRPr="005850B8" w:rsidRDefault="00F26C64" w:rsidP="00810988">
      <w:pPr>
        <w:ind w:left="720" w:hanging="720"/>
      </w:pPr>
      <w:r w:rsidRPr="005850B8">
        <w:t>5.</w:t>
      </w:r>
      <w:r w:rsidRPr="005850B8">
        <w:tab/>
      </w:r>
      <w:r>
        <w:t xml:space="preserve">The reform energy unleashed by the progressives inspired a new generation of African American activists to undertake a </w:t>
      </w:r>
      <w:r>
        <w:rPr>
          <w:b/>
        </w:rPr>
        <w:t>new campaign for racial equality</w:t>
      </w:r>
      <w:r w:rsidRPr="00FC5B62">
        <w:t xml:space="preserve">. </w:t>
      </w:r>
    </w:p>
    <w:p w:rsidR="00F26C64" w:rsidRPr="005850B8" w:rsidRDefault="00F26C64" w:rsidP="00810988">
      <w:pPr>
        <w:ind w:left="720" w:hanging="720"/>
      </w:pPr>
      <w:r w:rsidRPr="005850B8">
        <w:t>6.</w:t>
      </w:r>
      <w:r w:rsidRPr="005850B8">
        <w:tab/>
      </w:r>
      <w:r>
        <w:rPr>
          <w:b/>
        </w:rPr>
        <w:t xml:space="preserve">The Roosevelt Presidency </w:t>
      </w:r>
      <w:r>
        <w:t xml:space="preserve">marked the point where progressive innovation and reform shifted from the legislative to the executive branch. </w:t>
      </w:r>
    </w:p>
    <w:p w:rsidR="00F26C64" w:rsidRPr="005850B8" w:rsidRDefault="00F26C64" w:rsidP="00810988">
      <w:pPr>
        <w:tabs>
          <w:tab w:val="left" w:pos="720"/>
        </w:tabs>
        <w:ind w:left="1440" w:hanging="1440"/>
      </w:pPr>
      <w:r>
        <w:tab/>
      </w:r>
      <w:r w:rsidRPr="005850B8">
        <w:t>a.</w:t>
      </w:r>
      <w:r w:rsidRPr="005850B8">
        <w:tab/>
      </w:r>
      <w:r>
        <w:t xml:space="preserve">Roosevelt used the power of the federal government to </w:t>
      </w:r>
      <w:r>
        <w:rPr>
          <w:b/>
        </w:rPr>
        <w:t>regulate the economy</w:t>
      </w:r>
      <w:r w:rsidRPr="005850B8">
        <w:t>.</w:t>
      </w:r>
    </w:p>
    <w:p w:rsidR="00F26C64" w:rsidRPr="005850B8" w:rsidRDefault="00F26C64" w:rsidP="00810988">
      <w:pPr>
        <w:tabs>
          <w:tab w:val="left" w:pos="720"/>
        </w:tabs>
        <w:ind w:left="1440" w:hanging="1440"/>
      </w:pPr>
      <w:r>
        <w:tab/>
      </w:r>
      <w:r w:rsidRPr="005850B8">
        <w:t>b.</w:t>
      </w:r>
      <w:r w:rsidRPr="005850B8">
        <w:tab/>
      </w:r>
      <w:r>
        <w:t xml:space="preserve">Roosevelt did more than any previous president to use the federal government to </w:t>
      </w:r>
      <w:r>
        <w:rPr>
          <w:b/>
        </w:rPr>
        <w:t>conserve the environment</w:t>
      </w:r>
      <w:r w:rsidRPr="00FC5B62">
        <w:t xml:space="preserve">. </w:t>
      </w:r>
    </w:p>
    <w:p w:rsidR="00F26C64" w:rsidRPr="005850B8" w:rsidRDefault="00F26C64" w:rsidP="00810988">
      <w:pPr>
        <w:tabs>
          <w:tab w:val="left" w:pos="720"/>
        </w:tabs>
        <w:ind w:left="1440" w:hanging="1440"/>
      </w:pPr>
      <w:r>
        <w:tab/>
      </w:r>
      <w:r w:rsidRPr="005850B8">
        <w:t>c.</w:t>
      </w:r>
      <w:r w:rsidRPr="005850B8">
        <w:tab/>
      </w:r>
      <w:r>
        <w:t xml:space="preserve">Historians have debated about whether </w:t>
      </w:r>
      <w:r w:rsidRPr="00700CDB">
        <w:rPr>
          <w:b/>
        </w:rPr>
        <w:t>progressivism</w:t>
      </w:r>
      <w:r>
        <w:t xml:space="preserve"> was </w:t>
      </w:r>
      <w:r w:rsidRPr="00700CDB">
        <w:rPr>
          <w:b/>
        </w:rPr>
        <w:t>a movement for the people</w:t>
      </w:r>
      <w:r>
        <w:t xml:space="preserve">. </w:t>
      </w:r>
    </w:p>
    <w:p w:rsidR="00F26C64" w:rsidRPr="005850B8" w:rsidRDefault="00F26C64" w:rsidP="00810988">
      <w:pPr>
        <w:ind w:left="720" w:hanging="720"/>
      </w:pPr>
      <w:r w:rsidRPr="005850B8">
        <w:t>7.</w:t>
      </w:r>
      <w:r w:rsidRPr="005850B8">
        <w:tab/>
      </w:r>
      <w:r>
        <w:t xml:space="preserve">The </w:t>
      </w:r>
      <w:r>
        <w:rPr>
          <w:b/>
        </w:rPr>
        <w:t>Taft presidency was a progressive disappointment</w:t>
      </w:r>
      <w:r w:rsidRPr="00FC5B62">
        <w:t>,</w:t>
      </w:r>
      <w:r>
        <w:rPr>
          <w:b/>
        </w:rPr>
        <w:t xml:space="preserve"> </w:t>
      </w:r>
      <w:r>
        <w:t xml:space="preserve">which led to a </w:t>
      </w:r>
      <w:r>
        <w:rPr>
          <w:b/>
        </w:rPr>
        <w:t xml:space="preserve">resurgence </w:t>
      </w:r>
      <w:r>
        <w:t xml:space="preserve">of the movement. </w:t>
      </w:r>
    </w:p>
    <w:p w:rsidR="00F26C64" w:rsidRPr="005850B8" w:rsidRDefault="00F26C64" w:rsidP="00810988">
      <w:pPr>
        <w:tabs>
          <w:tab w:val="left" w:pos="720"/>
        </w:tabs>
        <w:ind w:left="1440" w:hanging="1440"/>
      </w:pPr>
      <w:r w:rsidRPr="005850B8">
        <w:t>a.</w:t>
      </w:r>
      <w:r w:rsidRPr="005850B8">
        <w:tab/>
      </w:r>
      <w:r>
        <w:t xml:space="preserve">Taft </w:t>
      </w:r>
      <w:r>
        <w:rPr>
          <w:b/>
        </w:rPr>
        <w:t xml:space="preserve">battled progressives </w:t>
      </w:r>
      <w:r>
        <w:t xml:space="preserve">over tariff legislation and conservation policy. </w:t>
      </w:r>
    </w:p>
    <w:p w:rsidR="00F26C64" w:rsidRDefault="00F26C64" w:rsidP="00810988">
      <w:pPr>
        <w:tabs>
          <w:tab w:val="left" w:pos="720"/>
        </w:tabs>
        <w:ind w:left="1440" w:hanging="1440"/>
      </w:pPr>
      <w:r w:rsidRPr="005850B8">
        <w:t>b.</w:t>
      </w:r>
      <w:r w:rsidRPr="005850B8">
        <w:tab/>
      </w:r>
      <w:r>
        <w:rPr>
          <w:b/>
        </w:rPr>
        <w:t xml:space="preserve">Roosevelt’s return </w:t>
      </w:r>
      <w:r>
        <w:t xml:space="preserve">to politics was marked by support for additional progressive reforms. </w:t>
      </w:r>
    </w:p>
    <w:p w:rsidR="00F26C64" w:rsidRDefault="00F26C64" w:rsidP="00810988">
      <w:pPr>
        <w:tabs>
          <w:tab w:val="left" w:pos="720"/>
        </w:tabs>
        <w:ind w:left="1440" w:hanging="1440"/>
      </w:pPr>
      <w:r>
        <w:t>c.</w:t>
      </w:r>
      <w:r>
        <w:tab/>
        <w:t xml:space="preserve">The </w:t>
      </w:r>
      <w:r>
        <w:rPr>
          <w:b/>
        </w:rPr>
        <w:t xml:space="preserve">rise of Woodrow Wilson </w:t>
      </w:r>
      <w:r>
        <w:t xml:space="preserve">was unexpected and gave the Democrats their best chance in 20 years of regaining the White House. The </w:t>
      </w:r>
      <w:r>
        <w:rPr>
          <w:b/>
        </w:rPr>
        <w:t xml:space="preserve">Election of 1912 </w:t>
      </w:r>
      <w:r>
        <w:t xml:space="preserve">ended with a victory for Wilson. </w:t>
      </w:r>
    </w:p>
    <w:p w:rsidR="00F26C64" w:rsidRPr="00FC5B62" w:rsidRDefault="00F26C64" w:rsidP="00810988">
      <w:pPr>
        <w:rPr>
          <w:i/>
        </w:rPr>
      </w:pPr>
      <w:r w:rsidRPr="00FC5B62">
        <w:rPr>
          <w:i/>
        </w:rPr>
        <w:t xml:space="preserve">(Show Map 21.3: Presidential Election, 1912) </w:t>
      </w:r>
    </w:p>
    <w:p w:rsidR="00F26C64" w:rsidRPr="005850B8" w:rsidRDefault="00F26C64" w:rsidP="00810988">
      <w:pPr>
        <w:ind w:left="720" w:hanging="720"/>
      </w:pPr>
      <w:r w:rsidRPr="005850B8">
        <w:t>8.</w:t>
      </w:r>
      <w:r w:rsidRPr="005850B8">
        <w:tab/>
      </w:r>
      <w:r w:rsidRPr="005850B8">
        <w:rPr>
          <w:b/>
        </w:rPr>
        <w:t xml:space="preserve">The </w:t>
      </w:r>
      <w:r>
        <w:rPr>
          <w:b/>
        </w:rPr>
        <w:t xml:space="preserve">Wilson </w:t>
      </w:r>
      <w:r w:rsidRPr="005850B8">
        <w:rPr>
          <w:b/>
        </w:rPr>
        <w:t>presidency</w:t>
      </w:r>
      <w:r>
        <w:rPr>
          <w:b/>
        </w:rPr>
        <w:t xml:space="preserve"> </w:t>
      </w:r>
      <w:r>
        <w:t>was marked by an executive who cultivated a public image of himself as firmly in charge of his party and as a faithful tribune of the people.</w:t>
      </w:r>
    </w:p>
    <w:p w:rsidR="00F26C64" w:rsidRDefault="00F26C64" w:rsidP="00810988">
      <w:pPr>
        <w:tabs>
          <w:tab w:val="left" w:pos="720"/>
        </w:tabs>
        <w:ind w:left="1440" w:hanging="1440"/>
      </w:pPr>
      <w:r>
        <w:tab/>
      </w:r>
      <w:r w:rsidRPr="005850B8">
        <w:t>a.</w:t>
      </w:r>
      <w:r w:rsidRPr="005850B8">
        <w:tab/>
      </w:r>
      <w:r>
        <w:t xml:space="preserve">The </w:t>
      </w:r>
      <w:r>
        <w:rPr>
          <w:b/>
        </w:rPr>
        <w:t xml:space="preserve">rise of </w:t>
      </w:r>
      <w:r>
        <w:t xml:space="preserve">Wilson’s </w:t>
      </w:r>
      <w:r>
        <w:rPr>
          <w:b/>
        </w:rPr>
        <w:t xml:space="preserve">New </w:t>
      </w:r>
      <w:r w:rsidRPr="008041EB">
        <w:rPr>
          <w:b/>
        </w:rPr>
        <w:t>Freedom</w:t>
      </w:r>
      <w:r>
        <w:t xml:space="preserve"> agenda was not apparent early in his first term. Indeed, its </w:t>
      </w:r>
      <w:r w:rsidRPr="008041EB">
        <w:rPr>
          <w:b/>
        </w:rPr>
        <w:t>fall</w:t>
      </w:r>
      <w:r>
        <w:t xml:space="preserve"> could be characterized by his support of a Federal Reserve system, a failure to mount a vigorous antitrust campaign, and his support of business interests. </w:t>
      </w:r>
      <w:r w:rsidRPr="005850B8">
        <w:t>.</w:t>
      </w:r>
    </w:p>
    <w:p w:rsidR="00F26C64" w:rsidRPr="00FC5B62" w:rsidRDefault="00F26C64" w:rsidP="00810988">
      <w:pPr>
        <w:rPr>
          <w:i/>
        </w:rPr>
      </w:pPr>
      <w:r w:rsidRPr="00FC5B62">
        <w:rPr>
          <w:i/>
        </w:rPr>
        <w:t xml:space="preserve">(Show Map 21.4: Federal Reserve Districts) </w:t>
      </w:r>
    </w:p>
    <w:p w:rsidR="00F26C64" w:rsidRPr="005850B8" w:rsidRDefault="00F26C64" w:rsidP="00810988">
      <w:pPr>
        <w:tabs>
          <w:tab w:val="left" w:pos="720"/>
        </w:tabs>
        <w:ind w:left="1440" w:hanging="1440"/>
      </w:pPr>
      <w:r>
        <w:tab/>
      </w:r>
      <w:r w:rsidRPr="005850B8">
        <w:t>b.</w:t>
      </w:r>
      <w:r w:rsidRPr="005850B8">
        <w:tab/>
      </w:r>
      <w:r>
        <w:t xml:space="preserve">In late 1915, however, Wilson moved to the left, which meant more </w:t>
      </w:r>
      <w:r>
        <w:rPr>
          <w:b/>
        </w:rPr>
        <w:t>progressivism for the people</w:t>
      </w:r>
      <w:r w:rsidRPr="00FC5B62">
        <w:t xml:space="preserve">. </w:t>
      </w:r>
    </w:p>
    <w:p w:rsidR="00F26C64" w:rsidRPr="00810988" w:rsidRDefault="00F26C64" w:rsidP="00810988"/>
    <w:p w:rsidR="00F26C64" w:rsidRPr="005850B8" w:rsidRDefault="00F26C64" w:rsidP="00FC5B62">
      <w:pPr>
        <w:ind w:left="720" w:hanging="720"/>
      </w:pPr>
      <w:r>
        <w:tab/>
      </w:r>
      <w:r w:rsidRPr="00817CFD">
        <w:t>Conclusion:</w:t>
      </w:r>
      <w:r w:rsidRPr="005850B8">
        <w:t xml:space="preserve"> The Progressives challenged many aspects of late 19</w:t>
      </w:r>
      <w:r>
        <w:t>th-century</w:t>
      </w:r>
      <w:r w:rsidRPr="005850B8">
        <w:t xml:space="preserve"> society and economics, notably laissez-faire dogma, heartless industrialism, and political corruption. They took steps to protect the environment and secured women</w:t>
      </w:r>
      <w:r>
        <w:t>’</w:t>
      </w:r>
      <w:r w:rsidRPr="005850B8">
        <w:t xml:space="preserve">s suffrage. Progressive distrust of </w:t>
      </w:r>
      <w:r>
        <w:t>“</w:t>
      </w:r>
      <w:r w:rsidRPr="005850B8">
        <w:t>the people</w:t>
      </w:r>
      <w:r>
        <w:t>”</w:t>
      </w:r>
      <w:r w:rsidRPr="005850B8">
        <w:t xml:space="preserve"> posed challenges to democracy and equality, however.</w:t>
      </w:r>
    </w:p>
    <w:p w:rsidR="00F26C64" w:rsidRPr="00810988" w:rsidRDefault="00F26C64" w:rsidP="00810988"/>
    <w:p w:rsidR="00F26C64" w:rsidRPr="00810988" w:rsidRDefault="00F26C64" w:rsidP="00810988">
      <w:pPr>
        <w:rPr>
          <w:i/>
        </w:rPr>
      </w:pPr>
      <w:r w:rsidRPr="00810988">
        <w:rPr>
          <w:i/>
        </w:rPr>
        <w:t>Teaching Resources</w:t>
      </w:r>
    </w:p>
    <w:p w:rsidR="00F26C64" w:rsidRPr="005850B8" w:rsidRDefault="00F26C64" w:rsidP="007247B2">
      <w:pPr>
        <w:numPr>
          <w:ilvl w:val="0"/>
          <w:numId w:val="5"/>
        </w:numPr>
      </w:pPr>
      <w:r>
        <w:t>“</w:t>
      </w:r>
      <w:r w:rsidRPr="005850B8">
        <w:t>Journey to America,</w:t>
      </w:r>
      <w:r>
        <w:t>”</w:t>
      </w:r>
      <w:r w:rsidRPr="005850B8">
        <w:t xml:space="preserve"> produced by Charles Guggenhei</w:t>
      </w:r>
      <w:r>
        <w:t>m in 1989, depicts a time (1890–</w:t>
      </w:r>
      <w:r w:rsidRPr="005850B8">
        <w:t xml:space="preserve">1920) when America witnessed the largest single migration of people to this country (around </w:t>
      </w:r>
      <w:r>
        <w:t>18</w:t>
      </w:r>
      <w:r w:rsidRPr="005850B8">
        <w:t xml:space="preserve"> million) from all over Europe and parts of Asia. This massive immigration evidenced the belief in the American dream while creating a host of new problems for the burgeoning nation. Part of</w:t>
      </w:r>
      <w:r w:rsidRPr="005850B8">
        <w:rPr>
          <w:i/>
        </w:rPr>
        <w:t xml:space="preserve"> The American Experience</w:t>
      </w:r>
      <w:r w:rsidRPr="005850B8">
        <w:t xml:space="preserve"> series. PBS Video (58 minutes).</w:t>
      </w:r>
    </w:p>
    <w:p w:rsidR="00F26C64" w:rsidRPr="005850B8" w:rsidRDefault="00F26C64" w:rsidP="007247B2">
      <w:pPr>
        <w:numPr>
          <w:ilvl w:val="0"/>
          <w:numId w:val="5"/>
        </w:numPr>
      </w:pPr>
      <w:r w:rsidRPr="005850B8">
        <w:rPr>
          <w:i/>
        </w:rPr>
        <w:t>Margaret Sanger. A Public Nuisance</w:t>
      </w:r>
      <w:r w:rsidRPr="005850B8">
        <w:t xml:space="preserve"> chronicles the chaotic life of the famous birth-control crusader. Women Make Movies (23 minutes, black and white), 1992.</w:t>
      </w:r>
    </w:p>
    <w:p w:rsidR="00F26C64" w:rsidRPr="005850B8" w:rsidRDefault="00F26C64" w:rsidP="007247B2">
      <w:pPr>
        <w:numPr>
          <w:ilvl w:val="0"/>
          <w:numId w:val="5"/>
        </w:numPr>
      </w:pPr>
      <w:r w:rsidRPr="005850B8">
        <w:rPr>
          <w:i/>
        </w:rPr>
        <w:t>Hull House: The House That Jane Built</w:t>
      </w:r>
      <w:r w:rsidRPr="007247B2">
        <w:t xml:space="preserve">, </w:t>
      </w:r>
      <w:r w:rsidRPr="005850B8">
        <w:t>directed by Tim Ward and narrated by Ellen Burstyn. This film discusses the career of Jane Addams and her settlement house in Chicago, which is now a museum. Cinema Guild (58 minutes, black and white and color), 1990.</w:t>
      </w:r>
    </w:p>
    <w:p w:rsidR="00F26C64" w:rsidRPr="005850B8" w:rsidRDefault="00F26C64" w:rsidP="007247B2">
      <w:pPr>
        <w:numPr>
          <w:ilvl w:val="0"/>
          <w:numId w:val="5"/>
        </w:numPr>
      </w:pPr>
      <w:r w:rsidRPr="005850B8">
        <w:t xml:space="preserve">In </w:t>
      </w:r>
      <w:r>
        <w:t>“</w:t>
      </w:r>
      <w:r w:rsidRPr="005850B8">
        <w:t>TR and His Times,</w:t>
      </w:r>
      <w:r>
        <w:t>”</w:t>
      </w:r>
      <w:r w:rsidRPr="005850B8">
        <w:t xml:space="preserve"> Roosevelt biographer David McCulloch describes the transition of America from a rural nation into an international power, focusing on the first activist president since Lincoln. From the PBS series</w:t>
      </w:r>
      <w:r w:rsidRPr="005850B8">
        <w:rPr>
          <w:i/>
        </w:rPr>
        <w:t xml:space="preserve"> A Walk through the 20th Century</w:t>
      </w:r>
      <w:r w:rsidRPr="005850B8">
        <w:t xml:space="preserve"> (60 minutes).</w:t>
      </w:r>
    </w:p>
    <w:p w:rsidR="00F26C64" w:rsidRPr="005850B8" w:rsidRDefault="00F26C64" w:rsidP="007247B2">
      <w:pPr>
        <w:numPr>
          <w:ilvl w:val="0"/>
          <w:numId w:val="5"/>
        </w:numPr>
      </w:pPr>
      <w:r w:rsidRPr="005850B8">
        <w:rPr>
          <w:i/>
        </w:rPr>
        <w:t>Brooklyn Bridge.</w:t>
      </w:r>
      <w:r w:rsidRPr="005850B8">
        <w:t xml:space="preserve"> Historian David McCulloch recounts the engineering marvel that was the Brooklyn Bridge in this award-winning documentary. PBS (58 minutes, black and white), 1992.</w:t>
      </w:r>
    </w:p>
    <w:p w:rsidR="00F26C64" w:rsidRPr="005850B8" w:rsidRDefault="00F26C64" w:rsidP="007247B2">
      <w:pPr>
        <w:numPr>
          <w:ilvl w:val="0"/>
          <w:numId w:val="5"/>
        </w:numPr>
      </w:pPr>
      <w:r w:rsidRPr="005850B8">
        <w:rPr>
          <w:i/>
        </w:rPr>
        <w:t>One Woman One Vote</w:t>
      </w:r>
      <w:r w:rsidRPr="005850B8">
        <w:t xml:space="preserve"> chronicles the uphill struggle of the woman suffrage movement from 1848 to 1920. PBS (120 minutes, black and white and color), 1995.</w:t>
      </w:r>
    </w:p>
    <w:p w:rsidR="00F26C64" w:rsidRPr="005850B8" w:rsidRDefault="00F26C64" w:rsidP="007247B2">
      <w:pPr>
        <w:numPr>
          <w:ilvl w:val="0"/>
          <w:numId w:val="5"/>
        </w:numPr>
      </w:pPr>
      <w:r w:rsidRPr="005850B8">
        <w:rPr>
          <w:i/>
        </w:rPr>
        <w:t>Wilson</w:t>
      </w:r>
      <w:r w:rsidRPr="007247B2">
        <w:t xml:space="preserve">, </w:t>
      </w:r>
      <w:r w:rsidRPr="005850B8">
        <w:t>directed by Henry King, stars Alexander Knox. This ambitious biopic traces the rise and fall of America</w:t>
      </w:r>
      <w:r>
        <w:t>’</w:t>
      </w:r>
      <w:r w:rsidRPr="005850B8">
        <w:t>s last Progressive president—examining the tensions between domestic reform and international responsibility. 20th Century-Fox (154 minutes, color), 1944.</w:t>
      </w:r>
    </w:p>
    <w:p w:rsidR="00F26C64" w:rsidRPr="005850B8" w:rsidRDefault="00F26C64" w:rsidP="007247B2">
      <w:pPr>
        <w:numPr>
          <w:ilvl w:val="0"/>
          <w:numId w:val="5"/>
        </w:numPr>
      </w:pPr>
      <w:r>
        <w:rPr>
          <w:i/>
        </w:rPr>
        <w:t>TR</w:t>
      </w:r>
      <w:r w:rsidRPr="005850B8">
        <w:rPr>
          <w:i/>
        </w:rPr>
        <w:t>!</w:t>
      </w:r>
      <w:r w:rsidRPr="005850B8">
        <w:t xml:space="preserve"> is James Whitmore</w:t>
      </w:r>
      <w:r>
        <w:t>’</w:t>
      </w:r>
      <w:r w:rsidRPr="005850B8">
        <w:t>s rousing one-man show about the life and career of Teddy Roosevelt, narrated in Roosevelt</w:t>
      </w:r>
      <w:r>
        <w:t>’</w:t>
      </w:r>
      <w:r w:rsidRPr="005850B8">
        <w:t>s own words. (90 minutes).</w:t>
      </w:r>
    </w:p>
    <w:p w:rsidR="00F26C64" w:rsidRPr="005850B8" w:rsidRDefault="00F26C64" w:rsidP="007247B2">
      <w:pPr>
        <w:numPr>
          <w:ilvl w:val="0"/>
          <w:numId w:val="5"/>
        </w:numPr>
      </w:pPr>
      <w:r w:rsidRPr="005850B8">
        <w:rPr>
          <w:i/>
        </w:rPr>
        <w:t>Not for Ourselves Alone: The Story of Elizabeth Cady Stanton and Susan B. Anthony</w:t>
      </w:r>
      <w:r>
        <w:t xml:space="preserve">, </w:t>
      </w:r>
      <w:r w:rsidRPr="005850B8">
        <w:t>PBS documentary by Ken Burns. Part 2 examines the women</w:t>
      </w:r>
      <w:r>
        <w:t>’</w:t>
      </w:r>
      <w:r w:rsidRPr="005850B8">
        <w:t xml:space="preserve">s rights movement in the late </w:t>
      </w:r>
      <w:r>
        <w:t>19</w:t>
      </w:r>
      <w:r w:rsidRPr="005850B8">
        <w:t>th century through the lives of Elizabeth Cady Stanton and Susan B. Anthony, culminating with the passage of the Nineteenth Amendment. PBS Video (1 hour 30 minutes).</w:t>
      </w:r>
    </w:p>
    <w:p w:rsidR="00F26C64" w:rsidRPr="000F78E8" w:rsidRDefault="00F26C64" w:rsidP="00810988"/>
    <w:p w:rsidR="00F26C64" w:rsidRDefault="00F26C64"/>
    <w:sectPr w:rsidR="00F26C64" w:rsidSect="00810988">
      <w:footerReference w:type="default" r:id="rId7"/>
      <w:type w:val="continuous"/>
      <w:pgSz w:w="12240" w:h="15840"/>
      <w:pgMar w:top="1440" w:right="1440" w:bottom="1440" w:left="1440" w:header="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6C64" w:rsidRDefault="00F26C64">
      <w:r>
        <w:separator/>
      </w:r>
    </w:p>
  </w:endnote>
  <w:endnote w:type="continuationSeparator" w:id="0">
    <w:p w:rsidR="00F26C64" w:rsidRDefault="00F26C6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C64" w:rsidRDefault="00F26C64" w:rsidP="000F7AA1">
    <w:pPr>
      <w:pStyle w:val="Footer"/>
      <w:jc w:val="center"/>
      <w:rPr>
        <w:rStyle w:val="PageNumber"/>
      </w:rPr>
    </w:pPr>
    <w:r>
      <w:t>21-</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rsidR="00F26C64" w:rsidRPr="00810988" w:rsidRDefault="00F26C64" w:rsidP="000F7AA1">
    <w:pPr>
      <w:pStyle w:val="Footer"/>
      <w:jc w:val="center"/>
      <w:rPr>
        <w:sz w:val="20"/>
      </w:rPr>
    </w:pPr>
    <w:r w:rsidRPr="00E818CC">
      <w:rPr>
        <w:bCs/>
        <w:sz w:val="20"/>
      </w:rPr>
      <w:t>© 2016 Cengage Learning. All Rights Reserved. May not be scanned, copied or duplicated, or posted to a publicly accessible website, in whole or in part.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6C64" w:rsidRDefault="00F26C64">
      <w:r>
        <w:separator/>
      </w:r>
    </w:p>
  </w:footnote>
  <w:footnote w:type="continuationSeparator" w:id="0">
    <w:p w:rsidR="00F26C64" w:rsidRDefault="00F26C6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E2097A"/>
    <w:multiLevelType w:val="hybridMultilevel"/>
    <w:tmpl w:val="8682A420"/>
    <w:lvl w:ilvl="0" w:tplc="B27A7C6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7B44D89"/>
    <w:multiLevelType w:val="hybridMultilevel"/>
    <w:tmpl w:val="5D003696"/>
    <w:lvl w:ilvl="0" w:tplc="73A0241A">
      <w:start w:val="1"/>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2CD80654"/>
    <w:multiLevelType w:val="hybridMultilevel"/>
    <w:tmpl w:val="875C5A2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3B5E4D9C"/>
    <w:multiLevelType w:val="hybridMultilevel"/>
    <w:tmpl w:val="D56E7428"/>
    <w:lvl w:ilvl="0" w:tplc="B9187932">
      <w:start w:val="1"/>
      <w:numFmt w:val="low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
    <w:nsid w:val="61BB13B4"/>
    <w:multiLevelType w:val="hybridMultilevel"/>
    <w:tmpl w:val="DBE0B6E6"/>
    <w:lvl w:ilvl="0" w:tplc="F4224510">
      <w:start w:val="1"/>
      <w:numFmt w:val="upp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stylePaneFormatFilter w:val="1F08"/>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10988"/>
    <w:rsid w:val="00022BF4"/>
    <w:rsid w:val="00056F93"/>
    <w:rsid w:val="00075BCD"/>
    <w:rsid w:val="00095B8E"/>
    <w:rsid w:val="000A38D6"/>
    <w:rsid w:val="000D27C0"/>
    <w:rsid w:val="000F78E8"/>
    <w:rsid w:val="000F7AA1"/>
    <w:rsid w:val="00120F7F"/>
    <w:rsid w:val="001369D5"/>
    <w:rsid w:val="00147FF3"/>
    <w:rsid w:val="0017769C"/>
    <w:rsid w:val="001866EC"/>
    <w:rsid w:val="001B64BA"/>
    <w:rsid w:val="001D04FE"/>
    <w:rsid w:val="001D0D9A"/>
    <w:rsid w:val="00207DA1"/>
    <w:rsid w:val="00244E84"/>
    <w:rsid w:val="00250BCA"/>
    <w:rsid w:val="00256C8D"/>
    <w:rsid w:val="002678AC"/>
    <w:rsid w:val="0028120A"/>
    <w:rsid w:val="002935EE"/>
    <w:rsid w:val="002965E2"/>
    <w:rsid w:val="002A469F"/>
    <w:rsid w:val="002D4ED1"/>
    <w:rsid w:val="002F3CDF"/>
    <w:rsid w:val="003104AE"/>
    <w:rsid w:val="00321213"/>
    <w:rsid w:val="003456C4"/>
    <w:rsid w:val="003917CE"/>
    <w:rsid w:val="003A234C"/>
    <w:rsid w:val="003C2203"/>
    <w:rsid w:val="003F3F2B"/>
    <w:rsid w:val="0043715D"/>
    <w:rsid w:val="004424F7"/>
    <w:rsid w:val="0044508C"/>
    <w:rsid w:val="00452AAF"/>
    <w:rsid w:val="00476966"/>
    <w:rsid w:val="004C2CCC"/>
    <w:rsid w:val="00507D6B"/>
    <w:rsid w:val="00522B94"/>
    <w:rsid w:val="0053516A"/>
    <w:rsid w:val="00535AAA"/>
    <w:rsid w:val="00560ED9"/>
    <w:rsid w:val="005850B8"/>
    <w:rsid w:val="00595F21"/>
    <w:rsid w:val="005A3D4F"/>
    <w:rsid w:val="005B26B1"/>
    <w:rsid w:val="005E1790"/>
    <w:rsid w:val="005F6983"/>
    <w:rsid w:val="0061211F"/>
    <w:rsid w:val="006348FA"/>
    <w:rsid w:val="00637DBA"/>
    <w:rsid w:val="00643510"/>
    <w:rsid w:val="00646307"/>
    <w:rsid w:val="00647C96"/>
    <w:rsid w:val="00650F81"/>
    <w:rsid w:val="0068553E"/>
    <w:rsid w:val="006A1864"/>
    <w:rsid w:val="006B1570"/>
    <w:rsid w:val="006E601D"/>
    <w:rsid w:val="006F1AAB"/>
    <w:rsid w:val="006F1D2D"/>
    <w:rsid w:val="00700CDB"/>
    <w:rsid w:val="0070240E"/>
    <w:rsid w:val="00711E71"/>
    <w:rsid w:val="007128EC"/>
    <w:rsid w:val="007247B2"/>
    <w:rsid w:val="00737EBE"/>
    <w:rsid w:val="00740AA9"/>
    <w:rsid w:val="0075103A"/>
    <w:rsid w:val="00784B78"/>
    <w:rsid w:val="007B6903"/>
    <w:rsid w:val="007D47F6"/>
    <w:rsid w:val="007E282B"/>
    <w:rsid w:val="00802C7F"/>
    <w:rsid w:val="008041EB"/>
    <w:rsid w:val="00810988"/>
    <w:rsid w:val="008166A0"/>
    <w:rsid w:val="00817CFD"/>
    <w:rsid w:val="008256BE"/>
    <w:rsid w:val="00844654"/>
    <w:rsid w:val="00850405"/>
    <w:rsid w:val="00853BAC"/>
    <w:rsid w:val="00857628"/>
    <w:rsid w:val="00861AA1"/>
    <w:rsid w:val="00865289"/>
    <w:rsid w:val="00871BDA"/>
    <w:rsid w:val="00882257"/>
    <w:rsid w:val="00896DA9"/>
    <w:rsid w:val="008F70D3"/>
    <w:rsid w:val="00921A76"/>
    <w:rsid w:val="00937133"/>
    <w:rsid w:val="00941DAC"/>
    <w:rsid w:val="00947C81"/>
    <w:rsid w:val="009936E2"/>
    <w:rsid w:val="009A65BA"/>
    <w:rsid w:val="009E0387"/>
    <w:rsid w:val="009F6C0D"/>
    <w:rsid w:val="00A04CCE"/>
    <w:rsid w:val="00A0550B"/>
    <w:rsid w:val="00A21900"/>
    <w:rsid w:val="00A70A6F"/>
    <w:rsid w:val="00A730A8"/>
    <w:rsid w:val="00A73DA2"/>
    <w:rsid w:val="00A80677"/>
    <w:rsid w:val="00AA011E"/>
    <w:rsid w:val="00AA6442"/>
    <w:rsid w:val="00AD5320"/>
    <w:rsid w:val="00AD7D79"/>
    <w:rsid w:val="00AF1071"/>
    <w:rsid w:val="00B327FA"/>
    <w:rsid w:val="00B42931"/>
    <w:rsid w:val="00B57C04"/>
    <w:rsid w:val="00B65081"/>
    <w:rsid w:val="00B94983"/>
    <w:rsid w:val="00BB7111"/>
    <w:rsid w:val="00BD55C0"/>
    <w:rsid w:val="00BD7845"/>
    <w:rsid w:val="00C31722"/>
    <w:rsid w:val="00C37575"/>
    <w:rsid w:val="00C55C70"/>
    <w:rsid w:val="00C80D8D"/>
    <w:rsid w:val="00C84F9D"/>
    <w:rsid w:val="00C949CE"/>
    <w:rsid w:val="00CB1988"/>
    <w:rsid w:val="00CB40E5"/>
    <w:rsid w:val="00CC1E7C"/>
    <w:rsid w:val="00CC377F"/>
    <w:rsid w:val="00CD1F11"/>
    <w:rsid w:val="00D1144E"/>
    <w:rsid w:val="00D1240F"/>
    <w:rsid w:val="00D36ACC"/>
    <w:rsid w:val="00D543AE"/>
    <w:rsid w:val="00D76AAF"/>
    <w:rsid w:val="00DA7E60"/>
    <w:rsid w:val="00DB1B82"/>
    <w:rsid w:val="00DE22C4"/>
    <w:rsid w:val="00E026B7"/>
    <w:rsid w:val="00E24988"/>
    <w:rsid w:val="00E26321"/>
    <w:rsid w:val="00E4296E"/>
    <w:rsid w:val="00E51371"/>
    <w:rsid w:val="00E818CC"/>
    <w:rsid w:val="00E90766"/>
    <w:rsid w:val="00EA79B7"/>
    <w:rsid w:val="00EB312B"/>
    <w:rsid w:val="00ED53D2"/>
    <w:rsid w:val="00F02D9B"/>
    <w:rsid w:val="00F16DD5"/>
    <w:rsid w:val="00F260E2"/>
    <w:rsid w:val="00F26C64"/>
    <w:rsid w:val="00F35A40"/>
    <w:rsid w:val="00F4269D"/>
    <w:rsid w:val="00F67B3E"/>
    <w:rsid w:val="00F70D85"/>
    <w:rsid w:val="00F85BA4"/>
    <w:rsid w:val="00FA256D"/>
    <w:rsid w:val="00FA36F2"/>
    <w:rsid w:val="00FA4260"/>
    <w:rsid w:val="00FC5B62"/>
    <w:rsid w:val="00FF6E15"/>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988"/>
    <w:rPr>
      <w:rFonts w:eastAsia="Arial Unicode MS"/>
      <w:sz w:val="24"/>
      <w:szCs w:val="24"/>
    </w:rPr>
  </w:style>
  <w:style w:type="paragraph" w:styleId="Heading1">
    <w:name w:val="heading 1"/>
    <w:basedOn w:val="Normal"/>
    <w:next w:val="Normal"/>
    <w:link w:val="Heading1Char"/>
    <w:uiPriority w:val="99"/>
    <w:qFormat/>
    <w:rsid w:val="0081098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810988"/>
    <w:pPr>
      <w:keepNext/>
      <w:spacing w:before="240" w:after="60"/>
      <w:outlineLvl w:val="1"/>
    </w:pPr>
    <w:rPr>
      <w:rFonts w:ascii="Arial" w:hAnsi="Arial" w:cs="Arial"/>
      <w:b/>
      <w:bCs/>
      <w:i/>
      <w:i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025F"/>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93025F"/>
    <w:rPr>
      <w:rFonts w:asciiTheme="majorHAnsi" w:eastAsiaTheme="majorEastAsia" w:hAnsiTheme="majorHAnsi" w:cstheme="majorBidi"/>
      <w:b/>
      <w:bCs/>
      <w:i/>
      <w:iCs/>
      <w:sz w:val="28"/>
      <w:szCs w:val="28"/>
    </w:rPr>
  </w:style>
  <w:style w:type="paragraph" w:styleId="ListContinue2">
    <w:name w:val="List Continue 2"/>
    <w:basedOn w:val="Normal"/>
    <w:uiPriority w:val="99"/>
    <w:rsid w:val="00810988"/>
    <w:pPr>
      <w:spacing w:after="120"/>
      <w:ind w:left="720"/>
    </w:pPr>
  </w:style>
  <w:style w:type="paragraph" w:styleId="ListContinue">
    <w:name w:val="List Continue"/>
    <w:basedOn w:val="Normal"/>
    <w:uiPriority w:val="99"/>
    <w:rsid w:val="00810988"/>
    <w:pPr>
      <w:spacing w:after="120"/>
      <w:ind w:left="360"/>
    </w:pPr>
  </w:style>
  <w:style w:type="paragraph" w:styleId="Footer">
    <w:name w:val="footer"/>
    <w:basedOn w:val="Normal"/>
    <w:link w:val="FooterChar2"/>
    <w:uiPriority w:val="99"/>
    <w:rsid w:val="00810988"/>
    <w:pPr>
      <w:tabs>
        <w:tab w:val="center" w:pos="4680"/>
        <w:tab w:val="right" w:pos="9360"/>
      </w:tabs>
    </w:pPr>
  </w:style>
  <w:style w:type="character" w:customStyle="1" w:styleId="FooterChar">
    <w:name w:val="Footer Char"/>
    <w:basedOn w:val="DefaultParagraphFont"/>
    <w:link w:val="Footer"/>
    <w:uiPriority w:val="99"/>
    <w:semiHidden/>
    <w:rsid w:val="0093025F"/>
    <w:rPr>
      <w:rFonts w:eastAsia="Arial Unicode MS"/>
      <w:sz w:val="24"/>
      <w:szCs w:val="24"/>
    </w:rPr>
  </w:style>
  <w:style w:type="character" w:customStyle="1" w:styleId="FooterChar2">
    <w:name w:val="Footer Char2"/>
    <w:link w:val="Footer"/>
    <w:uiPriority w:val="99"/>
    <w:locked/>
    <w:rsid w:val="00810988"/>
    <w:rPr>
      <w:rFonts w:eastAsia="Arial Unicode MS"/>
      <w:sz w:val="24"/>
      <w:lang/>
    </w:rPr>
  </w:style>
  <w:style w:type="paragraph" w:styleId="Header">
    <w:name w:val="header"/>
    <w:basedOn w:val="Normal"/>
    <w:link w:val="HeaderChar"/>
    <w:uiPriority w:val="99"/>
    <w:rsid w:val="00810988"/>
    <w:pPr>
      <w:tabs>
        <w:tab w:val="center" w:pos="4320"/>
        <w:tab w:val="right" w:pos="8640"/>
      </w:tabs>
    </w:pPr>
  </w:style>
  <w:style w:type="character" w:customStyle="1" w:styleId="HeaderChar">
    <w:name w:val="Header Char"/>
    <w:basedOn w:val="DefaultParagraphFont"/>
    <w:link w:val="Header"/>
    <w:uiPriority w:val="99"/>
    <w:semiHidden/>
    <w:rsid w:val="0093025F"/>
    <w:rPr>
      <w:rFonts w:eastAsia="Arial Unicode MS"/>
      <w:sz w:val="24"/>
      <w:szCs w:val="24"/>
    </w:rPr>
  </w:style>
  <w:style w:type="character" w:styleId="PageNumber">
    <w:name w:val="page number"/>
    <w:basedOn w:val="DefaultParagraphFont"/>
    <w:uiPriority w:val="99"/>
    <w:rsid w:val="00810988"/>
    <w:rPr>
      <w:rFonts w:cs="Times New Roman"/>
    </w:rPr>
  </w:style>
  <w:style w:type="character" w:customStyle="1" w:styleId="FooterChar1">
    <w:name w:val="Footer Char1"/>
    <w:uiPriority w:val="99"/>
    <w:locked/>
    <w:rsid w:val="00810988"/>
    <w:rPr>
      <w:rFonts w:eastAsia="Arial Unicode MS"/>
      <w:sz w:val="24"/>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4</Pages>
  <Words>1505</Words>
  <Characters>8582</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21 </dc:title>
  <dc:subject/>
  <dc:creator>Editor</dc:creator>
  <cp:keywords/>
  <dc:description/>
  <cp:lastModifiedBy>Editor</cp:lastModifiedBy>
  <cp:revision>2</cp:revision>
  <dcterms:created xsi:type="dcterms:W3CDTF">2014-09-04T04:07:00Z</dcterms:created>
  <dcterms:modified xsi:type="dcterms:W3CDTF">2014-09-04T04:07:00Z</dcterms:modified>
</cp:coreProperties>
</file>