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784" w:rsidRPr="00116318" w:rsidRDefault="00DA1784" w:rsidP="00116318">
      <w:pPr>
        <w:rPr>
          <w:b/>
          <w:sz w:val="32"/>
          <w:szCs w:val="32"/>
        </w:rPr>
      </w:pPr>
      <w:r w:rsidRPr="00116318">
        <w:rPr>
          <w:b/>
          <w:sz w:val="32"/>
          <w:szCs w:val="32"/>
        </w:rPr>
        <w:t>CHAPTER 19</w:t>
      </w:r>
    </w:p>
    <w:p w:rsidR="00DA1784" w:rsidRPr="00116318" w:rsidRDefault="00DA1784" w:rsidP="00116318">
      <w:pPr>
        <w:rPr>
          <w:b/>
          <w:sz w:val="32"/>
          <w:szCs w:val="32"/>
        </w:rPr>
      </w:pPr>
      <w:r w:rsidRPr="00116318">
        <w:rPr>
          <w:b/>
          <w:sz w:val="32"/>
          <w:szCs w:val="32"/>
        </w:rPr>
        <w:t>THE RISE OF CORPORATE AMERICA, 1865</w:t>
      </w:r>
      <w:r>
        <w:rPr>
          <w:b/>
          <w:sz w:val="32"/>
          <w:szCs w:val="32"/>
        </w:rPr>
        <w:t>–</w:t>
      </w:r>
      <w:r w:rsidRPr="00116318">
        <w:rPr>
          <w:b/>
          <w:sz w:val="32"/>
          <w:szCs w:val="32"/>
        </w:rPr>
        <w:t>1914</w:t>
      </w:r>
    </w:p>
    <w:p w:rsidR="00DA1784" w:rsidRDefault="00DA1784" w:rsidP="00116318"/>
    <w:p w:rsidR="00DA1784" w:rsidRPr="00116318" w:rsidRDefault="00DA1784" w:rsidP="00116318">
      <w:pPr>
        <w:rPr>
          <w:i/>
        </w:rPr>
      </w:pPr>
      <w:r w:rsidRPr="00116318">
        <w:rPr>
          <w:i/>
        </w:rPr>
        <w:t xml:space="preserve">Chapter Outline </w:t>
      </w:r>
    </w:p>
    <w:p w:rsidR="00DA1784" w:rsidRPr="003913A8" w:rsidRDefault="00DA1784" w:rsidP="00116318">
      <w:r w:rsidRPr="003913A8">
        <w:t>I.</w:t>
      </w:r>
      <w:r w:rsidRPr="003913A8">
        <w:tab/>
        <w:t>A Dynamic Corporate Economy</w:t>
      </w:r>
    </w:p>
    <w:p w:rsidR="00DA1784" w:rsidRPr="003913A8" w:rsidRDefault="00DA1784" w:rsidP="00116318">
      <w:r>
        <w:tab/>
      </w:r>
      <w:r w:rsidRPr="003913A8">
        <w:t>A.</w:t>
      </w:r>
      <w:r w:rsidRPr="003913A8">
        <w:tab/>
        <w:t>Engines of Economic Growth</w:t>
      </w:r>
    </w:p>
    <w:p w:rsidR="00DA1784" w:rsidRPr="003913A8" w:rsidRDefault="00DA1784" w:rsidP="00116318">
      <w:r>
        <w:tab/>
      </w:r>
      <w:r w:rsidRPr="003913A8">
        <w:t>B.</w:t>
      </w:r>
      <w:r w:rsidRPr="003913A8">
        <w:tab/>
        <w:t xml:space="preserve">Technological Innovation </w:t>
      </w:r>
    </w:p>
    <w:p w:rsidR="00DA1784" w:rsidRPr="003913A8" w:rsidRDefault="00DA1784" w:rsidP="00116318">
      <w:r>
        <w:tab/>
      </w:r>
      <w:r w:rsidRPr="003913A8">
        <w:t>C.</w:t>
      </w:r>
      <w:r w:rsidRPr="003913A8">
        <w:tab/>
        <w:t xml:space="preserve">The Rise of Big Business </w:t>
      </w:r>
    </w:p>
    <w:p w:rsidR="00DA1784" w:rsidRPr="003913A8" w:rsidRDefault="00DA1784" w:rsidP="00116318">
      <w:r>
        <w:tab/>
      </w:r>
      <w:r w:rsidRPr="003913A8">
        <w:t>D.</w:t>
      </w:r>
      <w:r w:rsidRPr="003913A8">
        <w:tab/>
        <w:t xml:space="preserve">Corporate Consolidation </w:t>
      </w:r>
    </w:p>
    <w:p w:rsidR="00DA1784" w:rsidRPr="003913A8" w:rsidRDefault="00DA1784" w:rsidP="00116318">
      <w:r>
        <w:tab/>
      </w:r>
      <w:r w:rsidRPr="003913A8">
        <w:t>E.</w:t>
      </w:r>
      <w:r w:rsidRPr="003913A8">
        <w:tab/>
        <w:t>Mass Production and Distribution</w:t>
      </w:r>
    </w:p>
    <w:p w:rsidR="00DA1784" w:rsidRPr="003913A8" w:rsidRDefault="00DA1784" w:rsidP="00116318">
      <w:r>
        <w:tab/>
      </w:r>
      <w:r w:rsidRPr="003913A8">
        <w:t>F.</w:t>
      </w:r>
      <w:r w:rsidRPr="003913A8">
        <w:tab/>
        <w:t>Revolution in Management</w:t>
      </w:r>
    </w:p>
    <w:p w:rsidR="00DA1784" w:rsidRPr="003913A8" w:rsidRDefault="00DA1784" w:rsidP="00116318">
      <w:r w:rsidRPr="003913A8">
        <w:t>II.</w:t>
      </w:r>
      <w:r w:rsidRPr="003913A8">
        <w:tab/>
        <w:t>Corporations and American Culture</w:t>
      </w:r>
    </w:p>
    <w:p w:rsidR="00DA1784" w:rsidRPr="003913A8" w:rsidRDefault="00DA1784" w:rsidP="00116318">
      <w:r>
        <w:tab/>
      </w:r>
      <w:r w:rsidRPr="003913A8">
        <w:t>A.</w:t>
      </w:r>
      <w:r w:rsidRPr="003913A8">
        <w:tab/>
        <w:t>Standardized Time</w:t>
      </w:r>
    </w:p>
    <w:p w:rsidR="00DA1784" w:rsidRPr="003913A8" w:rsidRDefault="00DA1784" w:rsidP="00116318">
      <w:r>
        <w:tab/>
      </w:r>
      <w:r w:rsidRPr="003913A8">
        <w:t>B.</w:t>
      </w:r>
      <w:r w:rsidRPr="003913A8">
        <w:tab/>
        <w:t>A National Consumer Culture</w:t>
      </w:r>
    </w:p>
    <w:p w:rsidR="00DA1784" w:rsidRPr="003913A8" w:rsidRDefault="00DA1784" w:rsidP="00116318">
      <w:r>
        <w:tab/>
      </w:r>
      <w:r w:rsidRPr="003913A8">
        <w:t>C.</w:t>
      </w:r>
      <w:r w:rsidRPr="003913A8">
        <w:tab/>
        <w:t>Ideas of Wealth and Society</w:t>
      </w:r>
    </w:p>
    <w:p w:rsidR="00DA1784" w:rsidRPr="003913A8" w:rsidRDefault="00DA1784" w:rsidP="00116318">
      <w:r>
        <w:tab/>
      </w:r>
      <w:r w:rsidRPr="003913A8">
        <w:t>D.</w:t>
      </w:r>
      <w:r w:rsidRPr="003913A8">
        <w:tab/>
        <w:t>Sharpened Class Distinctions</w:t>
      </w:r>
    </w:p>
    <w:p w:rsidR="00DA1784" w:rsidRPr="003913A8" w:rsidRDefault="00DA1784" w:rsidP="00116318">
      <w:r>
        <w:tab/>
      </w:r>
      <w:r w:rsidRPr="003913A8">
        <w:t>E.</w:t>
      </w:r>
      <w:r w:rsidRPr="003913A8">
        <w:tab/>
        <w:t>Obsessions with Physical and Racial Fitness</w:t>
      </w:r>
    </w:p>
    <w:p w:rsidR="00DA1784" w:rsidRPr="003913A8" w:rsidRDefault="00DA1784" w:rsidP="00116318">
      <w:r w:rsidRPr="003913A8">
        <w:t>III.</w:t>
      </w:r>
      <w:r w:rsidRPr="003913A8">
        <w:tab/>
        <w:t>Changes in Middle-</w:t>
      </w:r>
      <w:r>
        <w:t>C</w:t>
      </w:r>
      <w:r w:rsidRPr="003913A8">
        <w:t>lass Women</w:t>
      </w:r>
      <w:r>
        <w:t>’</w:t>
      </w:r>
      <w:r w:rsidRPr="003913A8">
        <w:t>s Lives</w:t>
      </w:r>
    </w:p>
    <w:p w:rsidR="00DA1784" w:rsidRPr="003913A8" w:rsidRDefault="00DA1784" w:rsidP="00116318">
      <w:r>
        <w:tab/>
      </w:r>
      <w:r w:rsidRPr="003913A8">
        <w:t>A.</w:t>
      </w:r>
      <w:r w:rsidRPr="003913A8">
        <w:tab/>
        <w:t>Middle-</w:t>
      </w:r>
      <w:r>
        <w:t>C</w:t>
      </w:r>
      <w:r w:rsidRPr="003913A8">
        <w:t>lass Women and Work</w:t>
      </w:r>
    </w:p>
    <w:p w:rsidR="00DA1784" w:rsidRPr="003913A8" w:rsidRDefault="00DA1784" w:rsidP="00116318">
      <w:r>
        <w:tab/>
      </w:r>
      <w:r w:rsidRPr="003913A8">
        <w:t>B.</w:t>
      </w:r>
      <w:r w:rsidRPr="003913A8">
        <w:tab/>
        <w:t>The Women</w:t>
      </w:r>
      <w:r>
        <w:t>’</w:t>
      </w:r>
      <w:r w:rsidRPr="003913A8">
        <w:t>s Club Movement</w:t>
      </w:r>
    </w:p>
    <w:p w:rsidR="00DA1784" w:rsidRPr="003913A8" w:rsidRDefault="00DA1784" w:rsidP="00116318">
      <w:r>
        <w:tab/>
      </w:r>
      <w:r w:rsidRPr="003913A8">
        <w:t>C.</w:t>
      </w:r>
      <w:r w:rsidRPr="003913A8">
        <w:tab/>
        <w:t xml:space="preserve">The </w:t>
      </w:r>
      <w:r>
        <w:t>“</w:t>
      </w:r>
      <w:r w:rsidRPr="003913A8">
        <w:t>New Woman</w:t>
      </w:r>
      <w:r>
        <w:t>”</w:t>
      </w:r>
    </w:p>
    <w:p w:rsidR="00DA1784" w:rsidRPr="003913A8" w:rsidRDefault="00DA1784" w:rsidP="00116318">
      <w:r>
        <w:tab/>
      </w:r>
      <w:r w:rsidRPr="003913A8">
        <w:t>D.</w:t>
      </w:r>
      <w:r w:rsidRPr="003913A8">
        <w:tab/>
        <w:t>Higher Education and Professional Organizations</w:t>
      </w:r>
    </w:p>
    <w:p w:rsidR="00DA1784" w:rsidRPr="003913A8" w:rsidRDefault="00DA1784" w:rsidP="00116318">
      <w:r w:rsidRPr="003913A8">
        <w:t>IV.</w:t>
      </w:r>
      <w:r w:rsidRPr="003913A8">
        <w:tab/>
        <w:t>Workers</w:t>
      </w:r>
      <w:r>
        <w:t>’</w:t>
      </w:r>
      <w:r w:rsidRPr="003913A8">
        <w:t xml:space="preserve"> Resistance to Corporations</w:t>
      </w:r>
    </w:p>
    <w:p w:rsidR="00DA1784" w:rsidRPr="003913A8" w:rsidRDefault="00DA1784" w:rsidP="00116318">
      <w:r>
        <w:tab/>
      </w:r>
      <w:r w:rsidRPr="003913A8">
        <w:t>A.</w:t>
      </w:r>
      <w:r w:rsidRPr="003913A8">
        <w:tab/>
        <w:t>Industrial Conditions</w:t>
      </w:r>
    </w:p>
    <w:p w:rsidR="00DA1784" w:rsidRPr="003913A8" w:rsidRDefault="00DA1784" w:rsidP="00116318">
      <w:r>
        <w:tab/>
      </w:r>
      <w:r w:rsidRPr="003913A8">
        <w:t>B.</w:t>
      </w:r>
      <w:r w:rsidRPr="003913A8">
        <w:tab/>
        <w:t>The Great Railroad Strike of 1877</w:t>
      </w:r>
    </w:p>
    <w:p w:rsidR="00DA1784" w:rsidRPr="003913A8" w:rsidRDefault="00DA1784" w:rsidP="00116318">
      <w:r>
        <w:tab/>
      </w:r>
      <w:r w:rsidRPr="003913A8">
        <w:t>C.</w:t>
      </w:r>
      <w:r w:rsidRPr="003913A8">
        <w:tab/>
        <w:t>The Knights of Labor</w:t>
      </w:r>
    </w:p>
    <w:p w:rsidR="00DA1784" w:rsidRPr="003913A8" w:rsidRDefault="00DA1784" w:rsidP="00116318">
      <w:r>
        <w:tab/>
      </w:r>
      <w:r w:rsidRPr="003913A8">
        <w:t>D.</w:t>
      </w:r>
      <w:r w:rsidRPr="003913A8">
        <w:tab/>
        <w:t>Haymarket</w:t>
      </w:r>
    </w:p>
    <w:p w:rsidR="00DA1784" w:rsidRPr="003913A8" w:rsidRDefault="00DA1784" w:rsidP="00116318">
      <w:r>
        <w:tab/>
      </w:r>
      <w:r w:rsidRPr="003913A8">
        <w:t>E.</w:t>
      </w:r>
      <w:r w:rsidRPr="003913A8">
        <w:tab/>
        <w:t>The American Federation of Labor (AFL)</w:t>
      </w:r>
    </w:p>
    <w:p w:rsidR="00DA1784" w:rsidRPr="003913A8" w:rsidRDefault="00DA1784" w:rsidP="00116318">
      <w:r>
        <w:tab/>
      </w:r>
      <w:r w:rsidRPr="003913A8">
        <w:t>F.</w:t>
      </w:r>
      <w:r w:rsidRPr="003913A8">
        <w:tab/>
        <w:t>The Homestead Strike</w:t>
      </w:r>
    </w:p>
    <w:p w:rsidR="00DA1784" w:rsidRPr="003913A8" w:rsidRDefault="00DA1784" w:rsidP="00116318">
      <w:r>
        <w:tab/>
      </w:r>
      <w:r w:rsidRPr="003913A8">
        <w:t>G.</w:t>
      </w:r>
      <w:r w:rsidRPr="003913A8">
        <w:tab/>
        <w:t>The Depression of 1893</w:t>
      </w:r>
      <w:r>
        <w:t>–</w:t>
      </w:r>
      <w:r w:rsidRPr="003913A8">
        <w:t>1897</w:t>
      </w:r>
    </w:p>
    <w:p w:rsidR="00DA1784" w:rsidRPr="003913A8" w:rsidRDefault="00DA1784" w:rsidP="00116318">
      <w:r>
        <w:tab/>
      </w:r>
      <w:r w:rsidRPr="003913A8">
        <w:t>H.</w:t>
      </w:r>
      <w:r w:rsidRPr="003913A8">
        <w:tab/>
        <w:t>The Pullman Strike</w:t>
      </w:r>
    </w:p>
    <w:p w:rsidR="00DA1784" w:rsidRPr="003913A8" w:rsidRDefault="00DA1784" w:rsidP="00116318">
      <w:r w:rsidRPr="003913A8">
        <w:t>V.</w:t>
      </w:r>
      <w:r w:rsidRPr="003913A8">
        <w:tab/>
        <w:t>Farmers</w:t>
      </w:r>
      <w:r>
        <w:t>’</w:t>
      </w:r>
      <w:r w:rsidRPr="003913A8">
        <w:t xml:space="preserve"> Movements</w:t>
      </w:r>
    </w:p>
    <w:p w:rsidR="00DA1784" w:rsidRPr="003913A8" w:rsidRDefault="00DA1784" w:rsidP="00116318">
      <w:r>
        <w:tab/>
      </w:r>
      <w:r w:rsidRPr="003913A8">
        <w:t>A.</w:t>
      </w:r>
      <w:r w:rsidRPr="003913A8">
        <w:tab/>
        <w:t>Resistance to Railroads</w:t>
      </w:r>
    </w:p>
    <w:p w:rsidR="00DA1784" w:rsidRPr="003913A8" w:rsidRDefault="00DA1784" w:rsidP="00116318">
      <w:r>
        <w:tab/>
      </w:r>
      <w:r w:rsidRPr="003913A8">
        <w:t>B.</w:t>
      </w:r>
      <w:r w:rsidRPr="003913A8">
        <w:tab/>
        <w:t>The Greenback and Silver Movements</w:t>
      </w:r>
    </w:p>
    <w:p w:rsidR="00DA1784" w:rsidRPr="003913A8" w:rsidRDefault="00DA1784" w:rsidP="00116318">
      <w:r>
        <w:tab/>
      </w:r>
      <w:r w:rsidRPr="003913A8">
        <w:t>C.</w:t>
      </w:r>
      <w:r w:rsidRPr="003913A8">
        <w:tab/>
        <w:t>Grangers and the Farmers</w:t>
      </w:r>
      <w:r>
        <w:t>’</w:t>
      </w:r>
      <w:r w:rsidRPr="003913A8">
        <w:t xml:space="preserve"> Alliance</w:t>
      </w:r>
    </w:p>
    <w:p w:rsidR="00DA1784" w:rsidRPr="003913A8" w:rsidRDefault="00DA1784" w:rsidP="00116318">
      <w:r w:rsidRPr="003913A8">
        <w:t>VI.</w:t>
      </w:r>
      <w:r w:rsidRPr="003913A8">
        <w:tab/>
        <w:t>The Rise and Fall of the People</w:t>
      </w:r>
      <w:r>
        <w:t>’</w:t>
      </w:r>
      <w:r w:rsidRPr="003913A8">
        <w:t>s Party</w:t>
      </w:r>
    </w:p>
    <w:p w:rsidR="00DA1784" w:rsidRPr="003913A8" w:rsidRDefault="00DA1784" w:rsidP="00116318">
      <w:r>
        <w:tab/>
      </w:r>
      <w:r w:rsidRPr="003913A8">
        <w:t>A.</w:t>
      </w:r>
      <w:r w:rsidRPr="003913A8">
        <w:tab/>
        <w:t>The Silver Issue</w:t>
      </w:r>
    </w:p>
    <w:p w:rsidR="00DA1784" w:rsidRPr="003913A8" w:rsidRDefault="00DA1784" w:rsidP="00116318">
      <w:r>
        <w:tab/>
      </w:r>
      <w:r w:rsidRPr="003913A8">
        <w:t>B.</w:t>
      </w:r>
      <w:r w:rsidRPr="003913A8">
        <w:tab/>
        <w:t>The Election of 1896</w:t>
      </w:r>
    </w:p>
    <w:p w:rsidR="00DA1784" w:rsidRPr="003913A8" w:rsidRDefault="00DA1784" w:rsidP="00116318">
      <w:r w:rsidRPr="003913A8">
        <w:t>VII.</w:t>
      </w:r>
      <w:r w:rsidRPr="003913A8">
        <w:tab/>
      </w:r>
      <w:r>
        <w:t>“</w:t>
      </w:r>
      <w:r w:rsidRPr="003913A8">
        <w:t>Robber Barons</w:t>
      </w:r>
      <w:r>
        <w:t>”</w:t>
      </w:r>
      <w:r w:rsidRPr="003913A8">
        <w:t xml:space="preserve"> No More</w:t>
      </w:r>
    </w:p>
    <w:p w:rsidR="00DA1784" w:rsidRPr="00116318" w:rsidRDefault="00DA1784" w:rsidP="00116318"/>
    <w:p w:rsidR="00DA1784" w:rsidRPr="00116318" w:rsidRDefault="00DA1784" w:rsidP="00116318">
      <w:pPr>
        <w:rPr>
          <w:i/>
        </w:rPr>
      </w:pPr>
      <w:r w:rsidRPr="00116318">
        <w:rPr>
          <w:i/>
        </w:rPr>
        <w:t xml:space="preserve">Chronology </w:t>
      </w:r>
    </w:p>
    <w:p w:rsidR="00DA1784" w:rsidRPr="003913A8" w:rsidRDefault="00DA1784" w:rsidP="00116318">
      <w:pPr>
        <w:ind w:left="1440" w:hanging="1440"/>
      </w:pPr>
      <w:r>
        <w:t>1869</w:t>
      </w:r>
      <w:r w:rsidRPr="003913A8">
        <w:tab/>
        <w:t>Knights of Labor founded</w:t>
      </w:r>
    </w:p>
    <w:p w:rsidR="00DA1784" w:rsidRPr="003913A8" w:rsidRDefault="00DA1784" w:rsidP="00116318">
      <w:pPr>
        <w:ind w:left="1440" w:hanging="1440"/>
      </w:pPr>
      <w:r>
        <w:t>1873</w:t>
      </w:r>
      <w:r w:rsidRPr="003913A8">
        <w:tab/>
        <w:t>Financial panic begins economic depression</w:t>
      </w:r>
    </w:p>
    <w:p w:rsidR="00DA1784" w:rsidRPr="003913A8" w:rsidRDefault="00DA1784" w:rsidP="00116318">
      <w:pPr>
        <w:ind w:left="1440" w:hanging="1440"/>
      </w:pPr>
      <w:r>
        <w:t>1877</w:t>
      </w:r>
      <w:r w:rsidRPr="003913A8">
        <w:tab/>
        <w:t>Railroad strikes costs 100 lives and millions of dollars in damage</w:t>
      </w:r>
    </w:p>
    <w:p w:rsidR="00DA1784" w:rsidRPr="003913A8" w:rsidRDefault="00DA1784" w:rsidP="00116318">
      <w:pPr>
        <w:ind w:left="1440" w:hanging="1440"/>
      </w:pPr>
      <w:r>
        <w:t>1883</w:t>
      </w:r>
      <w:r w:rsidRPr="003913A8">
        <w:tab/>
        <w:t>Railroads establish four standard time zones</w:t>
      </w:r>
    </w:p>
    <w:p w:rsidR="00DA1784" w:rsidRPr="003913A8" w:rsidRDefault="00DA1784" w:rsidP="00116318">
      <w:pPr>
        <w:ind w:left="1440" w:hanging="1440"/>
      </w:pPr>
      <w:r w:rsidRPr="003913A8">
        <w:t>1886</w:t>
      </w:r>
      <w:r w:rsidRPr="003913A8">
        <w:tab/>
        <w:t>Knights of Labor membership crests at 700,000 members</w:t>
      </w:r>
      <w:r>
        <w:t>;</w:t>
      </w:r>
      <w:r w:rsidRPr="003913A8">
        <w:t xml:space="preserve"> Haymar</w:t>
      </w:r>
      <w:r>
        <w:t>ket triggers antilabor backlash;</w:t>
      </w:r>
      <w:r w:rsidRPr="003913A8">
        <w:t xml:space="preserve"> American Federation of Labor founded</w:t>
      </w:r>
    </w:p>
    <w:p w:rsidR="00DA1784" w:rsidRPr="00116318" w:rsidRDefault="00DA1784" w:rsidP="00116318">
      <w:pPr>
        <w:ind w:left="1440" w:hanging="1440"/>
        <w:rPr>
          <w:i/>
        </w:rPr>
      </w:pPr>
      <w:r>
        <w:t>1888</w:t>
      </w:r>
      <w:r w:rsidRPr="003913A8">
        <w:tab/>
        <w:t>Edward Bellamy publishes</w:t>
      </w:r>
      <w:r w:rsidRPr="003913A8">
        <w:rPr>
          <w:i/>
        </w:rPr>
        <w:t xml:space="preserve"> Looking Backward</w:t>
      </w:r>
    </w:p>
    <w:p w:rsidR="00DA1784" w:rsidRPr="003913A8" w:rsidRDefault="00DA1784" w:rsidP="00116318">
      <w:pPr>
        <w:ind w:left="1440" w:hanging="1440"/>
      </w:pPr>
      <w:r>
        <w:t>1890</w:t>
      </w:r>
      <w:r>
        <w:tab/>
      </w:r>
      <w:r w:rsidRPr="003913A8">
        <w:t>Congress passes Sherman Anti-Trust Act</w:t>
      </w:r>
    </w:p>
    <w:p w:rsidR="00DA1784" w:rsidRPr="003913A8" w:rsidRDefault="00DA1784" w:rsidP="00116318">
      <w:pPr>
        <w:ind w:left="1440" w:hanging="1440"/>
      </w:pPr>
      <w:r>
        <w:t>1892</w:t>
      </w:r>
      <w:r w:rsidRPr="003913A8">
        <w:tab/>
        <w:t>Homestead strike fails</w:t>
      </w:r>
      <w:r>
        <w:t>;</w:t>
      </w:r>
      <w:r w:rsidRPr="003913A8">
        <w:t xml:space="preserve"> Populists organize the People</w:t>
      </w:r>
      <w:r>
        <w:t>’</w:t>
      </w:r>
      <w:r w:rsidRPr="003913A8">
        <w:t>s Party</w:t>
      </w:r>
    </w:p>
    <w:p w:rsidR="00DA1784" w:rsidRPr="003913A8" w:rsidRDefault="00DA1784" w:rsidP="00116318">
      <w:pPr>
        <w:ind w:left="1440" w:hanging="1440"/>
      </w:pPr>
      <w:r>
        <w:t>1893</w:t>
      </w:r>
      <w:r w:rsidRPr="003913A8">
        <w:tab/>
        <w:t xml:space="preserve">Financial panic begins economic depression </w:t>
      </w:r>
    </w:p>
    <w:p w:rsidR="00DA1784" w:rsidRPr="003913A8" w:rsidRDefault="00DA1784" w:rsidP="00116318">
      <w:pPr>
        <w:ind w:left="1440" w:hanging="1440"/>
      </w:pPr>
      <w:r w:rsidRPr="003913A8">
        <w:t>1894</w:t>
      </w:r>
      <w:r w:rsidRPr="003913A8">
        <w:tab/>
      </w:r>
      <w:r>
        <w:t>“</w:t>
      </w:r>
      <w:r w:rsidRPr="003913A8">
        <w:t>Coxey</w:t>
      </w:r>
      <w:r>
        <w:t>’</w:t>
      </w:r>
      <w:r w:rsidRPr="003913A8">
        <w:t>s Army</w:t>
      </w:r>
      <w:r>
        <w:t>”</w:t>
      </w:r>
      <w:r w:rsidRPr="003913A8">
        <w:t xml:space="preserve"> of the unemployed marches on Washi</w:t>
      </w:r>
      <w:r>
        <w:t>ngton; Pullman S</w:t>
      </w:r>
      <w:r w:rsidRPr="003913A8">
        <w:t>trike paralyzes the railroads and provokes federal intervention</w:t>
      </w:r>
    </w:p>
    <w:p w:rsidR="00DA1784" w:rsidRPr="003913A8" w:rsidRDefault="00DA1784" w:rsidP="00116318">
      <w:pPr>
        <w:ind w:left="1440" w:hanging="1440"/>
      </w:pPr>
      <w:r>
        <w:t>1896</w:t>
      </w:r>
      <w:r w:rsidRPr="003913A8">
        <w:tab/>
        <w:t>William McKinley defeats William Jennings Bryan for the presidency</w:t>
      </w:r>
    </w:p>
    <w:p w:rsidR="00DA1784" w:rsidRPr="003913A8" w:rsidRDefault="00DA1784" w:rsidP="00116318">
      <w:pPr>
        <w:ind w:left="1440" w:hanging="1440"/>
      </w:pPr>
      <w:r>
        <w:t>1897</w:t>
      </w:r>
      <w:r w:rsidRPr="003913A8">
        <w:tab/>
        <w:t>Depression ends; prosperity returns</w:t>
      </w:r>
    </w:p>
    <w:p w:rsidR="00DA1784" w:rsidRPr="003913A8" w:rsidRDefault="00DA1784" w:rsidP="00116318">
      <w:pPr>
        <w:ind w:left="1440" w:hanging="1440"/>
      </w:pPr>
      <w:r>
        <w:t>1899</w:t>
      </w:r>
      <w:r w:rsidRPr="003913A8">
        <w:tab/>
        <w:t xml:space="preserve">Theodore Roosevelt urges Americans to live the </w:t>
      </w:r>
      <w:r>
        <w:t>“</w:t>
      </w:r>
      <w:r w:rsidRPr="003913A8">
        <w:t>strenuous life</w:t>
      </w:r>
      <w:r>
        <w:t>”</w:t>
      </w:r>
    </w:p>
    <w:p w:rsidR="00DA1784" w:rsidRPr="003913A8" w:rsidRDefault="00DA1784" w:rsidP="00116318">
      <w:pPr>
        <w:ind w:left="1440" w:hanging="1440"/>
      </w:pPr>
      <w:r w:rsidRPr="003913A8">
        <w:t>1901</w:t>
      </w:r>
      <w:r w:rsidRPr="003913A8">
        <w:tab/>
        <w:t>U.S. Steel is formed from 200 separate companies</w:t>
      </w:r>
      <w:r>
        <w:t>;</w:t>
      </w:r>
      <w:r w:rsidRPr="003913A8">
        <w:t xml:space="preserve"> Andrew Carnegie devotes hi</w:t>
      </w:r>
      <w:r>
        <w:t>mself to philanthropic pursuits; one</w:t>
      </w:r>
      <w:r w:rsidRPr="003913A8">
        <w:t xml:space="preserve"> of every 400 railroad workers dies on the job</w:t>
      </w:r>
    </w:p>
    <w:p w:rsidR="00DA1784" w:rsidRPr="003913A8" w:rsidRDefault="00DA1784" w:rsidP="00116318">
      <w:pPr>
        <w:ind w:left="1440" w:hanging="1440"/>
      </w:pPr>
      <w:r>
        <w:t>1909</w:t>
      </w:r>
      <w:r w:rsidRPr="003913A8">
        <w:tab/>
        <w:t>Henry Ford unveils his Model T</w:t>
      </w:r>
    </w:p>
    <w:p w:rsidR="00DA1784" w:rsidRPr="00116318" w:rsidRDefault="00DA1784" w:rsidP="00116318"/>
    <w:p w:rsidR="00DA1784" w:rsidRPr="00116318" w:rsidRDefault="00DA1784" w:rsidP="00116318">
      <w:pPr>
        <w:rPr>
          <w:i/>
        </w:rPr>
      </w:pPr>
      <w:r w:rsidRPr="00116318">
        <w:rPr>
          <w:i/>
        </w:rPr>
        <w:t xml:space="preserve">Thematic Topics </w:t>
      </w:r>
      <w:r>
        <w:rPr>
          <w:i/>
        </w:rPr>
        <w:t>f</w:t>
      </w:r>
      <w:r w:rsidRPr="00116318">
        <w:rPr>
          <w:i/>
        </w:rPr>
        <w:t>or Enrichment</w:t>
      </w:r>
    </w:p>
    <w:p w:rsidR="00DA1784" w:rsidRPr="003913A8" w:rsidRDefault="00DA1784" w:rsidP="00116318">
      <w:r w:rsidRPr="003913A8">
        <w:t>1.</w:t>
      </w:r>
      <w:r w:rsidRPr="003913A8">
        <w:rPr>
          <w:b/>
        </w:rPr>
        <w:tab/>
      </w:r>
      <w:r w:rsidRPr="003913A8">
        <w:t>Consider the new technology of the period. How did the rising importance of machinery change how workers saw their jobs? How employers saw their workers? How the wealthy saw the poor?</w:t>
      </w:r>
    </w:p>
    <w:p w:rsidR="00DA1784" w:rsidRPr="003913A8" w:rsidRDefault="00DA1784" w:rsidP="00116318">
      <w:r w:rsidRPr="003913A8">
        <w:t>2.</w:t>
      </w:r>
      <w:r w:rsidRPr="003913A8">
        <w:tab/>
        <w:t>Why did the women</w:t>
      </w:r>
      <w:r>
        <w:t>’</w:t>
      </w:r>
      <w:r w:rsidRPr="003913A8">
        <w:t>s club movement develop and what was its importance? Did these clubs advance or inhibit the greater women</w:t>
      </w:r>
      <w:r>
        <w:t>’</w:t>
      </w:r>
      <w:r w:rsidRPr="003913A8">
        <w:t>s rights movement?</w:t>
      </w:r>
    </w:p>
    <w:p w:rsidR="00DA1784" w:rsidRPr="003913A8" w:rsidRDefault="00DA1784" w:rsidP="00116318">
      <w:r w:rsidRPr="003913A8">
        <w:t xml:space="preserve">3. Discuss the working conditions which encouraged labor to organize into unions. What were the obstacles they faced in unionizing and to what degree did they overcome those obstacles? </w:t>
      </w:r>
    </w:p>
    <w:p w:rsidR="00DA1784" w:rsidRDefault="00DA1784" w:rsidP="00116318">
      <w:r>
        <w:t>4.</w:t>
      </w:r>
      <w:r>
        <w:tab/>
        <w:t>Discuss why the Election of 1896 was considered a “turning point” in American history.</w:t>
      </w:r>
    </w:p>
    <w:p w:rsidR="00DA1784" w:rsidRPr="003913A8" w:rsidRDefault="00DA1784" w:rsidP="00116318">
      <w:r w:rsidRPr="003913A8">
        <w:t>5.</w:t>
      </w:r>
      <w:r w:rsidRPr="003913A8">
        <w:tab/>
        <w:t>Discuss the key factors that led to the development of a shared American popular culture. What were the significant characteristics and interests of that culture?</w:t>
      </w:r>
    </w:p>
    <w:p w:rsidR="00DA1784" w:rsidRPr="00116318" w:rsidRDefault="00DA1784" w:rsidP="00116318"/>
    <w:p w:rsidR="00DA1784" w:rsidRPr="00116318" w:rsidRDefault="00DA1784" w:rsidP="00116318">
      <w:pPr>
        <w:rPr>
          <w:i/>
        </w:rPr>
      </w:pPr>
      <w:r w:rsidRPr="00116318">
        <w:rPr>
          <w:i/>
        </w:rPr>
        <w:t>Suggested Essay Topics</w:t>
      </w:r>
    </w:p>
    <w:p w:rsidR="00DA1784" w:rsidRPr="003913A8" w:rsidRDefault="00DA1784" w:rsidP="00116318">
      <w:r w:rsidRPr="003913A8">
        <w:t>1.</w:t>
      </w:r>
      <w:r w:rsidRPr="003913A8">
        <w:rPr>
          <w:b/>
        </w:rPr>
        <w:tab/>
      </w:r>
      <w:r w:rsidRPr="003913A8">
        <w:t>Discuss the evolution of the Grange, the Farmers</w:t>
      </w:r>
      <w:r>
        <w:t>’</w:t>
      </w:r>
      <w:r w:rsidRPr="003913A8">
        <w:t xml:space="preserve"> Alliance, and the People</w:t>
      </w:r>
      <w:r>
        <w:t>’</w:t>
      </w:r>
      <w:r w:rsidRPr="003913A8">
        <w:t>s Party. Explain ways in which the Populists proposed to improve the conditions of American farmers. Were they successful? Explain.</w:t>
      </w:r>
    </w:p>
    <w:p w:rsidR="00DA1784" w:rsidRPr="003913A8" w:rsidRDefault="00DA1784" w:rsidP="00116318">
      <w:r w:rsidRPr="003913A8">
        <w:t>2.</w:t>
      </w:r>
      <w:r w:rsidRPr="003913A8">
        <w:tab/>
        <w:t>How did rising wealth in the nation affect the classes? In what ways did wealth create new resentments and in what ways was it appreciated?</w:t>
      </w:r>
    </w:p>
    <w:p w:rsidR="00DA1784" w:rsidRPr="003913A8" w:rsidRDefault="00DA1784" w:rsidP="00116318">
      <w:r w:rsidRPr="003913A8">
        <w:t>3.</w:t>
      </w:r>
      <w:r w:rsidRPr="003913A8">
        <w:tab/>
        <w:t>Discuss the Great Railroad Strike, the Haymarket Affair, the Homestead Strike and the Pullman Strike. Analyze the issues involved, the tactics used by all sides, and the results. Conclude by offering generalizations as to why American unions achieved so few victories throughout the period.</w:t>
      </w:r>
    </w:p>
    <w:p w:rsidR="00DA1784" w:rsidRPr="003913A8" w:rsidRDefault="00DA1784" w:rsidP="00116318">
      <w:r w:rsidRPr="003913A8">
        <w:t>4.</w:t>
      </w:r>
      <w:r w:rsidRPr="003913A8">
        <w:tab/>
        <w:t>Why did so many workers have complaints against the new corporate order? Where their grievances justified?</w:t>
      </w:r>
    </w:p>
    <w:p w:rsidR="00DA1784" w:rsidRPr="00116318" w:rsidRDefault="00DA1784" w:rsidP="00116318"/>
    <w:p w:rsidR="00DA1784" w:rsidRPr="00116318" w:rsidRDefault="00DA1784" w:rsidP="00116318">
      <w:pPr>
        <w:rPr>
          <w:i/>
        </w:rPr>
      </w:pPr>
      <w:r w:rsidRPr="00116318">
        <w:rPr>
          <w:i/>
        </w:rPr>
        <w:t>Lecture Outline</w:t>
      </w:r>
    </w:p>
    <w:p w:rsidR="00DA1784" w:rsidRPr="00116318" w:rsidRDefault="00DA1784" w:rsidP="00116318">
      <w:pPr>
        <w:ind w:left="720" w:hanging="720"/>
      </w:pPr>
      <w:r w:rsidRPr="00116318">
        <w:t>1.</w:t>
      </w:r>
      <w:r w:rsidRPr="00116318">
        <w:tab/>
      </w:r>
      <w:r w:rsidRPr="003913A8">
        <w:t xml:space="preserve">Industrialization brought forth inequality of wealth and income which created a turbulent but </w:t>
      </w:r>
      <w:r w:rsidRPr="003913A8">
        <w:rPr>
          <w:b/>
        </w:rPr>
        <w:t>dynamic corporate economy</w:t>
      </w:r>
      <w:r w:rsidRPr="003263E0">
        <w:t>.</w:t>
      </w:r>
    </w:p>
    <w:p w:rsidR="00DA1784" w:rsidRPr="003263E0" w:rsidRDefault="00DA1784" w:rsidP="00116318">
      <w:pPr>
        <w:rPr>
          <w:i/>
        </w:rPr>
      </w:pPr>
      <w:r w:rsidRPr="003263E0">
        <w:rPr>
          <w:i/>
        </w:rPr>
        <w:t xml:space="preserve">(Show Map 19.1: Industrial America, 1900–1920) </w:t>
      </w:r>
    </w:p>
    <w:p w:rsidR="00DA1784" w:rsidRPr="003913A8" w:rsidRDefault="00DA1784" w:rsidP="00116318">
      <w:pPr>
        <w:tabs>
          <w:tab w:val="left" w:pos="720"/>
        </w:tabs>
        <w:ind w:left="1440" w:hanging="1440"/>
      </w:pPr>
      <w:r>
        <w:tab/>
      </w:r>
      <w:r w:rsidRPr="003913A8">
        <w:t>a.</w:t>
      </w:r>
      <w:r>
        <w:rPr>
          <w:b/>
        </w:rPr>
        <w:tab/>
      </w:r>
      <w:r w:rsidRPr="003913A8">
        <w:t>The railroads were the most important agents of the</w:t>
      </w:r>
      <w:r w:rsidRPr="003913A8">
        <w:rPr>
          <w:b/>
        </w:rPr>
        <w:t xml:space="preserve"> engines of economic growth</w:t>
      </w:r>
      <w:r w:rsidRPr="003913A8">
        <w:t>.</w:t>
      </w:r>
    </w:p>
    <w:p w:rsidR="00DA1784" w:rsidRPr="003913A8" w:rsidRDefault="00DA1784" w:rsidP="00116318">
      <w:pPr>
        <w:tabs>
          <w:tab w:val="left" w:pos="720"/>
        </w:tabs>
        <w:ind w:left="1440" w:hanging="1440"/>
      </w:pPr>
      <w:r>
        <w:tab/>
      </w:r>
      <w:r w:rsidRPr="003913A8">
        <w:t>b.</w:t>
      </w:r>
      <w:r>
        <w:rPr>
          <w:b/>
        </w:rPr>
        <w:tab/>
      </w:r>
      <w:r w:rsidRPr="003913A8">
        <w:rPr>
          <w:b/>
        </w:rPr>
        <w:t>Technological innovations</w:t>
      </w:r>
      <w:r w:rsidRPr="003913A8">
        <w:t xml:space="preserve"> were common and celebrations of the machine grew out of an optimistic enthusiasm for these changes.</w:t>
      </w:r>
    </w:p>
    <w:p w:rsidR="00DA1784" w:rsidRDefault="00DA1784" w:rsidP="00116318">
      <w:pPr>
        <w:tabs>
          <w:tab w:val="left" w:pos="720"/>
        </w:tabs>
        <w:ind w:left="1440" w:hanging="1440"/>
      </w:pPr>
      <w:r>
        <w:tab/>
        <w:t>c.</w:t>
      </w:r>
      <w:r>
        <w:tab/>
      </w:r>
      <w:r w:rsidRPr="003913A8">
        <w:t xml:space="preserve">The </w:t>
      </w:r>
      <w:r w:rsidRPr="003913A8">
        <w:rPr>
          <w:b/>
        </w:rPr>
        <w:t>rise of big business</w:t>
      </w:r>
      <w:r w:rsidRPr="003913A8">
        <w:t xml:space="preserve"> resulted from changes in business organization and practice, which bought in more capital, improved efficiency, and created new positions in management.</w:t>
      </w:r>
    </w:p>
    <w:p w:rsidR="00DA1784" w:rsidRPr="003913A8" w:rsidRDefault="00DA1784" w:rsidP="00116318">
      <w:pPr>
        <w:tabs>
          <w:tab w:val="left" w:pos="720"/>
        </w:tabs>
        <w:ind w:left="1440" w:hanging="1440"/>
      </w:pPr>
      <w:r>
        <w:tab/>
        <w:t>d.</w:t>
      </w:r>
      <w:r>
        <w:tab/>
      </w:r>
      <w:r w:rsidRPr="003913A8">
        <w:t xml:space="preserve">Looking to reduce and endure economic downturns, bigger was seen as better and </w:t>
      </w:r>
      <w:r w:rsidRPr="003913A8">
        <w:rPr>
          <w:b/>
        </w:rPr>
        <w:t>corporate consolidations</w:t>
      </w:r>
      <w:r w:rsidRPr="003913A8">
        <w:t xml:space="preserve"> occurred in all major industries by w</w:t>
      </w:r>
      <w:r>
        <w:t>ays of mergers and monopolies.</w:t>
      </w:r>
    </w:p>
    <w:p w:rsidR="00DA1784" w:rsidRPr="003913A8" w:rsidRDefault="00DA1784" w:rsidP="00116318">
      <w:pPr>
        <w:tabs>
          <w:tab w:val="left" w:pos="720"/>
        </w:tabs>
        <w:ind w:left="1440" w:hanging="1440"/>
      </w:pPr>
      <w:r>
        <w:tab/>
        <w:t>e.</w:t>
      </w:r>
      <w:r>
        <w:tab/>
      </w:r>
      <w:r w:rsidRPr="003913A8">
        <w:t xml:space="preserve">Ford innovated new techniques in </w:t>
      </w:r>
      <w:r w:rsidRPr="003913A8">
        <w:rPr>
          <w:b/>
        </w:rPr>
        <w:t>mass production and distribution</w:t>
      </w:r>
      <w:r w:rsidRPr="003913A8">
        <w:t>, which greatly increased the volume of production while decreasing its costs.</w:t>
      </w:r>
    </w:p>
    <w:p w:rsidR="00DA1784" w:rsidRPr="003913A8" w:rsidRDefault="00DA1784" w:rsidP="00116318">
      <w:pPr>
        <w:tabs>
          <w:tab w:val="left" w:pos="720"/>
        </w:tabs>
        <w:ind w:left="1440" w:hanging="1440"/>
      </w:pPr>
      <w:r>
        <w:tab/>
        <w:t>f.</w:t>
      </w:r>
      <w:r>
        <w:tab/>
      </w:r>
      <w:r w:rsidRPr="003913A8">
        <w:t xml:space="preserve">The burgeoning of corporations spurred a </w:t>
      </w:r>
      <w:r w:rsidRPr="003913A8">
        <w:rPr>
          <w:b/>
        </w:rPr>
        <w:t>revolution in management</w:t>
      </w:r>
      <w:r w:rsidRPr="003913A8">
        <w:t xml:space="preserve"> as layers of white-collar managerial positions were created to better run the new big businesses. </w:t>
      </w:r>
    </w:p>
    <w:p w:rsidR="00DA1784" w:rsidRPr="003913A8" w:rsidRDefault="00DA1784" w:rsidP="00116318">
      <w:pPr>
        <w:ind w:left="720" w:hanging="720"/>
      </w:pPr>
      <w:r w:rsidRPr="003913A8">
        <w:t>2.</w:t>
      </w:r>
      <w:r w:rsidRPr="003913A8">
        <w:tab/>
        <w:t xml:space="preserve">Industrial innovation, new jobs and products brought by </w:t>
      </w:r>
      <w:r w:rsidRPr="003913A8">
        <w:rPr>
          <w:b/>
        </w:rPr>
        <w:t>corporations</w:t>
      </w:r>
      <w:r w:rsidRPr="003913A8">
        <w:t xml:space="preserve"> impacted nearly every area of </w:t>
      </w:r>
      <w:r w:rsidRPr="003913A8">
        <w:rPr>
          <w:b/>
        </w:rPr>
        <w:t>American culture</w:t>
      </w:r>
      <w:r w:rsidRPr="003913A8">
        <w:t xml:space="preserve">. </w:t>
      </w:r>
    </w:p>
    <w:p w:rsidR="00DA1784" w:rsidRPr="003913A8" w:rsidRDefault="00DA1784" w:rsidP="00116318">
      <w:pPr>
        <w:tabs>
          <w:tab w:val="left" w:pos="720"/>
        </w:tabs>
        <w:ind w:left="1440" w:hanging="1440"/>
      </w:pPr>
      <w:r>
        <w:tab/>
        <w:t>a.</w:t>
      </w:r>
      <w:r>
        <w:tab/>
      </w:r>
      <w:r w:rsidRPr="003913A8">
        <w:t xml:space="preserve">A sign of the importance and influence of the railroad industry was its institution in 1883 of </w:t>
      </w:r>
      <w:r w:rsidRPr="003913A8">
        <w:rPr>
          <w:b/>
        </w:rPr>
        <w:t>standardized time</w:t>
      </w:r>
      <w:r w:rsidRPr="003913A8">
        <w:t xml:space="preserve"> across the nation. </w:t>
      </w:r>
    </w:p>
    <w:p w:rsidR="00DA1784" w:rsidRPr="003913A8" w:rsidRDefault="00DA1784" w:rsidP="00116318">
      <w:pPr>
        <w:tabs>
          <w:tab w:val="left" w:pos="720"/>
        </w:tabs>
        <w:ind w:left="1440" w:hanging="1440"/>
      </w:pPr>
      <w:r>
        <w:tab/>
        <w:t>b.</w:t>
      </w:r>
      <w:r>
        <w:tab/>
      </w:r>
      <w:r w:rsidRPr="003913A8">
        <w:t xml:space="preserve">Brand names, popularized by massive increases in spending on advertising, and assisted by technological enhancements, created, for the first time, a truly </w:t>
      </w:r>
      <w:r w:rsidRPr="003913A8">
        <w:rPr>
          <w:b/>
        </w:rPr>
        <w:t>national consumer culture</w:t>
      </w:r>
      <w:r w:rsidRPr="003913A8">
        <w:t xml:space="preserve">. </w:t>
      </w:r>
    </w:p>
    <w:p w:rsidR="00DA1784" w:rsidRPr="003913A8" w:rsidRDefault="00DA1784" w:rsidP="00116318">
      <w:pPr>
        <w:tabs>
          <w:tab w:val="left" w:pos="720"/>
        </w:tabs>
        <w:ind w:left="1440" w:hanging="1440"/>
      </w:pPr>
      <w:r>
        <w:tab/>
        <w:t>c.</w:t>
      </w:r>
      <w:r>
        <w:tab/>
        <w:t>“</w:t>
      </w:r>
      <w:r w:rsidRPr="003913A8">
        <w:t>Conspicuous consumption</w:t>
      </w:r>
      <w:r>
        <w:t>”</w:t>
      </w:r>
      <w:r w:rsidRPr="003913A8">
        <w:t xml:space="preserve"> became something to aspire to, while the evolutionary notion of </w:t>
      </w:r>
      <w:r>
        <w:t>“</w:t>
      </w:r>
      <w:r w:rsidRPr="003913A8">
        <w:t>survival of the fittest</w:t>
      </w:r>
      <w:r>
        <w:t>”</w:t>
      </w:r>
      <w:r w:rsidRPr="003913A8">
        <w:t xml:space="preserve"> was applied to business as </w:t>
      </w:r>
      <w:r>
        <w:t>“</w:t>
      </w:r>
      <w:r w:rsidRPr="003913A8">
        <w:t>Social Darwinism</w:t>
      </w:r>
      <w:r>
        <w:t>”</w:t>
      </w:r>
      <w:r w:rsidRPr="003913A8">
        <w:t xml:space="preserve"> as </w:t>
      </w:r>
      <w:r w:rsidRPr="003913A8">
        <w:rPr>
          <w:b/>
        </w:rPr>
        <w:t>ideas of wealth and society</w:t>
      </w:r>
      <w:r w:rsidRPr="003913A8">
        <w:t xml:space="preserve"> were directly influenced by the nation</w:t>
      </w:r>
      <w:r>
        <w:t>’</w:t>
      </w:r>
      <w:r w:rsidRPr="003913A8">
        <w:t>s rising materialism.</w:t>
      </w:r>
    </w:p>
    <w:p w:rsidR="00DA1784" w:rsidRPr="003913A8" w:rsidRDefault="00DA1784" w:rsidP="00116318">
      <w:pPr>
        <w:tabs>
          <w:tab w:val="left" w:pos="720"/>
        </w:tabs>
        <w:ind w:left="1440" w:hanging="1440"/>
      </w:pPr>
      <w:r>
        <w:tab/>
        <w:t>d.</w:t>
      </w:r>
      <w:r>
        <w:tab/>
      </w:r>
      <w:r w:rsidRPr="003913A8">
        <w:t>As national wealth grew, so did the gulf between the rich and the middle</w:t>
      </w:r>
      <w:r>
        <w:t xml:space="preserve"> </w:t>
      </w:r>
      <w:r w:rsidRPr="003913A8">
        <w:t>class, and between the middle</w:t>
      </w:r>
      <w:r>
        <w:t xml:space="preserve"> </w:t>
      </w:r>
      <w:r w:rsidRPr="003913A8">
        <w:t xml:space="preserve">class and the poor, leaving </w:t>
      </w:r>
      <w:r w:rsidRPr="003913A8">
        <w:rPr>
          <w:b/>
        </w:rPr>
        <w:t>sharpened class distinctions</w:t>
      </w:r>
      <w:r w:rsidRPr="003913A8">
        <w:t>.</w:t>
      </w:r>
      <w:r>
        <w:t xml:space="preserve"> </w:t>
      </w:r>
    </w:p>
    <w:p w:rsidR="00DA1784" w:rsidRPr="003913A8" w:rsidRDefault="00DA1784" w:rsidP="00116318">
      <w:pPr>
        <w:tabs>
          <w:tab w:val="left" w:pos="720"/>
        </w:tabs>
        <w:ind w:left="1440" w:hanging="1440"/>
      </w:pPr>
      <w:r>
        <w:tab/>
        <w:t>e.</w:t>
      </w:r>
      <w:r>
        <w:tab/>
      </w:r>
      <w:r w:rsidRPr="003913A8">
        <w:t xml:space="preserve">In the 1890s, a new enthusiasm for athletics gripped millions of Americans who, unfortunately, linked an </w:t>
      </w:r>
      <w:r w:rsidRPr="003913A8">
        <w:rPr>
          <w:b/>
        </w:rPr>
        <w:t>obsession with physical fitness</w:t>
      </w:r>
      <w:r w:rsidRPr="003913A8">
        <w:t xml:space="preserve"> with a belief in Anglo-Saxon </w:t>
      </w:r>
      <w:r>
        <w:t>“</w:t>
      </w:r>
      <w:r w:rsidRPr="003913A8">
        <w:rPr>
          <w:b/>
        </w:rPr>
        <w:t>racial fitness</w:t>
      </w:r>
      <w:r>
        <w:t>”</w:t>
      </w:r>
      <w:r w:rsidRPr="003913A8">
        <w:t xml:space="preserve"> as well.</w:t>
      </w:r>
    </w:p>
    <w:p w:rsidR="00DA1784" w:rsidRPr="003913A8" w:rsidRDefault="00DA1784" w:rsidP="00116318">
      <w:pPr>
        <w:ind w:left="720" w:hanging="720"/>
      </w:pPr>
      <w:r w:rsidRPr="003913A8">
        <w:t>3.</w:t>
      </w:r>
      <w:r w:rsidRPr="003913A8">
        <w:tab/>
      </w:r>
      <w:r>
        <w:t>Although</w:t>
      </w:r>
      <w:r w:rsidRPr="003913A8">
        <w:t xml:space="preserve"> the cultural gender ideology that a </w:t>
      </w:r>
      <w:r>
        <w:t>“</w:t>
      </w:r>
      <w:r w:rsidRPr="003913A8">
        <w:t>woman</w:t>
      </w:r>
      <w:r>
        <w:t>’</w:t>
      </w:r>
      <w:r w:rsidRPr="003913A8">
        <w:t>s place is in the home</w:t>
      </w:r>
      <w:r>
        <w:t>”</w:t>
      </w:r>
      <w:r w:rsidRPr="003913A8">
        <w:t xml:space="preserve"> remained strong, </w:t>
      </w:r>
      <w:r w:rsidRPr="003913A8">
        <w:rPr>
          <w:b/>
        </w:rPr>
        <w:t>changes in middle-class women</w:t>
      </w:r>
      <w:r>
        <w:rPr>
          <w:b/>
        </w:rPr>
        <w:t>’</w:t>
      </w:r>
      <w:r w:rsidRPr="003913A8">
        <w:rPr>
          <w:b/>
        </w:rPr>
        <w:t>s lives</w:t>
      </w:r>
      <w:r w:rsidRPr="003913A8">
        <w:t xml:space="preserve"> were evident as women took on more activities in the public sphere.</w:t>
      </w:r>
    </w:p>
    <w:p w:rsidR="00DA1784" w:rsidRPr="003913A8" w:rsidRDefault="00DA1784" w:rsidP="00116318">
      <w:pPr>
        <w:tabs>
          <w:tab w:val="left" w:pos="720"/>
        </w:tabs>
        <w:ind w:left="1440" w:hanging="1440"/>
      </w:pPr>
      <w:r>
        <w:tab/>
        <w:t>a.</w:t>
      </w:r>
      <w:r>
        <w:tab/>
      </w:r>
      <w:r w:rsidRPr="003913A8">
        <w:t xml:space="preserve">Between 1860 and 1900 the number of lower and </w:t>
      </w:r>
      <w:r w:rsidRPr="003913A8">
        <w:rPr>
          <w:b/>
        </w:rPr>
        <w:t>middle-class women at work</w:t>
      </w:r>
      <w:r w:rsidRPr="003913A8">
        <w:t xml:space="preserve"> doubled with more than one out of five in the workforce.</w:t>
      </w:r>
    </w:p>
    <w:p w:rsidR="00DA1784" w:rsidRPr="003913A8" w:rsidRDefault="00DA1784" w:rsidP="00116318">
      <w:pPr>
        <w:tabs>
          <w:tab w:val="left" w:pos="720"/>
        </w:tabs>
        <w:ind w:left="1440" w:hanging="1440"/>
      </w:pPr>
      <w:r>
        <w:tab/>
        <w:t>b.</w:t>
      </w:r>
      <w:r>
        <w:tab/>
      </w:r>
      <w:r w:rsidRPr="003913A8">
        <w:t>As women were becoming more independent, the</w:t>
      </w:r>
      <w:r w:rsidRPr="003913A8">
        <w:rPr>
          <w:b/>
        </w:rPr>
        <w:t xml:space="preserve"> women</w:t>
      </w:r>
      <w:r>
        <w:rPr>
          <w:b/>
        </w:rPr>
        <w:t>’</w:t>
      </w:r>
      <w:r w:rsidRPr="003913A8">
        <w:rPr>
          <w:b/>
        </w:rPr>
        <w:t xml:space="preserve">s club movement </w:t>
      </w:r>
      <w:r w:rsidRPr="003913A8">
        <w:t>spread across the nation, giving members more public lives.</w:t>
      </w:r>
    </w:p>
    <w:p w:rsidR="00DA1784" w:rsidRPr="003913A8" w:rsidRDefault="00DA1784" w:rsidP="00116318">
      <w:pPr>
        <w:tabs>
          <w:tab w:val="left" w:pos="720"/>
        </w:tabs>
        <w:ind w:left="1440" w:hanging="1440"/>
      </w:pPr>
      <w:r>
        <w:tab/>
        <w:t>c.</w:t>
      </w:r>
      <w:r>
        <w:tab/>
      </w:r>
      <w:r w:rsidRPr="003913A8">
        <w:t>The</w:t>
      </w:r>
      <w:r w:rsidRPr="003913A8">
        <w:rPr>
          <w:b/>
        </w:rPr>
        <w:t xml:space="preserve"> </w:t>
      </w:r>
      <w:r>
        <w:rPr>
          <w:b/>
        </w:rPr>
        <w:t>“</w:t>
      </w:r>
      <w:r w:rsidRPr="003913A8">
        <w:rPr>
          <w:b/>
        </w:rPr>
        <w:t>new woman</w:t>
      </w:r>
      <w:r>
        <w:rPr>
          <w:b/>
        </w:rPr>
        <w:t>”</w:t>
      </w:r>
      <w:r w:rsidRPr="003913A8">
        <w:t xml:space="preserve"> was more confident and provoked a backlash by people who saw the concept upsetting the narrow expectation of what a proper woman was.</w:t>
      </w:r>
    </w:p>
    <w:p w:rsidR="00DA1784" w:rsidRPr="003913A8" w:rsidRDefault="00DA1784" w:rsidP="00116318">
      <w:pPr>
        <w:tabs>
          <w:tab w:val="left" w:pos="720"/>
        </w:tabs>
        <w:ind w:left="1440" w:hanging="1440"/>
      </w:pPr>
      <w:r>
        <w:tab/>
        <w:t>d.</w:t>
      </w:r>
      <w:r>
        <w:tab/>
      </w:r>
      <w:r w:rsidRPr="003913A8">
        <w:t>Women moved into</w:t>
      </w:r>
      <w:r w:rsidRPr="003913A8">
        <w:rPr>
          <w:b/>
        </w:rPr>
        <w:t xml:space="preserve"> higher education and professional organizations</w:t>
      </w:r>
      <w:r w:rsidRPr="003913A8">
        <w:t xml:space="preserve"> and faced resistance along each step.</w:t>
      </w:r>
    </w:p>
    <w:p w:rsidR="00DA1784" w:rsidRPr="003913A8" w:rsidRDefault="00DA1784" w:rsidP="00116318">
      <w:pPr>
        <w:ind w:left="720" w:hanging="720"/>
      </w:pPr>
      <w:r w:rsidRPr="003913A8">
        <w:t>4.</w:t>
      </w:r>
      <w:r w:rsidRPr="003913A8">
        <w:tab/>
        <w:t>Despite rising wages, it was expanding inequalities and injustices that instigated</w:t>
      </w:r>
      <w:r w:rsidRPr="003913A8">
        <w:rPr>
          <w:b/>
        </w:rPr>
        <w:t xml:space="preserve"> workers</w:t>
      </w:r>
      <w:r>
        <w:rPr>
          <w:b/>
        </w:rPr>
        <w:t>’</w:t>
      </w:r>
      <w:r w:rsidRPr="003913A8">
        <w:rPr>
          <w:b/>
        </w:rPr>
        <w:t xml:space="preserve"> resistance to corporations</w:t>
      </w:r>
      <w:r w:rsidRPr="003913A8">
        <w:t>,</w:t>
      </w:r>
      <w:r w:rsidRPr="003913A8">
        <w:rPr>
          <w:b/>
        </w:rPr>
        <w:t xml:space="preserve"> </w:t>
      </w:r>
      <w:r w:rsidRPr="003913A8">
        <w:t>and industrial violence escalated.</w:t>
      </w:r>
    </w:p>
    <w:p w:rsidR="00DA1784" w:rsidRPr="003913A8" w:rsidRDefault="00DA1784" w:rsidP="00116318">
      <w:pPr>
        <w:tabs>
          <w:tab w:val="left" w:pos="720"/>
        </w:tabs>
        <w:ind w:left="1440" w:hanging="1440"/>
      </w:pPr>
      <w:r>
        <w:tab/>
      </w:r>
      <w:r w:rsidRPr="003913A8">
        <w:t xml:space="preserve">a. </w:t>
      </w:r>
      <w:r>
        <w:tab/>
      </w:r>
      <w:r w:rsidRPr="003913A8">
        <w:t xml:space="preserve">With little government regulation and a drive for profits amid cut-throat competition, </w:t>
      </w:r>
      <w:r w:rsidRPr="003913A8">
        <w:rPr>
          <w:b/>
        </w:rPr>
        <w:t>industrial conditions</w:t>
      </w:r>
      <w:r w:rsidRPr="003913A8">
        <w:t xml:space="preserve"> in the United States were alarm</w:t>
      </w:r>
      <w:r>
        <w:t>ingly dangerous if not deadly.</w:t>
      </w:r>
    </w:p>
    <w:p w:rsidR="00DA1784" w:rsidRPr="003913A8" w:rsidRDefault="00DA1784" w:rsidP="00116318">
      <w:pPr>
        <w:tabs>
          <w:tab w:val="left" w:pos="720"/>
        </w:tabs>
        <w:ind w:left="1440" w:hanging="1440"/>
      </w:pPr>
      <w:r>
        <w:tab/>
      </w:r>
      <w:r w:rsidRPr="003913A8">
        <w:t xml:space="preserve">b. </w:t>
      </w:r>
      <w:r>
        <w:tab/>
      </w:r>
      <w:r w:rsidRPr="003913A8">
        <w:t xml:space="preserve">The </w:t>
      </w:r>
      <w:r w:rsidRPr="003913A8">
        <w:rPr>
          <w:b/>
        </w:rPr>
        <w:t xml:space="preserve">great railroad strike of 1877 </w:t>
      </w:r>
      <w:r w:rsidRPr="00AB43E2">
        <w:t>spread</w:t>
      </w:r>
      <w:r w:rsidRPr="003913A8">
        <w:t xml:space="preserve"> nationwide, only to be crushed as strikers found themselves opposed by</w:t>
      </w:r>
      <w:r>
        <w:t xml:space="preserve"> federal troops in particular</w:t>
      </w:r>
      <w:r w:rsidRPr="003913A8">
        <w:t xml:space="preserve"> and the middle class in general.</w:t>
      </w:r>
    </w:p>
    <w:p w:rsidR="00DA1784" w:rsidRPr="003913A8" w:rsidRDefault="00DA1784" w:rsidP="00116318">
      <w:pPr>
        <w:tabs>
          <w:tab w:val="left" w:pos="720"/>
        </w:tabs>
        <w:ind w:left="1440" w:hanging="1440"/>
      </w:pPr>
      <w:r>
        <w:tab/>
      </w:r>
      <w:r w:rsidRPr="003913A8">
        <w:t xml:space="preserve">c. </w:t>
      </w:r>
      <w:r>
        <w:tab/>
      </w:r>
      <w:r w:rsidRPr="003913A8">
        <w:t xml:space="preserve">The </w:t>
      </w:r>
      <w:r w:rsidRPr="003913A8">
        <w:rPr>
          <w:b/>
        </w:rPr>
        <w:t>Knights of Labor</w:t>
      </w:r>
      <w:r w:rsidRPr="003913A8">
        <w:t xml:space="preserve"> emerged in the 1870s and 1880s as a national federation of union with a radical perspective on capitalism.</w:t>
      </w:r>
    </w:p>
    <w:p w:rsidR="00DA1784" w:rsidRDefault="00DA1784" w:rsidP="00116318">
      <w:pPr>
        <w:tabs>
          <w:tab w:val="left" w:pos="720"/>
        </w:tabs>
        <w:ind w:left="1440" w:hanging="1440"/>
      </w:pPr>
      <w:r>
        <w:tab/>
      </w:r>
      <w:r w:rsidRPr="003913A8">
        <w:t xml:space="preserve">d. </w:t>
      </w:r>
      <w:r>
        <w:tab/>
      </w:r>
      <w:r w:rsidRPr="003913A8">
        <w:t xml:space="preserve">In 1886, anarchist trade unionists fought police in Chicago in what became known as the </w:t>
      </w:r>
      <w:r w:rsidRPr="003913A8">
        <w:rPr>
          <w:b/>
        </w:rPr>
        <w:t>Haymarket</w:t>
      </w:r>
      <w:r w:rsidRPr="003913A8">
        <w:t xml:space="preserve"> incident and sparked a backlash against labor radicals.</w:t>
      </w:r>
    </w:p>
    <w:p w:rsidR="00DA1784" w:rsidRDefault="00DA1784" w:rsidP="00116318">
      <w:pPr>
        <w:tabs>
          <w:tab w:val="left" w:pos="720"/>
        </w:tabs>
        <w:ind w:left="1440" w:hanging="1440"/>
      </w:pPr>
      <w:r>
        <w:tab/>
      </w:r>
      <w:r w:rsidRPr="003913A8">
        <w:t xml:space="preserve">e. </w:t>
      </w:r>
      <w:r>
        <w:tab/>
      </w:r>
      <w:r w:rsidRPr="003913A8">
        <w:t xml:space="preserve">Avoiding seeking radical changes to capitalism, the </w:t>
      </w:r>
      <w:r w:rsidRPr="003913A8">
        <w:rPr>
          <w:b/>
        </w:rPr>
        <w:t>American Federation of Labor (AFL)</w:t>
      </w:r>
      <w:r w:rsidRPr="003913A8">
        <w:t xml:space="preserve"> focused on improving the wages and working conditions of its members.</w:t>
      </w:r>
    </w:p>
    <w:p w:rsidR="00DA1784" w:rsidRDefault="00DA1784" w:rsidP="00116318">
      <w:pPr>
        <w:tabs>
          <w:tab w:val="left" w:pos="720"/>
        </w:tabs>
        <w:ind w:left="1440" w:hanging="1440"/>
      </w:pPr>
      <w:r>
        <w:tab/>
        <w:t>f.</w:t>
      </w:r>
      <w:r>
        <w:tab/>
      </w:r>
      <w:r w:rsidRPr="003913A8">
        <w:t>The</w:t>
      </w:r>
      <w:r w:rsidRPr="003913A8">
        <w:rPr>
          <w:b/>
        </w:rPr>
        <w:t xml:space="preserve"> Homestead Strike</w:t>
      </w:r>
      <w:r w:rsidRPr="003913A8">
        <w:t xml:space="preserve"> of 1892 peaked with a gun battle between workers and Pinkerton agents but failed after public sympathy shifted to support of management.</w:t>
      </w:r>
    </w:p>
    <w:p w:rsidR="00DA1784" w:rsidRDefault="00DA1784" w:rsidP="00116318">
      <w:pPr>
        <w:tabs>
          <w:tab w:val="left" w:pos="720"/>
        </w:tabs>
        <w:ind w:left="1440" w:hanging="1440"/>
      </w:pPr>
      <w:r>
        <w:tab/>
        <w:t>g.</w:t>
      </w:r>
      <w:r>
        <w:tab/>
      </w:r>
      <w:r w:rsidRPr="003913A8">
        <w:t>The</w:t>
      </w:r>
      <w:r w:rsidRPr="003913A8">
        <w:rPr>
          <w:b/>
        </w:rPr>
        <w:t xml:space="preserve"> depression of 1893</w:t>
      </w:r>
      <w:r>
        <w:rPr>
          <w:b/>
        </w:rPr>
        <w:t>–</w:t>
      </w:r>
      <w:r w:rsidRPr="003913A8">
        <w:rPr>
          <w:b/>
        </w:rPr>
        <w:t>1897</w:t>
      </w:r>
      <w:r w:rsidRPr="003913A8">
        <w:t xml:space="preserve"> witnessed more than fifteen thousand businesses fail.</w:t>
      </w:r>
    </w:p>
    <w:p w:rsidR="00DA1784" w:rsidRPr="003913A8" w:rsidRDefault="00DA1784" w:rsidP="00116318">
      <w:pPr>
        <w:tabs>
          <w:tab w:val="left" w:pos="720"/>
        </w:tabs>
        <w:ind w:left="1440" w:hanging="1440"/>
      </w:pPr>
      <w:r>
        <w:tab/>
      </w:r>
      <w:r w:rsidRPr="003913A8">
        <w:t xml:space="preserve">h. </w:t>
      </w:r>
      <w:r>
        <w:tab/>
      </w:r>
      <w:r w:rsidRPr="003913A8">
        <w:t>The</w:t>
      </w:r>
      <w:r w:rsidRPr="003913A8">
        <w:rPr>
          <w:b/>
        </w:rPr>
        <w:t xml:space="preserve"> Pullman Strike</w:t>
      </w:r>
      <w:r w:rsidRPr="003913A8">
        <w:t xml:space="preserve"> of 1894 in Chicago was led by Eugene Debs, founder of the American Railway Union and a fixture on the American labor scene for the next thirty years.</w:t>
      </w:r>
    </w:p>
    <w:p w:rsidR="00DA1784" w:rsidRPr="003913A8" w:rsidRDefault="00DA1784" w:rsidP="00116318">
      <w:pPr>
        <w:ind w:left="720" w:hanging="720"/>
      </w:pPr>
      <w:r w:rsidRPr="003913A8">
        <w:t>5.</w:t>
      </w:r>
      <w:r w:rsidRPr="003913A8">
        <w:tab/>
      </w:r>
      <w:r>
        <w:t xml:space="preserve">Victims of a world market largely beyond their control, farmers lashed out at targets nearer home: railroads, banks, commission merchants, and the monetary system. </w:t>
      </w:r>
      <w:r w:rsidRPr="00AB43E2">
        <w:rPr>
          <w:b/>
        </w:rPr>
        <w:t>Farmers</w:t>
      </w:r>
      <w:r>
        <w:rPr>
          <w:b/>
        </w:rPr>
        <w:t>’</w:t>
      </w:r>
      <w:r w:rsidRPr="00AB43E2">
        <w:rPr>
          <w:b/>
        </w:rPr>
        <w:t xml:space="preserve"> movements</w:t>
      </w:r>
      <w:r>
        <w:rPr>
          <w:b/>
        </w:rPr>
        <w:t xml:space="preserve"> </w:t>
      </w:r>
      <w:r>
        <w:t xml:space="preserve">provided an outlet for their anger. </w:t>
      </w:r>
    </w:p>
    <w:p w:rsidR="00DA1784" w:rsidRPr="003913A8" w:rsidRDefault="00DA1784" w:rsidP="00116318">
      <w:pPr>
        <w:ind w:left="1440" w:hanging="1440"/>
      </w:pPr>
      <w:r>
        <w:tab/>
        <w:t>a.</w:t>
      </w:r>
      <w:r>
        <w:tab/>
        <w:t>Because of</w:t>
      </w:r>
      <w:r w:rsidRPr="003913A8">
        <w:t xml:space="preserve"> exploitative rates and monopolies on grain elevators by rail companies, farmers sought </w:t>
      </w:r>
      <w:r w:rsidRPr="003913A8">
        <w:rPr>
          <w:b/>
        </w:rPr>
        <w:t>resistance to railroads</w:t>
      </w:r>
      <w:r w:rsidRPr="003913A8">
        <w:t xml:space="preserve"> by fighting violently and uniting politically against them.</w:t>
      </w:r>
    </w:p>
    <w:p w:rsidR="00DA1784" w:rsidRPr="003913A8" w:rsidRDefault="00DA1784" w:rsidP="00116318">
      <w:pPr>
        <w:ind w:left="1440" w:hanging="1440"/>
      </w:pPr>
      <w:r>
        <w:tab/>
      </w:r>
      <w:r w:rsidRPr="003913A8">
        <w:t>b.</w:t>
      </w:r>
      <w:r>
        <w:rPr>
          <w:b/>
        </w:rPr>
        <w:tab/>
      </w:r>
      <w:r w:rsidRPr="003913A8">
        <w:t>Many farmers supported the</w:t>
      </w:r>
      <w:r w:rsidRPr="003913A8">
        <w:rPr>
          <w:b/>
        </w:rPr>
        <w:t xml:space="preserve"> </w:t>
      </w:r>
      <w:r>
        <w:rPr>
          <w:b/>
        </w:rPr>
        <w:t>“</w:t>
      </w:r>
      <w:r w:rsidRPr="003913A8">
        <w:rPr>
          <w:b/>
        </w:rPr>
        <w:t>Greenback</w:t>
      </w:r>
      <w:r>
        <w:rPr>
          <w:b/>
        </w:rPr>
        <w:t>”</w:t>
      </w:r>
      <w:r w:rsidRPr="003913A8">
        <w:rPr>
          <w:b/>
        </w:rPr>
        <w:t xml:space="preserve"> and silver movements</w:t>
      </w:r>
      <w:r w:rsidRPr="003913A8">
        <w:t xml:space="preserve"> in the 1870s and 1880s that called for increased U.S. Treasury notes.</w:t>
      </w:r>
    </w:p>
    <w:p w:rsidR="00DA1784" w:rsidRPr="003913A8" w:rsidRDefault="00DA1784" w:rsidP="00116318">
      <w:pPr>
        <w:ind w:left="1440" w:hanging="1440"/>
      </w:pPr>
      <w:r>
        <w:tab/>
        <w:t>c.</w:t>
      </w:r>
      <w:r>
        <w:tab/>
      </w:r>
      <w:r w:rsidRPr="003913A8">
        <w:t>New rural organizations, the</w:t>
      </w:r>
      <w:r w:rsidRPr="003913A8">
        <w:rPr>
          <w:b/>
        </w:rPr>
        <w:t xml:space="preserve"> Grangers and the Farmers</w:t>
      </w:r>
      <w:r>
        <w:rPr>
          <w:b/>
        </w:rPr>
        <w:t>’</w:t>
      </w:r>
      <w:r w:rsidRPr="003913A8">
        <w:rPr>
          <w:b/>
        </w:rPr>
        <w:t xml:space="preserve"> Alliance</w:t>
      </w:r>
      <w:r w:rsidRPr="003263E0">
        <w:t>,</w:t>
      </w:r>
      <w:r w:rsidRPr="003913A8">
        <w:t xml:space="preserve"> emerged in the 1880s as champions of the farmers</w:t>
      </w:r>
      <w:r>
        <w:t>’</w:t>
      </w:r>
      <w:r w:rsidRPr="003913A8">
        <w:t xml:space="preserve"> cause.</w:t>
      </w:r>
    </w:p>
    <w:p w:rsidR="00DA1784" w:rsidRPr="003913A8" w:rsidRDefault="00DA1784" w:rsidP="00116318">
      <w:pPr>
        <w:ind w:left="720" w:hanging="720"/>
      </w:pPr>
      <w:r w:rsidRPr="003913A8">
        <w:t>6.</w:t>
      </w:r>
      <w:r w:rsidRPr="003913A8">
        <w:tab/>
        <w:t>Farmer discontent eventually led to</w:t>
      </w:r>
      <w:r w:rsidRPr="003913A8">
        <w:rPr>
          <w:b/>
        </w:rPr>
        <w:t xml:space="preserve"> the rise and fall of the People</w:t>
      </w:r>
      <w:r>
        <w:rPr>
          <w:b/>
        </w:rPr>
        <w:t>’</w:t>
      </w:r>
      <w:r w:rsidRPr="003913A8">
        <w:rPr>
          <w:b/>
        </w:rPr>
        <w:t>s Party</w:t>
      </w:r>
      <w:r w:rsidRPr="003263E0">
        <w:t>,</w:t>
      </w:r>
      <w:r w:rsidRPr="003913A8">
        <w:t xml:space="preserve"> commonly called the Populists.</w:t>
      </w:r>
    </w:p>
    <w:p w:rsidR="00DA1784" w:rsidRPr="003913A8" w:rsidRDefault="00DA1784" w:rsidP="00116318">
      <w:pPr>
        <w:tabs>
          <w:tab w:val="left" w:pos="720"/>
        </w:tabs>
        <w:ind w:left="1440" w:hanging="1440"/>
      </w:pPr>
      <w:r>
        <w:tab/>
        <w:t>a.</w:t>
      </w:r>
      <w:r>
        <w:tab/>
      </w:r>
      <w:r w:rsidRPr="003913A8">
        <w:t>More popular was the free</w:t>
      </w:r>
      <w:r w:rsidRPr="003913A8">
        <w:rPr>
          <w:b/>
        </w:rPr>
        <w:t xml:space="preserve"> silver issue</w:t>
      </w:r>
      <w:r w:rsidRPr="003913A8">
        <w:t xml:space="preserve"> which advocated increasing the amount of silver in the money supply.</w:t>
      </w:r>
    </w:p>
    <w:p w:rsidR="00DA1784" w:rsidRPr="003263E0" w:rsidRDefault="00DA1784" w:rsidP="00116318">
      <w:pPr>
        <w:rPr>
          <w:i/>
        </w:rPr>
      </w:pPr>
      <w:r w:rsidRPr="003263E0">
        <w:rPr>
          <w:i/>
        </w:rPr>
        <w:t xml:space="preserve">(Show Map 19.2: The Presidential Election of 1896) </w:t>
      </w:r>
    </w:p>
    <w:p w:rsidR="00DA1784" w:rsidRPr="003913A8" w:rsidRDefault="00DA1784" w:rsidP="00116318">
      <w:pPr>
        <w:tabs>
          <w:tab w:val="left" w:pos="720"/>
        </w:tabs>
        <w:ind w:left="1440" w:hanging="1440"/>
      </w:pPr>
      <w:r>
        <w:tab/>
        <w:t>b.</w:t>
      </w:r>
      <w:r>
        <w:tab/>
      </w:r>
      <w:r w:rsidRPr="003913A8">
        <w:t xml:space="preserve">The </w:t>
      </w:r>
      <w:r w:rsidRPr="003913A8">
        <w:rPr>
          <w:b/>
        </w:rPr>
        <w:t>election of 1896</w:t>
      </w:r>
      <w:r w:rsidRPr="003913A8">
        <w:t xml:space="preserve"> was a showdown of sorts between rural and urban interests and it revealed the depth of issues that divided the two groups, along with the rising power of the city.</w:t>
      </w:r>
    </w:p>
    <w:p w:rsidR="00DA1784" w:rsidRPr="003913A8" w:rsidRDefault="00DA1784" w:rsidP="00116318">
      <w:pPr>
        <w:ind w:left="720" w:hanging="720"/>
      </w:pPr>
      <w:r w:rsidRPr="003913A8">
        <w:t>7.</w:t>
      </w:r>
      <w:r w:rsidRPr="003913A8">
        <w:tab/>
        <w:t>At the end of the 19</w:t>
      </w:r>
      <w:r>
        <w:t>th</w:t>
      </w:r>
      <w:r w:rsidRPr="003913A8">
        <w:t xml:space="preserve"> century, some industrial titans, seeking to be </w:t>
      </w:r>
      <w:r>
        <w:rPr>
          <w:b/>
        </w:rPr>
        <w:t>“</w:t>
      </w:r>
      <w:r w:rsidRPr="003913A8">
        <w:rPr>
          <w:b/>
        </w:rPr>
        <w:t>robber-barons</w:t>
      </w:r>
      <w:r>
        <w:rPr>
          <w:b/>
        </w:rPr>
        <w:t>”</w:t>
      </w:r>
      <w:r w:rsidRPr="003913A8">
        <w:rPr>
          <w:b/>
        </w:rPr>
        <w:t xml:space="preserve"> no more</w:t>
      </w:r>
      <w:r w:rsidRPr="003263E0">
        <w:t xml:space="preserve">, </w:t>
      </w:r>
      <w:r w:rsidRPr="003913A8">
        <w:t>sought to reform their public image as they engaged in philanthropic causes.</w:t>
      </w:r>
    </w:p>
    <w:p w:rsidR="00DA1784" w:rsidRPr="003913A8" w:rsidRDefault="00DA1784" w:rsidP="00116318"/>
    <w:p w:rsidR="00DA1784" w:rsidRPr="003913A8" w:rsidRDefault="00DA1784" w:rsidP="00116318">
      <w:pPr>
        <w:tabs>
          <w:tab w:val="left" w:pos="720"/>
        </w:tabs>
        <w:ind w:left="720" w:hanging="720"/>
      </w:pPr>
      <w:r>
        <w:tab/>
      </w:r>
      <w:r w:rsidRPr="00E5026A">
        <w:t>Conclusion:</w:t>
      </w:r>
      <w:r w:rsidRPr="003913A8">
        <w:t xml:space="preserve"> </w:t>
      </w:r>
      <w:r>
        <w:t xml:space="preserve">For many Americans, the strikes and violence of the third-party protests of the 1890s were a wake-up call. Many middle-class Americans </w:t>
      </w:r>
      <w:r w:rsidRPr="003913A8">
        <w:t>would come to support progressive reform as a cure for the ills of society.</w:t>
      </w:r>
      <w:r>
        <w:t xml:space="preserve"> A paradox existed where the new industrial landscape denied workers independence and subjected them to harsh conditions but still provided significant opportunities for a better life. </w:t>
      </w:r>
    </w:p>
    <w:p w:rsidR="00DA1784" w:rsidRPr="00116318" w:rsidRDefault="00DA1784" w:rsidP="00116318"/>
    <w:p w:rsidR="00DA1784" w:rsidRPr="00116318" w:rsidRDefault="00DA1784" w:rsidP="00116318">
      <w:pPr>
        <w:rPr>
          <w:i/>
        </w:rPr>
      </w:pPr>
      <w:r w:rsidRPr="00116318">
        <w:rPr>
          <w:i/>
        </w:rPr>
        <w:t xml:space="preserve">Teaching Resources </w:t>
      </w:r>
    </w:p>
    <w:p w:rsidR="00DA1784" w:rsidRPr="003913A8" w:rsidRDefault="00DA1784" w:rsidP="003263E0">
      <w:pPr>
        <w:numPr>
          <w:ilvl w:val="0"/>
          <w:numId w:val="1"/>
        </w:numPr>
      </w:pPr>
      <w:r w:rsidRPr="003913A8">
        <w:rPr>
          <w:i/>
        </w:rPr>
        <w:t>The Untold West</w:t>
      </w:r>
      <w:r w:rsidRPr="003913A8">
        <w:t xml:space="preserve"> is a three-video set that offers a view of love on the frontier, an account of outlaws and other misfits, and a history of African</w:t>
      </w:r>
      <w:r>
        <w:t xml:space="preserve"> </w:t>
      </w:r>
      <w:r w:rsidRPr="003913A8">
        <w:t>American pioneers. Filmic Archives (180 minutes total).</w:t>
      </w:r>
    </w:p>
    <w:p w:rsidR="00DA1784" w:rsidRPr="003913A8" w:rsidRDefault="00DA1784" w:rsidP="003263E0">
      <w:pPr>
        <w:numPr>
          <w:ilvl w:val="0"/>
          <w:numId w:val="1"/>
        </w:numPr>
      </w:pPr>
      <w:r w:rsidRPr="003913A8">
        <w:rPr>
          <w:i/>
        </w:rPr>
        <w:t>Geronimo: The Last Renegade</w:t>
      </w:r>
      <w:r w:rsidRPr="003913A8">
        <w:t xml:space="preserve"> and</w:t>
      </w:r>
      <w:r w:rsidRPr="003913A8">
        <w:rPr>
          <w:i/>
        </w:rPr>
        <w:t xml:space="preserve"> Custer and the Seventh Cavalry</w:t>
      </w:r>
      <w:r w:rsidRPr="003913A8">
        <w:t xml:space="preserve"> comprise a two-part video about these two historical figures. Filmic Archives (100 minutes total).</w:t>
      </w:r>
    </w:p>
    <w:p w:rsidR="00DA1784" w:rsidRPr="003913A8" w:rsidRDefault="00DA1784" w:rsidP="003263E0">
      <w:pPr>
        <w:numPr>
          <w:ilvl w:val="0"/>
          <w:numId w:val="1"/>
        </w:numPr>
      </w:pPr>
      <w:r w:rsidRPr="003913A8">
        <w:rPr>
          <w:i/>
        </w:rPr>
        <w:t>Buffalo Soldier</w:t>
      </w:r>
      <w:r w:rsidRPr="003913A8">
        <w:t xml:space="preserve"> details the story of the first black cavalry units on the western frontier. Filmic Archives (47 minutes).</w:t>
      </w:r>
    </w:p>
    <w:p w:rsidR="00DA1784" w:rsidRPr="003913A8" w:rsidRDefault="00DA1784" w:rsidP="003263E0">
      <w:pPr>
        <w:numPr>
          <w:ilvl w:val="0"/>
          <w:numId w:val="1"/>
        </w:numPr>
      </w:pPr>
      <w:r w:rsidRPr="003913A8">
        <w:rPr>
          <w:i/>
        </w:rPr>
        <w:t>Last Stand at Little Big Horn</w:t>
      </w:r>
      <w:r w:rsidRPr="003913A8">
        <w:t xml:space="preserve"> documents the battle from the views of all sides. Filmic Archives (60 minutes).</w:t>
      </w:r>
    </w:p>
    <w:p w:rsidR="00DA1784" w:rsidRPr="003913A8" w:rsidRDefault="00DA1784" w:rsidP="003263E0">
      <w:pPr>
        <w:numPr>
          <w:ilvl w:val="0"/>
          <w:numId w:val="1"/>
        </w:numPr>
      </w:pPr>
      <w:r w:rsidRPr="003913A8">
        <w:rPr>
          <w:i/>
        </w:rPr>
        <w:t>The Dakota Conflict</w:t>
      </w:r>
      <w:r w:rsidRPr="003913A8">
        <w:t xml:space="preserve"> offers a history of the Sioux wars from the 1860s to Wounded Knee. Filmic Archives (60 minutes).</w:t>
      </w:r>
    </w:p>
    <w:p w:rsidR="00DA1784" w:rsidRPr="003913A8" w:rsidRDefault="00DA1784" w:rsidP="003263E0">
      <w:pPr>
        <w:numPr>
          <w:ilvl w:val="0"/>
          <w:numId w:val="1"/>
        </w:numPr>
      </w:pPr>
      <w:r>
        <w:t>“</w:t>
      </w:r>
      <w:r w:rsidRPr="003913A8">
        <w:t>Booker T. Washington</w:t>
      </w:r>
      <w:r>
        <w:t>”</w:t>
      </w:r>
      <w:r w:rsidRPr="003913A8">
        <w:t xml:space="preserve"> in the</w:t>
      </w:r>
      <w:r w:rsidRPr="003913A8">
        <w:rPr>
          <w:i/>
        </w:rPr>
        <w:t xml:space="preserve"> Black Americans of Achievement</w:t>
      </w:r>
      <w:r w:rsidRPr="003913A8">
        <w:t xml:space="preserve"> video collection provides an overview of Washington</w:t>
      </w:r>
      <w:r>
        <w:t>’</w:t>
      </w:r>
      <w:r w:rsidRPr="003913A8">
        <w:t>s career. Filmic Archives (30 minutes).</w:t>
      </w:r>
    </w:p>
    <w:p w:rsidR="00DA1784" w:rsidRPr="003913A8" w:rsidRDefault="00DA1784" w:rsidP="003263E0">
      <w:pPr>
        <w:numPr>
          <w:ilvl w:val="0"/>
          <w:numId w:val="1"/>
        </w:numPr>
      </w:pPr>
      <w:r w:rsidRPr="003913A8">
        <w:rPr>
          <w:i/>
        </w:rPr>
        <w:t>How the West Was Lost</w:t>
      </w:r>
      <w:r w:rsidRPr="003913A8">
        <w:t xml:space="preserve"> is a three-volume documentary of the decline of the western Indians. Filmic Archives (150 minutes).</w:t>
      </w:r>
    </w:p>
    <w:p w:rsidR="00DA1784" w:rsidRPr="003913A8" w:rsidRDefault="00DA1784" w:rsidP="003263E0">
      <w:pPr>
        <w:numPr>
          <w:ilvl w:val="0"/>
          <w:numId w:val="1"/>
        </w:numPr>
      </w:pPr>
      <w:r>
        <w:t>“</w:t>
      </w:r>
      <w:r w:rsidRPr="003913A8">
        <w:t>Susan B. Anthony,</w:t>
      </w:r>
      <w:r>
        <w:t>”</w:t>
      </w:r>
      <w:r w:rsidRPr="003913A8">
        <w:t xml:space="preserve"> </w:t>
      </w:r>
      <w:r>
        <w:t>“</w:t>
      </w:r>
      <w:r w:rsidRPr="003913A8">
        <w:t>Clara Barton,</w:t>
      </w:r>
      <w:r>
        <w:t>”</w:t>
      </w:r>
      <w:r w:rsidRPr="003913A8">
        <w:t xml:space="preserve"> </w:t>
      </w:r>
      <w:r>
        <w:t>“</w:t>
      </w:r>
      <w:r w:rsidRPr="003913A8">
        <w:t>Emily Dickinson,</w:t>
      </w:r>
      <w:r>
        <w:t>”</w:t>
      </w:r>
      <w:r w:rsidRPr="003913A8">
        <w:t xml:space="preserve"> and </w:t>
      </w:r>
      <w:r>
        <w:t>“</w:t>
      </w:r>
      <w:r w:rsidRPr="003913A8">
        <w:t>Jane Addams</w:t>
      </w:r>
      <w:r>
        <w:t>”</w:t>
      </w:r>
      <w:r w:rsidRPr="003913A8">
        <w:t xml:space="preserve"> are biographies in the </w:t>
      </w:r>
      <w:r w:rsidRPr="003913A8">
        <w:rPr>
          <w:i/>
        </w:rPr>
        <w:t>American Women of Achievement</w:t>
      </w:r>
      <w:r w:rsidRPr="003913A8">
        <w:t xml:space="preserve"> video collection. Filmic Archives (30 minutes each).</w:t>
      </w:r>
    </w:p>
    <w:p w:rsidR="00DA1784" w:rsidRPr="003913A8" w:rsidRDefault="00DA1784" w:rsidP="003263E0">
      <w:pPr>
        <w:numPr>
          <w:ilvl w:val="0"/>
          <w:numId w:val="1"/>
        </w:numPr>
      </w:pPr>
      <w:r w:rsidRPr="003913A8">
        <w:rPr>
          <w:i/>
        </w:rPr>
        <w:t>The Iron Road</w:t>
      </w:r>
      <w:r w:rsidRPr="003913A8">
        <w:t xml:space="preserve"> provides an account of the first transcontinental railroad. PBS Video (60 minutes).</w:t>
      </w:r>
    </w:p>
    <w:p w:rsidR="00DA1784" w:rsidRPr="003913A8" w:rsidRDefault="00DA1784" w:rsidP="003263E0">
      <w:pPr>
        <w:numPr>
          <w:ilvl w:val="0"/>
          <w:numId w:val="1"/>
        </w:numPr>
      </w:pPr>
      <w:r w:rsidRPr="003913A8">
        <w:rPr>
          <w:i/>
        </w:rPr>
        <w:t>Opening the West (1860</w:t>
      </w:r>
      <w:r>
        <w:rPr>
          <w:i/>
        </w:rPr>
        <w:t>–</w:t>
      </w:r>
      <w:r w:rsidRPr="003913A8">
        <w:rPr>
          <w:i/>
        </w:rPr>
        <w:t>1900)</w:t>
      </w:r>
      <w:r w:rsidRPr="003913A8">
        <w:t xml:space="preserve"> is an overview of the Reconstruction and post-Reconstruction eras. Filmic Archives (53 minutes).</w:t>
      </w:r>
    </w:p>
    <w:p w:rsidR="00DA1784" w:rsidRPr="00A7408E" w:rsidRDefault="00DA1784" w:rsidP="00116318"/>
    <w:p w:rsidR="00DA1784" w:rsidRDefault="00DA1784" w:rsidP="00116318"/>
    <w:sectPr w:rsidR="00DA1784" w:rsidSect="00116318">
      <w:footerReference w:type="default" r:id="rId7"/>
      <w:type w:val="continuous"/>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784" w:rsidRDefault="00DA1784">
      <w:r>
        <w:separator/>
      </w:r>
    </w:p>
  </w:endnote>
  <w:endnote w:type="continuationSeparator" w:id="0">
    <w:p w:rsidR="00DA1784" w:rsidRDefault="00DA17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84" w:rsidRPr="00116318" w:rsidRDefault="00DA1784" w:rsidP="0023260A">
    <w:pPr>
      <w:pStyle w:val="Footer"/>
      <w:jc w:val="center"/>
      <w:rPr>
        <w:rStyle w:val="PageNumber"/>
        <w:sz w:val="20"/>
        <w:szCs w:val="20"/>
      </w:rPr>
    </w:pPr>
    <w:r>
      <w:rPr>
        <w:sz w:val="20"/>
        <w:szCs w:val="20"/>
      </w:rPr>
      <w:t>19</w:t>
    </w:r>
    <w:r w:rsidRPr="00116318">
      <w:rPr>
        <w:sz w:val="20"/>
        <w:szCs w:val="20"/>
      </w:rPr>
      <w:t>-</w:t>
    </w:r>
    <w:r w:rsidRPr="00116318">
      <w:rPr>
        <w:rStyle w:val="PageNumber"/>
        <w:sz w:val="20"/>
        <w:szCs w:val="20"/>
      </w:rPr>
      <w:fldChar w:fldCharType="begin"/>
    </w:r>
    <w:r w:rsidRPr="00116318">
      <w:rPr>
        <w:rStyle w:val="PageNumber"/>
        <w:sz w:val="20"/>
        <w:szCs w:val="20"/>
      </w:rPr>
      <w:instrText xml:space="preserve"> PAGE </w:instrText>
    </w:r>
    <w:r w:rsidRPr="00116318">
      <w:rPr>
        <w:rStyle w:val="PageNumber"/>
        <w:sz w:val="20"/>
        <w:szCs w:val="20"/>
      </w:rPr>
      <w:fldChar w:fldCharType="separate"/>
    </w:r>
    <w:r>
      <w:rPr>
        <w:rStyle w:val="PageNumber"/>
        <w:noProof/>
        <w:sz w:val="20"/>
        <w:szCs w:val="20"/>
      </w:rPr>
      <w:t>4</w:t>
    </w:r>
    <w:r w:rsidRPr="00116318">
      <w:rPr>
        <w:rStyle w:val="PageNumber"/>
        <w:sz w:val="20"/>
        <w:szCs w:val="20"/>
      </w:rPr>
      <w:fldChar w:fldCharType="end"/>
    </w:r>
  </w:p>
  <w:p w:rsidR="00DA1784" w:rsidRPr="00116318" w:rsidRDefault="00DA1784" w:rsidP="0023260A">
    <w:pPr>
      <w:pStyle w:val="Footer"/>
      <w:jc w:val="center"/>
      <w:rPr>
        <w:sz w:val="20"/>
        <w:szCs w:val="20"/>
      </w:rPr>
    </w:pPr>
    <w:r w:rsidRPr="00116318">
      <w:rPr>
        <w:bCs/>
        <w:sz w:val="20"/>
        <w:szCs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784" w:rsidRDefault="00DA1784">
      <w:r>
        <w:separator/>
      </w:r>
    </w:p>
  </w:footnote>
  <w:footnote w:type="continuationSeparator" w:id="0">
    <w:p w:rsidR="00DA1784" w:rsidRDefault="00DA17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A616A7"/>
    <w:multiLevelType w:val="hybridMultilevel"/>
    <w:tmpl w:val="5B785C5E"/>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1F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6318"/>
    <w:rsid w:val="00022BF4"/>
    <w:rsid w:val="00056F93"/>
    <w:rsid w:val="00075BCD"/>
    <w:rsid w:val="00095B8E"/>
    <w:rsid w:val="000A38D6"/>
    <w:rsid w:val="000D27C0"/>
    <w:rsid w:val="00116318"/>
    <w:rsid w:val="00120F7F"/>
    <w:rsid w:val="001369D5"/>
    <w:rsid w:val="00147FF3"/>
    <w:rsid w:val="0017769C"/>
    <w:rsid w:val="001866EC"/>
    <w:rsid w:val="001B64BA"/>
    <w:rsid w:val="001D04FE"/>
    <w:rsid w:val="001D0D9A"/>
    <w:rsid w:val="00207DA1"/>
    <w:rsid w:val="0023260A"/>
    <w:rsid w:val="00244E84"/>
    <w:rsid w:val="00250BCA"/>
    <w:rsid w:val="00256C8D"/>
    <w:rsid w:val="002678AC"/>
    <w:rsid w:val="0028120A"/>
    <w:rsid w:val="002935EE"/>
    <w:rsid w:val="002965E2"/>
    <w:rsid w:val="002A469F"/>
    <w:rsid w:val="002D4ED1"/>
    <w:rsid w:val="002F3CDF"/>
    <w:rsid w:val="003104AE"/>
    <w:rsid w:val="00321213"/>
    <w:rsid w:val="003263E0"/>
    <w:rsid w:val="003456C4"/>
    <w:rsid w:val="003913A8"/>
    <w:rsid w:val="003917CE"/>
    <w:rsid w:val="003A234C"/>
    <w:rsid w:val="003C2203"/>
    <w:rsid w:val="003F3F2B"/>
    <w:rsid w:val="0043715D"/>
    <w:rsid w:val="004424F7"/>
    <w:rsid w:val="0044508C"/>
    <w:rsid w:val="00452AAF"/>
    <w:rsid w:val="00476966"/>
    <w:rsid w:val="004C2CCC"/>
    <w:rsid w:val="00507D6B"/>
    <w:rsid w:val="00522B94"/>
    <w:rsid w:val="0053516A"/>
    <w:rsid w:val="00535AAA"/>
    <w:rsid w:val="00560ED9"/>
    <w:rsid w:val="00595F21"/>
    <w:rsid w:val="005A3D4F"/>
    <w:rsid w:val="005B26B1"/>
    <w:rsid w:val="005E1790"/>
    <w:rsid w:val="005F6983"/>
    <w:rsid w:val="0061211F"/>
    <w:rsid w:val="006348FA"/>
    <w:rsid w:val="00637DBA"/>
    <w:rsid w:val="00643510"/>
    <w:rsid w:val="00646307"/>
    <w:rsid w:val="00647C96"/>
    <w:rsid w:val="00650F81"/>
    <w:rsid w:val="0068553E"/>
    <w:rsid w:val="006A1864"/>
    <w:rsid w:val="006B1570"/>
    <w:rsid w:val="006E601D"/>
    <w:rsid w:val="006F1AAB"/>
    <w:rsid w:val="006F1D2D"/>
    <w:rsid w:val="0070240E"/>
    <w:rsid w:val="00711E71"/>
    <w:rsid w:val="007128EC"/>
    <w:rsid w:val="00737EBE"/>
    <w:rsid w:val="00740AA9"/>
    <w:rsid w:val="0075103A"/>
    <w:rsid w:val="00784B78"/>
    <w:rsid w:val="007B6903"/>
    <w:rsid w:val="007D47F6"/>
    <w:rsid w:val="007E282B"/>
    <w:rsid w:val="00802C7F"/>
    <w:rsid w:val="008166A0"/>
    <w:rsid w:val="008256BE"/>
    <w:rsid w:val="00844654"/>
    <w:rsid w:val="00850405"/>
    <w:rsid w:val="00853BAC"/>
    <w:rsid w:val="00857628"/>
    <w:rsid w:val="00861AA1"/>
    <w:rsid w:val="00865289"/>
    <w:rsid w:val="00871BDA"/>
    <w:rsid w:val="00882257"/>
    <w:rsid w:val="00896DA9"/>
    <w:rsid w:val="008F70D3"/>
    <w:rsid w:val="00921A76"/>
    <w:rsid w:val="00937133"/>
    <w:rsid w:val="00941DAC"/>
    <w:rsid w:val="00947C81"/>
    <w:rsid w:val="009A65BA"/>
    <w:rsid w:val="009E0387"/>
    <w:rsid w:val="009F6C0D"/>
    <w:rsid w:val="00A04CCE"/>
    <w:rsid w:val="00A0550B"/>
    <w:rsid w:val="00A21900"/>
    <w:rsid w:val="00A70A6F"/>
    <w:rsid w:val="00A730A8"/>
    <w:rsid w:val="00A73DA2"/>
    <w:rsid w:val="00A7408E"/>
    <w:rsid w:val="00A80677"/>
    <w:rsid w:val="00AA011E"/>
    <w:rsid w:val="00AA6442"/>
    <w:rsid w:val="00AB43E2"/>
    <w:rsid w:val="00AD5320"/>
    <w:rsid w:val="00AD7D79"/>
    <w:rsid w:val="00AF1071"/>
    <w:rsid w:val="00B327FA"/>
    <w:rsid w:val="00B42931"/>
    <w:rsid w:val="00B57C04"/>
    <w:rsid w:val="00B65081"/>
    <w:rsid w:val="00B94983"/>
    <w:rsid w:val="00BB7111"/>
    <w:rsid w:val="00BD55C0"/>
    <w:rsid w:val="00BD7845"/>
    <w:rsid w:val="00C31722"/>
    <w:rsid w:val="00C37575"/>
    <w:rsid w:val="00C80D8D"/>
    <w:rsid w:val="00C84F9D"/>
    <w:rsid w:val="00C949CE"/>
    <w:rsid w:val="00CB1988"/>
    <w:rsid w:val="00CB40E5"/>
    <w:rsid w:val="00CC1E7C"/>
    <w:rsid w:val="00CC377F"/>
    <w:rsid w:val="00CD1F11"/>
    <w:rsid w:val="00D1144E"/>
    <w:rsid w:val="00D1240F"/>
    <w:rsid w:val="00D36ACC"/>
    <w:rsid w:val="00D543AE"/>
    <w:rsid w:val="00D76AAF"/>
    <w:rsid w:val="00DA1784"/>
    <w:rsid w:val="00DA7E60"/>
    <w:rsid w:val="00DB1B82"/>
    <w:rsid w:val="00DE22C4"/>
    <w:rsid w:val="00E026B7"/>
    <w:rsid w:val="00E24988"/>
    <w:rsid w:val="00E26321"/>
    <w:rsid w:val="00E4296E"/>
    <w:rsid w:val="00E5026A"/>
    <w:rsid w:val="00E51371"/>
    <w:rsid w:val="00E90766"/>
    <w:rsid w:val="00EA79B7"/>
    <w:rsid w:val="00EB03F9"/>
    <w:rsid w:val="00EB312B"/>
    <w:rsid w:val="00ED53D2"/>
    <w:rsid w:val="00F02D9B"/>
    <w:rsid w:val="00F16DD5"/>
    <w:rsid w:val="00F260E2"/>
    <w:rsid w:val="00F35A40"/>
    <w:rsid w:val="00F4269D"/>
    <w:rsid w:val="00F67B3E"/>
    <w:rsid w:val="00F70D85"/>
    <w:rsid w:val="00F85BA4"/>
    <w:rsid w:val="00FA256D"/>
    <w:rsid w:val="00FA36F2"/>
    <w:rsid w:val="00FA4260"/>
    <w:rsid w:val="00FF6E1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318"/>
    <w:rPr>
      <w:rFonts w:eastAsia="Arial Unicode MS"/>
      <w:sz w:val="24"/>
      <w:szCs w:val="24"/>
    </w:rPr>
  </w:style>
  <w:style w:type="paragraph" w:styleId="Heading1">
    <w:name w:val="heading 1"/>
    <w:basedOn w:val="Normal"/>
    <w:next w:val="Normal"/>
    <w:link w:val="Heading1Char"/>
    <w:uiPriority w:val="99"/>
    <w:qFormat/>
    <w:rsid w:val="0011631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116318"/>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F5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5E3F52"/>
    <w:rPr>
      <w:rFonts w:asciiTheme="majorHAnsi" w:eastAsiaTheme="majorEastAsia" w:hAnsiTheme="majorHAnsi" w:cstheme="majorBidi"/>
      <w:b/>
      <w:bCs/>
      <w:i/>
      <w:iCs/>
      <w:sz w:val="28"/>
      <w:szCs w:val="28"/>
    </w:rPr>
  </w:style>
  <w:style w:type="paragraph" w:styleId="ListContinue2">
    <w:name w:val="List Continue 2"/>
    <w:basedOn w:val="Normal"/>
    <w:uiPriority w:val="99"/>
    <w:rsid w:val="00116318"/>
    <w:pPr>
      <w:spacing w:after="120"/>
      <w:ind w:left="720"/>
    </w:pPr>
  </w:style>
  <w:style w:type="paragraph" w:styleId="ListContinue">
    <w:name w:val="List Continue"/>
    <w:basedOn w:val="Normal"/>
    <w:uiPriority w:val="99"/>
    <w:rsid w:val="00116318"/>
    <w:pPr>
      <w:spacing w:after="120"/>
      <w:ind w:left="360"/>
    </w:pPr>
  </w:style>
  <w:style w:type="paragraph" w:styleId="Footer">
    <w:name w:val="footer"/>
    <w:basedOn w:val="Normal"/>
    <w:link w:val="FooterChar1"/>
    <w:uiPriority w:val="99"/>
    <w:rsid w:val="00116318"/>
    <w:pPr>
      <w:tabs>
        <w:tab w:val="center" w:pos="4680"/>
        <w:tab w:val="right" w:pos="9360"/>
      </w:tabs>
    </w:pPr>
  </w:style>
  <w:style w:type="character" w:customStyle="1" w:styleId="FooterChar">
    <w:name w:val="Footer Char"/>
    <w:basedOn w:val="DefaultParagraphFont"/>
    <w:link w:val="Footer"/>
    <w:uiPriority w:val="99"/>
    <w:semiHidden/>
    <w:locked/>
    <w:rsid w:val="00116318"/>
    <w:rPr>
      <w:rFonts w:cs="Times New Roman"/>
      <w:sz w:val="24"/>
      <w:szCs w:val="24"/>
      <w:lang w:val="en-US" w:eastAsia="en-US" w:bidi="ar-SA"/>
    </w:rPr>
  </w:style>
  <w:style w:type="character" w:customStyle="1" w:styleId="FooterChar1">
    <w:name w:val="Footer Char1"/>
    <w:link w:val="Footer"/>
    <w:uiPriority w:val="99"/>
    <w:locked/>
    <w:rsid w:val="00116318"/>
    <w:rPr>
      <w:rFonts w:eastAsia="Arial Unicode MS"/>
      <w:sz w:val="24"/>
      <w:lang/>
    </w:rPr>
  </w:style>
  <w:style w:type="paragraph" w:styleId="Header">
    <w:name w:val="header"/>
    <w:basedOn w:val="Normal"/>
    <w:link w:val="HeaderChar"/>
    <w:uiPriority w:val="99"/>
    <w:rsid w:val="00116318"/>
    <w:pPr>
      <w:tabs>
        <w:tab w:val="center" w:pos="4320"/>
        <w:tab w:val="right" w:pos="8640"/>
      </w:tabs>
    </w:pPr>
  </w:style>
  <w:style w:type="character" w:customStyle="1" w:styleId="HeaderChar">
    <w:name w:val="Header Char"/>
    <w:basedOn w:val="DefaultParagraphFont"/>
    <w:link w:val="Header"/>
    <w:uiPriority w:val="99"/>
    <w:semiHidden/>
    <w:rsid w:val="005E3F52"/>
    <w:rPr>
      <w:rFonts w:eastAsia="Arial Unicode MS"/>
      <w:sz w:val="24"/>
      <w:szCs w:val="24"/>
    </w:rPr>
  </w:style>
  <w:style w:type="character" w:styleId="PageNumber">
    <w:name w:val="page number"/>
    <w:basedOn w:val="DefaultParagraphFont"/>
    <w:uiPriority w:val="99"/>
    <w:rsid w:val="00116318"/>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Pages>
  <Words>1676</Words>
  <Characters>9559</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19</dc:title>
  <dc:subject/>
  <dc:creator>Editor</dc:creator>
  <cp:keywords/>
  <dc:description/>
  <cp:lastModifiedBy>Editor</cp:lastModifiedBy>
  <cp:revision>2</cp:revision>
  <dcterms:created xsi:type="dcterms:W3CDTF">2014-09-04T03:46:00Z</dcterms:created>
  <dcterms:modified xsi:type="dcterms:W3CDTF">2014-09-04T03:46:00Z</dcterms:modified>
</cp:coreProperties>
</file>