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2F5" w:rsidRDefault="00DF12F5" w:rsidP="00D53E54">
      <w:pPr>
        <w:rPr>
          <w:b/>
          <w:sz w:val="32"/>
          <w:szCs w:val="32"/>
        </w:rPr>
      </w:pPr>
      <w:r w:rsidRPr="00D53E54">
        <w:rPr>
          <w:b/>
          <w:sz w:val="32"/>
          <w:szCs w:val="32"/>
        </w:rPr>
        <w:t>CHAPTER 17</w:t>
      </w:r>
    </w:p>
    <w:p w:rsidR="00DF12F5" w:rsidRPr="00D53E54" w:rsidRDefault="00DF12F5" w:rsidP="00D53E54">
      <w:pPr>
        <w:rPr>
          <w:b/>
          <w:sz w:val="32"/>
          <w:szCs w:val="32"/>
        </w:rPr>
      </w:pPr>
      <w:r>
        <w:rPr>
          <w:b/>
          <w:sz w:val="32"/>
          <w:szCs w:val="32"/>
        </w:rPr>
        <w:t>RECONSTRUCTION, 1863–</w:t>
      </w:r>
      <w:r w:rsidRPr="00D53E54">
        <w:rPr>
          <w:b/>
          <w:sz w:val="32"/>
          <w:szCs w:val="32"/>
        </w:rPr>
        <w:t>1877</w:t>
      </w:r>
    </w:p>
    <w:p w:rsidR="00DF12F5" w:rsidRDefault="00DF12F5" w:rsidP="00D53E54"/>
    <w:p w:rsidR="00DF12F5" w:rsidRDefault="00DF12F5" w:rsidP="00D53E54">
      <w:pPr>
        <w:rPr>
          <w:i/>
        </w:rPr>
      </w:pPr>
      <w:r w:rsidRPr="00D53E54">
        <w:rPr>
          <w:i/>
        </w:rPr>
        <w:t>Chapter Outline</w:t>
      </w:r>
    </w:p>
    <w:p w:rsidR="00DF12F5" w:rsidRPr="00FE63B8" w:rsidRDefault="00DF12F5" w:rsidP="00D53E54">
      <w:r w:rsidRPr="00FE63B8">
        <w:t>I.</w:t>
      </w:r>
      <w:r w:rsidRPr="00FE63B8">
        <w:tab/>
        <w:t>Wartime Reconstruction</w:t>
      </w:r>
    </w:p>
    <w:p w:rsidR="00DF12F5" w:rsidRPr="00FE63B8" w:rsidRDefault="00DF12F5" w:rsidP="00D53E54">
      <w:r>
        <w:tab/>
      </w:r>
      <w:r w:rsidRPr="00FE63B8">
        <w:t>A.</w:t>
      </w:r>
      <w:r>
        <w:tab/>
      </w:r>
      <w:r w:rsidRPr="00FE63B8">
        <w:t>Radical Republicans and Reconstruction</w:t>
      </w:r>
    </w:p>
    <w:p w:rsidR="00DF12F5" w:rsidRPr="00FE63B8" w:rsidRDefault="00DF12F5" w:rsidP="00D53E54">
      <w:r w:rsidRPr="00FE63B8">
        <w:t>II.</w:t>
      </w:r>
      <w:r w:rsidRPr="00FE63B8">
        <w:tab/>
        <w:t>Andrew Johnson and Reconstruction</w:t>
      </w:r>
    </w:p>
    <w:p w:rsidR="00DF12F5" w:rsidRPr="00FE63B8" w:rsidRDefault="00DF12F5" w:rsidP="00D53E54">
      <w:r>
        <w:tab/>
      </w:r>
      <w:r w:rsidRPr="00FE63B8">
        <w:t>A.</w:t>
      </w:r>
      <w:r w:rsidRPr="00FE63B8">
        <w:tab/>
        <w:t>Johnson</w:t>
      </w:r>
      <w:r>
        <w:t>’</w:t>
      </w:r>
      <w:r w:rsidRPr="00FE63B8">
        <w:t>s Policy</w:t>
      </w:r>
    </w:p>
    <w:p w:rsidR="00DF12F5" w:rsidRPr="00FE63B8" w:rsidRDefault="00DF12F5" w:rsidP="00D53E54">
      <w:r>
        <w:tab/>
      </w:r>
      <w:r w:rsidRPr="00FE63B8">
        <w:t>B.</w:t>
      </w:r>
      <w:r w:rsidRPr="00FE63B8">
        <w:tab/>
        <w:t>Southern Defiance</w:t>
      </w:r>
    </w:p>
    <w:p w:rsidR="00DF12F5" w:rsidRPr="00FE63B8" w:rsidRDefault="00DF12F5" w:rsidP="00D53E54">
      <w:r>
        <w:tab/>
      </w:r>
      <w:r w:rsidRPr="00FE63B8">
        <w:t>C.</w:t>
      </w:r>
      <w:r w:rsidRPr="00FE63B8">
        <w:tab/>
        <w:t>The Black Codes</w:t>
      </w:r>
    </w:p>
    <w:p w:rsidR="00DF12F5" w:rsidRPr="00FE63B8" w:rsidRDefault="00DF12F5" w:rsidP="00D53E54">
      <w:r>
        <w:tab/>
      </w:r>
      <w:r w:rsidRPr="00FE63B8">
        <w:t>D.</w:t>
      </w:r>
      <w:r w:rsidRPr="00FE63B8">
        <w:tab/>
        <w:t>Land and Labor in the Postwar South</w:t>
      </w:r>
    </w:p>
    <w:p w:rsidR="00DF12F5" w:rsidRPr="00FE63B8" w:rsidRDefault="00DF12F5" w:rsidP="00D53E54">
      <w:r>
        <w:tab/>
      </w:r>
      <w:r w:rsidRPr="00FE63B8">
        <w:t>E.</w:t>
      </w:r>
      <w:r w:rsidRPr="00FE63B8">
        <w:tab/>
        <w:t>The Freedman</w:t>
      </w:r>
      <w:r>
        <w:t>’</w:t>
      </w:r>
      <w:r w:rsidRPr="00FE63B8">
        <w:t>s Bureau</w:t>
      </w:r>
    </w:p>
    <w:p w:rsidR="00DF12F5" w:rsidRPr="00FE63B8" w:rsidRDefault="00DF12F5" w:rsidP="00D53E54">
      <w:r>
        <w:tab/>
      </w:r>
      <w:r w:rsidRPr="00FE63B8">
        <w:t>F.</w:t>
      </w:r>
      <w:r w:rsidRPr="00FE63B8">
        <w:tab/>
        <w:t>Land for the Landless</w:t>
      </w:r>
    </w:p>
    <w:p w:rsidR="00DF12F5" w:rsidRPr="00FE63B8" w:rsidRDefault="00DF12F5" w:rsidP="00D53E54">
      <w:r>
        <w:tab/>
      </w:r>
      <w:r w:rsidRPr="00FE63B8">
        <w:t>G.</w:t>
      </w:r>
      <w:r w:rsidRPr="00FE63B8">
        <w:tab/>
        <w:t>Education</w:t>
      </w:r>
    </w:p>
    <w:p w:rsidR="00DF12F5" w:rsidRPr="00FE63B8" w:rsidRDefault="00DF12F5" w:rsidP="00D53E54">
      <w:r w:rsidRPr="00FE63B8">
        <w:t>III.</w:t>
      </w:r>
      <w:r w:rsidRPr="00FE63B8">
        <w:tab/>
        <w:t>The Advent of Congressional Reconstruction</w:t>
      </w:r>
    </w:p>
    <w:p w:rsidR="00DF12F5" w:rsidRPr="00FE63B8" w:rsidRDefault="00DF12F5" w:rsidP="00D53E54">
      <w:r>
        <w:tab/>
      </w:r>
      <w:r w:rsidRPr="00FE63B8">
        <w:t>A.</w:t>
      </w:r>
      <w:r w:rsidRPr="00FE63B8">
        <w:tab/>
        <w:t>Schism between President and Congress</w:t>
      </w:r>
    </w:p>
    <w:p w:rsidR="00DF12F5" w:rsidRPr="00FE63B8" w:rsidRDefault="00DF12F5" w:rsidP="00D53E54">
      <w:r>
        <w:tab/>
      </w:r>
      <w:r w:rsidRPr="00FE63B8">
        <w:t>B.</w:t>
      </w:r>
      <w:r w:rsidRPr="00FE63B8">
        <w:tab/>
        <w:t>The Fourteenth Amendment</w:t>
      </w:r>
    </w:p>
    <w:p w:rsidR="00DF12F5" w:rsidRPr="00FE63B8" w:rsidRDefault="00DF12F5" w:rsidP="00D53E54">
      <w:r>
        <w:tab/>
      </w:r>
      <w:r w:rsidRPr="00FE63B8">
        <w:t>C.</w:t>
      </w:r>
      <w:r w:rsidRPr="00FE63B8">
        <w:tab/>
        <w:t>The 1866 Elections</w:t>
      </w:r>
    </w:p>
    <w:p w:rsidR="00DF12F5" w:rsidRPr="00FE63B8" w:rsidRDefault="00DF12F5" w:rsidP="00D53E54">
      <w:r>
        <w:tab/>
      </w:r>
      <w:r w:rsidRPr="00FE63B8">
        <w:t>D.</w:t>
      </w:r>
      <w:r w:rsidRPr="00FE63B8">
        <w:tab/>
        <w:t>The Reconstruction Acts of 1867</w:t>
      </w:r>
    </w:p>
    <w:p w:rsidR="00DF12F5" w:rsidRPr="00FE63B8" w:rsidRDefault="00DF12F5" w:rsidP="00D53E54">
      <w:r w:rsidRPr="00FE63B8">
        <w:t>IV.</w:t>
      </w:r>
      <w:r w:rsidRPr="00FE63B8">
        <w:tab/>
        <w:t>The Impeachment of Andrew Johnson</w:t>
      </w:r>
    </w:p>
    <w:p w:rsidR="00DF12F5" w:rsidRPr="00FE63B8" w:rsidRDefault="00DF12F5" w:rsidP="00D53E54">
      <w:r>
        <w:tab/>
      </w:r>
      <w:r w:rsidRPr="00FE63B8">
        <w:t>A.</w:t>
      </w:r>
      <w:r w:rsidRPr="00FE63B8">
        <w:tab/>
        <w:t>The Completion of Formal Reconstruction</w:t>
      </w:r>
    </w:p>
    <w:p w:rsidR="00DF12F5" w:rsidRPr="00FE63B8" w:rsidRDefault="00DF12F5" w:rsidP="00D53E54">
      <w:r>
        <w:tab/>
      </w:r>
      <w:r w:rsidRPr="00FE63B8">
        <w:t>B.</w:t>
      </w:r>
      <w:r w:rsidRPr="00FE63B8">
        <w:tab/>
        <w:t>The Fifteenth Amendment</w:t>
      </w:r>
    </w:p>
    <w:p w:rsidR="00DF12F5" w:rsidRPr="00FE63B8" w:rsidRDefault="00DF12F5" w:rsidP="00D53E54">
      <w:r>
        <w:tab/>
      </w:r>
      <w:r w:rsidRPr="00FE63B8">
        <w:t>C.</w:t>
      </w:r>
      <w:r w:rsidRPr="00FE63B8">
        <w:tab/>
        <w:t>The Election of 1868</w:t>
      </w:r>
    </w:p>
    <w:p w:rsidR="00DF12F5" w:rsidRPr="00FE63B8" w:rsidRDefault="00DF12F5" w:rsidP="00D53E54">
      <w:r w:rsidRPr="00FE63B8">
        <w:t>V.</w:t>
      </w:r>
      <w:r w:rsidRPr="00FE63B8">
        <w:tab/>
        <w:t>The Grant Administration</w:t>
      </w:r>
    </w:p>
    <w:p w:rsidR="00DF12F5" w:rsidRPr="00FE63B8" w:rsidRDefault="00DF12F5" w:rsidP="00D53E54">
      <w:r>
        <w:tab/>
      </w:r>
      <w:r w:rsidRPr="00FE63B8">
        <w:t>A.</w:t>
      </w:r>
      <w:r w:rsidRPr="00FE63B8">
        <w:tab/>
        <w:t>Civil Service Reform</w:t>
      </w:r>
    </w:p>
    <w:p w:rsidR="00DF12F5" w:rsidRPr="00FE63B8" w:rsidRDefault="00DF12F5" w:rsidP="00D53E54">
      <w:r>
        <w:tab/>
      </w:r>
      <w:r w:rsidRPr="00FE63B8">
        <w:t>B.</w:t>
      </w:r>
      <w:r w:rsidRPr="00FE63B8">
        <w:tab/>
        <w:t>Foreign Policy Issues</w:t>
      </w:r>
    </w:p>
    <w:p w:rsidR="00DF12F5" w:rsidRPr="00FE63B8" w:rsidRDefault="00DF12F5" w:rsidP="00D53E54">
      <w:r>
        <w:tab/>
      </w:r>
      <w:r w:rsidRPr="00FE63B8">
        <w:t>C.</w:t>
      </w:r>
      <w:r w:rsidRPr="00FE63B8">
        <w:tab/>
        <w:t>Reconstruction in the South</w:t>
      </w:r>
    </w:p>
    <w:p w:rsidR="00DF12F5" w:rsidRPr="00FE63B8" w:rsidRDefault="00DF12F5" w:rsidP="00D53E54">
      <w:r>
        <w:tab/>
      </w:r>
      <w:r w:rsidRPr="00FE63B8">
        <w:t>D.</w:t>
      </w:r>
      <w:r w:rsidRPr="00FE63B8">
        <w:tab/>
        <w:t>Blacks in Office</w:t>
      </w:r>
    </w:p>
    <w:p w:rsidR="00DF12F5" w:rsidRPr="00FE63B8" w:rsidRDefault="00DF12F5" w:rsidP="00D53E54">
      <w:r>
        <w:tab/>
      </w:r>
      <w:r w:rsidRPr="00FE63B8">
        <w:t>E.</w:t>
      </w:r>
      <w:r w:rsidRPr="00FE63B8">
        <w:tab/>
      </w:r>
      <w:r>
        <w:t>“</w:t>
      </w:r>
      <w:r w:rsidRPr="00FE63B8">
        <w:t>Carpetbaggers</w:t>
      </w:r>
      <w:r>
        <w:t>”</w:t>
      </w:r>
    </w:p>
    <w:p w:rsidR="00DF12F5" w:rsidRPr="00FE63B8" w:rsidRDefault="00DF12F5" w:rsidP="00D53E54">
      <w:r>
        <w:tab/>
      </w:r>
      <w:r w:rsidRPr="00FE63B8">
        <w:t>F.</w:t>
      </w:r>
      <w:r w:rsidRPr="00FE63B8">
        <w:tab/>
      </w:r>
      <w:r>
        <w:t>“</w:t>
      </w:r>
      <w:r w:rsidRPr="00FE63B8">
        <w:t>Scalawags</w:t>
      </w:r>
      <w:r>
        <w:t>”</w:t>
      </w:r>
    </w:p>
    <w:p w:rsidR="00DF12F5" w:rsidRPr="00FE63B8" w:rsidRDefault="00DF12F5" w:rsidP="00D53E54">
      <w:r>
        <w:tab/>
      </w:r>
      <w:r w:rsidRPr="00FE63B8">
        <w:t>G.</w:t>
      </w:r>
      <w:r w:rsidRPr="00FE63B8">
        <w:tab/>
        <w:t>The Ku Klux Klan</w:t>
      </w:r>
    </w:p>
    <w:p w:rsidR="00DF12F5" w:rsidRPr="00FE63B8" w:rsidRDefault="00DF12F5" w:rsidP="00D53E54">
      <w:r>
        <w:tab/>
      </w:r>
      <w:r w:rsidRPr="00FE63B8">
        <w:t>H.</w:t>
      </w:r>
      <w:r w:rsidRPr="00FE63B8">
        <w:tab/>
        <w:t>The Election of 1872</w:t>
      </w:r>
    </w:p>
    <w:p w:rsidR="00DF12F5" w:rsidRPr="00FE63B8" w:rsidRDefault="00DF12F5" w:rsidP="00D53E54">
      <w:r>
        <w:tab/>
      </w:r>
      <w:r w:rsidRPr="00FE63B8">
        <w:t>I.</w:t>
      </w:r>
      <w:r w:rsidRPr="00FE63B8">
        <w:tab/>
        <w:t>The Panic of 1873</w:t>
      </w:r>
    </w:p>
    <w:p w:rsidR="00DF12F5" w:rsidRPr="00FE63B8" w:rsidRDefault="00DF12F5" w:rsidP="00D53E54">
      <w:r w:rsidRPr="00FE63B8">
        <w:t>VI.</w:t>
      </w:r>
      <w:r w:rsidRPr="00FE63B8">
        <w:tab/>
        <w:t>The Retreat from Reconstruction</w:t>
      </w:r>
    </w:p>
    <w:p w:rsidR="00DF12F5" w:rsidRPr="00FE63B8" w:rsidRDefault="00DF12F5" w:rsidP="00D53E54">
      <w:r>
        <w:tab/>
      </w:r>
      <w:r w:rsidRPr="00FE63B8">
        <w:t>A.</w:t>
      </w:r>
      <w:r w:rsidRPr="00FE63B8">
        <w:tab/>
        <w:t>The Mississippi Election of 1875</w:t>
      </w:r>
    </w:p>
    <w:p w:rsidR="00DF12F5" w:rsidRPr="00FE63B8" w:rsidRDefault="00DF12F5" w:rsidP="00D53E54">
      <w:r>
        <w:tab/>
      </w:r>
      <w:r w:rsidRPr="00FE63B8">
        <w:t>B.</w:t>
      </w:r>
      <w:r w:rsidRPr="00FE63B8">
        <w:tab/>
        <w:t>The Supreme Court and Reconstruction</w:t>
      </w:r>
    </w:p>
    <w:p w:rsidR="00DF12F5" w:rsidRPr="00FE63B8" w:rsidRDefault="00DF12F5" w:rsidP="00D53E54">
      <w:r>
        <w:tab/>
      </w:r>
      <w:r w:rsidRPr="00FE63B8">
        <w:t>C.</w:t>
      </w:r>
      <w:r w:rsidRPr="00FE63B8">
        <w:tab/>
        <w:t>The Election of 1876</w:t>
      </w:r>
    </w:p>
    <w:p w:rsidR="00DF12F5" w:rsidRPr="00FE63B8" w:rsidRDefault="00DF12F5" w:rsidP="00D53E54">
      <w:r>
        <w:tab/>
      </w:r>
      <w:r w:rsidRPr="00FE63B8">
        <w:t>D.</w:t>
      </w:r>
      <w:r w:rsidRPr="00FE63B8">
        <w:tab/>
        <w:t>Disputed Results</w:t>
      </w:r>
    </w:p>
    <w:p w:rsidR="00DF12F5" w:rsidRPr="00FE63B8" w:rsidRDefault="00DF12F5" w:rsidP="00D53E54">
      <w:r>
        <w:tab/>
      </w:r>
      <w:r w:rsidRPr="00FE63B8">
        <w:t>E.</w:t>
      </w:r>
      <w:r w:rsidRPr="00FE63B8">
        <w:tab/>
        <w:t>The Compromise of 1877</w:t>
      </w:r>
    </w:p>
    <w:p w:rsidR="00DF12F5" w:rsidRPr="00FE63B8" w:rsidRDefault="00DF12F5" w:rsidP="00D53E54">
      <w:r>
        <w:tab/>
      </w:r>
      <w:r w:rsidRPr="00FE63B8">
        <w:t>F.</w:t>
      </w:r>
      <w:r w:rsidRPr="00FE63B8">
        <w:tab/>
        <w:t>The End of Reconstruction</w:t>
      </w:r>
    </w:p>
    <w:p w:rsidR="00DF12F5" w:rsidRPr="00D53E54" w:rsidRDefault="00DF12F5" w:rsidP="00D53E54"/>
    <w:p w:rsidR="00DF12F5" w:rsidRPr="00D53E54" w:rsidRDefault="00DF12F5" w:rsidP="00D53E54">
      <w:pPr>
        <w:rPr>
          <w:i/>
        </w:rPr>
      </w:pPr>
      <w:r w:rsidRPr="00D53E54">
        <w:rPr>
          <w:i/>
        </w:rPr>
        <w:t>Chronology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1863</w:t>
      </w:r>
      <w:r>
        <w:tab/>
      </w:r>
      <w:r w:rsidRPr="00FE63B8">
        <w:t>Lincoln issues Proclamation of Amnesty and Reconstruction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1864</w:t>
      </w:r>
      <w:r>
        <w:tab/>
        <w:t>Congress passes Wade-Davis Bill;</w:t>
      </w:r>
      <w:r w:rsidRPr="00FE63B8">
        <w:t xml:space="preserve"> Lincoln kills it by pocket veto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 w:rsidRPr="00FE63B8">
        <w:t>1865</w:t>
      </w:r>
      <w:r w:rsidRPr="00FE63B8">
        <w:tab/>
        <w:t>Congress establishes Freedmen</w:t>
      </w:r>
      <w:r>
        <w:t>’</w:t>
      </w:r>
      <w:r w:rsidRPr="00FE63B8">
        <w:t>s Bu</w:t>
      </w:r>
      <w:r>
        <w:t>reau;</w:t>
      </w:r>
      <w:r w:rsidRPr="00FE63B8">
        <w:t xml:space="preserve"> Andrew Johnson becomes president</w:t>
      </w:r>
      <w:r>
        <w:t>,</w:t>
      </w:r>
      <w:r w:rsidRPr="00FE63B8">
        <w:t xml:space="preserve"> an</w:t>
      </w:r>
      <w:r>
        <w:t>nounces his reconstruction plan;</w:t>
      </w:r>
      <w:r w:rsidRPr="00FE63B8">
        <w:t xml:space="preserve"> Southern states enact Black Codes</w:t>
      </w:r>
      <w:r>
        <w:t>;</w:t>
      </w:r>
      <w:r w:rsidRPr="00FE63B8">
        <w:t xml:space="preserve"> Congress refuses to seat southern Congressmen elected under Johnson</w:t>
      </w:r>
      <w:r>
        <w:t>’</w:t>
      </w:r>
      <w:r w:rsidRPr="00FE63B8">
        <w:t>s plan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 w:rsidRPr="00FE63B8">
        <w:t>1866</w:t>
      </w:r>
      <w:r w:rsidRPr="00FE63B8">
        <w:tab/>
        <w:t>Congress passes civil rights bill and expands Freedmen</w:t>
      </w:r>
      <w:r>
        <w:t>’</w:t>
      </w:r>
      <w:r w:rsidRPr="00FE63B8">
        <w:t>s Bureau over Johnson</w:t>
      </w:r>
      <w:r>
        <w:t>’</w:t>
      </w:r>
      <w:r w:rsidRPr="00FE63B8">
        <w:t>s vetoes</w:t>
      </w:r>
      <w:r>
        <w:t>;</w:t>
      </w:r>
      <w:r w:rsidRPr="00FE63B8">
        <w:t xml:space="preserve"> Race r</w:t>
      </w:r>
      <w:r>
        <w:t>iots in Memphis and New Orleans; Congress approves Fourteenth Amendment;</w:t>
      </w:r>
      <w:r w:rsidRPr="00FE63B8">
        <w:t xml:space="preserve"> Republicans increase congressional majority in fall elections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 w:rsidRPr="00FE63B8">
        <w:t>1867</w:t>
      </w:r>
      <w:r w:rsidRPr="00FE63B8">
        <w:tab/>
        <w:t>Congress passes Reconstruction acts over Johnson</w:t>
      </w:r>
      <w:r>
        <w:t>’s vetoes;</w:t>
      </w:r>
      <w:r w:rsidRPr="00FE63B8">
        <w:t xml:space="preserve"> Congress passes Tenure of Office Act over Johnson veto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 w:rsidRPr="00FE63B8">
        <w:t>1868</w:t>
      </w:r>
      <w:r w:rsidRPr="00FE63B8">
        <w:tab/>
        <w:t>Most southern senators and representatives readmitted to Congress under congr</w:t>
      </w:r>
      <w:r>
        <w:t>essional plan of Reconstruction;</w:t>
      </w:r>
      <w:r w:rsidRPr="00FE63B8">
        <w:t xml:space="preserve"> Andrew Johnson impeached but not convicted</w:t>
      </w:r>
      <w:r>
        <w:t>;</w:t>
      </w:r>
      <w:r w:rsidRPr="00FE63B8">
        <w:t xml:space="preserve"> Ulys</w:t>
      </w:r>
      <w:r>
        <w:t>ses S. Grant elected president; Fourteenth</w:t>
      </w:r>
      <w:r w:rsidRPr="00FE63B8">
        <w:t xml:space="preserve"> Amendment </w:t>
      </w:r>
      <w:r>
        <w:t xml:space="preserve">is </w:t>
      </w:r>
      <w:r w:rsidRPr="00FE63B8">
        <w:t>ratified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1870</w:t>
      </w:r>
      <w:r>
        <w:tab/>
        <w:t>Fifteen</w:t>
      </w:r>
      <w:r w:rsidRPr="00FE63B8">
        <w:t>th Amendment is ratified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1871</w:t>
      </w:r>
      <w:r>
        <w:tab/>
      </w:r>
      <w:r w:rsidRPr="00FE63B8">
        <w:t>Congress passes Ku Klux Klan Act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1872</w:t>
      </w:r>
      <w:r>
        <w:tab/>
      </w:r>
      <w:r w:rsidRPr="00FE63B8">
        <w:t>Liberal Republicans defect from the party</w:t>
      </w:r>
      <w:r>
        <w:t>;</w:t>
      </w:r>
      <w:r w:rsidRPr="00FE63B8">
        <w:t xml:space="preserve"> Grant wins reelection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1873</w:t>
      </w:r>
      <w:r>
        <w:tab/>
      </w:r>
      <w:r w:rsidRPr="00FE63B8">
        <w:t>Economic depression begins with the Panic</w:t>
      </w:r>
      <w:r>
        <w:t xml:space="preserve"> of 1873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1874</w:t>
      </w:r>
      <w:r>
        <w:tab/>
      </w:r>
      <w:r w:rsidRPr="00FE63B8">
        <w:t>Democrats win control of House of Representatives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1875</w:t>
      </w:r>
      <w:r>
        <w:tab/>
      </w:r>
      <w:r w:rsidRPr="00FE63B8">
        <w:t>Democrats implement Mississippi Plan</w:t>
      </w:r>
      <w:r>
        <w:t>;</w:t>
      </w:r>
      <w:r w:rsidRPr="00FE63B8">
        <w:t xml:space="preserve"> Congress passes </w:t>
      </w:r>
      <w:r>
        <w:t>C</w:t>
      </w:r>
      <w:r w:rsidRPr="00FE63B8">
        <w:t xml:space="preserve">ivil </w:t>
      </w:r>
      <w:r>
        <w:t>Rights A</w:t>
      </w:r>
      <w:r w:rsidRPr="00FE63B8">
        <w:t>ct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1876</w:t>
      </w:r>
      <w:r>
        <w:tab/>
      </w:r>
      <w:r w:rsidRPr="00FE63B8">
        <w:t>Centenn</w:t>
      </w:r>
      <w:r>
        <w:t>ial celebration in Philadelphia;</w:t>
      </w:r>
      <w:r w:rsidRPr="00FE63B8">
        <w:t xml:space="preserve"> Disputed presidential election causes constitutional crisis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 w:rsidRPr="00FE63B8">
        <w:t>1877</w:t>
      </w:r>
      <w:r w:rsidRPr="00FE63B8">
        <w:tab/>
        <w:t>Compromise of 1877 installs R</w:t>
      </w:r>
      <w:r>
        <w:t>utherford B. Hayes as president;</w:t>
      </w:r>
      <w:r w:rsidRPr="00FE63B8">
        <w:t xml:space="preserve"> Hayes withdraws troops from South</w:t>
      </w:r>
    </w:p>
    <w:p w:rsidR="00DF12F5" w:rsidRPr="00FE63B8" w:rsidRDefault="00DF12F5" w:rsidP="00D53E54">
      <w:pPr>
        <w:tabs>
          <w:tab w:val="left" w:pos="1440"/>
        </w:tabs>
        <w:ind w:left="1440" w:hanging="1440"/>
      </w:pPr>
      <w:r>
        <w:t>1883</w:t>
      </w:r>
      <w:r>
        <w:tab/>
      </w:r>
      <w:r w:rsidRPr="00FE63B8">
        <w:t xml:space="preserve">Supreme Court declares </w:t>
      </w:r>
      <w:r>
        <w:t>C</w:t>
      </w:r>
      <w:r w:rsidRPr="00FE63B8">
        <w:t xml:space="preserve">ivil </w:t>
      </w:r>
      <w:r>
        <w:t>R</w:t>
      </w:r>
      <w:r w:rsidRPr="00FE63B8">
        <w:t xml:space="preserve">ights </w:t>
      </w:r>
      <w:r>
        <w:t>A</w:t>
      </w:r>
      <w:r w:rsidRPr="00FE63B8">
        <w:t>ct of 1875 unconstitutional</w:t>
      </w:r>
    </w:p>
    <w:p w:rsidR="00DF12F5" w:rsidRPr="00D53E54" w:rsidRDefault="00DF12F5" w:rsidP="00D53E54"/>
    <w:p w:rsidR="00DF12F5" w:rsidRPr="00D53E54" w:rsidRDefault="00DF12F5" w:rsidP="00D53E54">
      <w:pPr>
        <w:rPr>
          <w:i/>
        </w:rPr>
      </w:pPr>
      <w:r>
        <w:rPr>
          <w:i/>
        </w:rPr>
        <w:t>Thematic Topics f</w:t>
      </w:r>
      <w:r w:rsidRPr="00D53E54">
        <w:rPr>
          <w:i/>
        </w:rPr>
        <w:t>or Enrichment</w:t>
      </w:r>
    </w:p>
    <w:p w:rsidR="00DF12F5" w:rsidRPr="00FE63B8" w:rsidRDefault="00DF12F5" w:rsidP="00D53E54">
      <w:r w:rsidRPr="00FE63B8">
        <w:t>1.</w:t>
      </w:r>
      <w:r w:rsidRPr="00FE63B8">
        <w:rPr>
          <w:b/>
        </w:rPr>
        <w:tab/>
      </w:r>
      <w:r w:rsidRPr="00FE63B8">
        <w:t>How did Andrew Johnson</w:t>
      </w:r>
      <w:r>
        <w:t>’</w:t>
      </w:r>
      <w:r w:rsidRPr="00FE63B8">
        <w:t>s background, especially his experiences as a prewar politician, affect his Reconstruction position?</w:t>
      </w:r>
    </w:p>
    <w:p w:rsidR="00DF12F5" w:rsidRPr="00FE63B8" w:rsidRDefault="00DF12F5" w:rsidP="00D53E54">
      <w:r w:rsidRPr="00FE63B8">
        <w:t>2.</w:t>
      </w:r>
      <w:r w:rsidRPr="00FE63B8">
        <w:tab/>
        <w:t>Discuss the Black Codes and why Republicans found them so objectionable.</w:t>
      </w:r>
    </w:p>
    <w:p w:rsidR="00DF12F5" w:rsidRPr="00FE63B8" w:rsidRDefault="00DF12F5" w:rsidP="00D53E54">
      <w:r w:rsidRPr="00FE63B8">
        <w:t>3.</w:t>
      </w:r>
      <w:r w:rsidRPr="00FE63B8">
        <w:tab/>
        <w:t>Explain the role of the Freedmen</w:t>
      </w:r>
      <w:r>
        <w:t>’</w:t>
      </w:r>
      <w:r w:rsidRPr="00FE63B8">
        <w:t>s Bureau in the South</w:t>
      </w:r>
      <w:r>
        <w:t>,</w:t>
      </w:r>
      <w:r w:rsidRPr="00FE63B8">
        <w:t xml:space="preserve"> and discuss the labor and racial problems with which it tried to deal.</w:t>
      </w:r>
    </w:p>
    <w:p w:rsidR="00DF12F5" w:rsidRPr="00FE63B8" w:rsidRDefault="00DF12F5" w:rsidP="00D53E54">
      <w:r w:rsidRPr="00FE63B8">
        <w:t>4.</w:t>
      </w:r>
      <w:r w:rsidRPr="00FE63B8">
        <w:tab/>
        <w:t>Why did Congress and Andrew Johnson part ways on Reconstruction policies? What events in early 1866 worsened relations between the two?</w:t>
      </w:r>
    </w:p>
    <w:p w:rsidR="00DF12F5" w:rsidRPr="00FE63B8" w:rsidRDefault="00DF12F5" w:rsidP="00D53E54">
      <w:r w:rsidRPr="00FE63B8">
        <w:t>5.</w:t>
      </w:r>
      <w:r w:rsidRPr="00FE63B8">
        <w:tab/>
        <w:t>Discuss the provisions of the Fourteenth Amendment and explain why the amendment became such an important guarantor of civil rights.</w:t>
      </w:r>
    </w:p>
    <w:p w:rsidR="00DF12F5" w:rsidRPr="00FE63B8" w:rsidRDefault="00DF12F5" w:rsidP="00D53E54">
      <w:r w:rsidRPr="00FE63B8">
        <w:t>6.</w:t>
      </w:r>
      <w:r w:rsidRPr="00FE63B8">
        <w:tab/>
        <w:t>Discuss the events leading to the impeachment of Andrew Johnson. Why did the Senate fail to remove him from office?</w:t>
      </w:r>
    </w:p>
    <w:p w:rsidR="00DF12F5" w:rsidRPr="00FE63B8" w:rsidRDefault="00DF12F5" w:rsidP="00D53E54">
      <w:r w:rsidRPr="00FE63B8">
        <w:t>7.</w:t>
      </w:r>
      <w:r w:rsidRPr="00FE63B8">
        <w:tab/>
        <w:t>Discuss the role of the Ku Klux Klan and other terrorist groups during Reconstruction.</w:t>
      </w:r>
    </w:p>
    <w:p w:rsidR="00DF12F5" w:rsidRPr="00FE63B8" w:rsidRDefault="00DF12F5" w:rsidP="00D53E54">
      <w:r w:rsidRPr="00FE63B8">
        <w:t>8.</w:t>
      </w:r>
      <w:r w:rsidRPr="00FE63B8">
        <w:tab/>
        <w:t>Discuss the Compromise of 1877 and why it marked the end of Reconstruction.</w:t>
      </w:r>
    </w:p>
    <w:p w:rsidR="00DF12F5" w:rsidRPr="00D53E54" w:rsidRDefault="00DF12F5" w:rsidP="00D53E54"/>
    <w:p w:rsidR="00DF12F5" w:rsidRPr="00D53E54" w:rsidRDefault="00DF12F5" w:rsidP="00D53E54">
      <w:pPr>
        <w:rPr>
          <w:i/>
        </w:rPr>
      </w:pPr>
      <w:r w:rsidRPr="00D53E54">
        <w:rPr>
          <w:i/>
        </w:rPr>
        <w:t>Suggested Essay Topics</w:t>
      </w:r>
    </w:p>
    <w:p w:rsidR="00DF12F5" w:rsidRPr="00FE63B8" w:rsidRDefault="00DF12F5" w:rsidP="00D53E54">
      <w:r w:rsidRPr="00FE63B8">
        <w:t>1.</w:t>
      </w:r>
      <w:r w:rsidRPr="00FE63B8">
        <w:rPr>
          <w:b/>
        </w:rPr>
        <w:tab/>
      </w:r>
      <w:r w:rsidRPr="00FE63B8">
        <w:t>Compare and contrast the Reconstruction policies (noting attitudes to</w:t>
      </w:r>
      <w:r>
        <w:t>ward both former slaves and ex-</w:t>
      </w:r>
      <w:r w:rsidRPr="00FE63B8">
        <w:t>Confederates) of Abraham Lincoln, Andrew Johnson, and the Radical Republicans.</w:t>
      </w:r>
    </w:p>
    <w:p w:rsidR="00DF12F5" w:rsidRPr="00FE63B8" w:rsidRDefault="00DF12F5" w:rsidP="00D53E54">
      <w:r w:rsidRPr="00FE63B8">
        <w:t>2.</w:t>
      </w:r>
      <w:r w:rsidRPr="00FE63B8">
        <w:tab/>
        <w:t>Explain what was meant by the terms</w:t>
      </w:r>
      <w:r w:rsidRPr="00FE63B8">
        <w:rPr>
          <w:i/>
        </w:rPr>
        <w:t xml:space="preserve"> carpetbagger</w:t>
      </w:r>
      <w:r w:rsidRPr="00AC305F">
        <w:t xml:space="preserve">, </w:t>
      </w:r>
      <w:r w:rsidRPr="00FE63B8">
        <w:rPr>
          <w:i/>
        </w:rPr>
        <w:t>scalawag</w:t>
      </w:r>
      <w:r w:rsidRPr="00AC305F">
        <w:t xml:space="preserve">, </w:t>
      </w:r>
      <w:r w:rsidRPr="00FE63B8">
        <w:t>and</w:t>
      </w:r>
      <w:r w:rsidRPr="00FE63B8">
        <w:rPr>
          <w:i/>
        </w:rPr>
        <w:t xml:space="preserve"> Negro rule</w:t>
      </w:r>
      <w:r w:rsidRPr="00AC305F">
        <w:t>.</w:t>
      </w:r>
      <w:r w:rsidRPr="00FE63B8">
        <w:t xml:space="preserve"> How true was the propaganda against Republican-controlled state governments in the South?</w:t>
      </w:r>
    </w:p>
    <w:p w:rsidR="00DF12F5" w:rsidRPr="00FE63B8" w:rsidRDefault="00DF12F5" w:rsidP="00D53E54">
      <w:r w:rsidRPr="00FE63B8">
        <w:t>3.</w:t>
      </w:r>
      <w:r w:rsidRPr="00FE63B8">
        <w:tab/>
      </w:r>
      <w:r>
        <w:t>“</w:t>
      </w:r>
      <w:r w:rsidRPr="00FE63B8">
        <w:t>The slave went free; stood a brief moment in the Sun; th</w:t>
      </w:r>
      <w:r>
        <w:t>e</w:t>
      </w:r>
      <w:r w:rsidRPr="00FE63B8">
        <w:t>n moved back toward slavery.</w:t>
      </w:r>
      <w:r>
        <w:t>”</w:t>
      </w:r>
      <w:r w:rsidRPr="00FE63B8">
        <w:t xml:space="preserve"> Provide evidence which supports each of the three parts of this assessment by W.E.B. Du Bois of the Reconstruction period.</w:t>
      </w:r>
    </w:p>
    <w:p w:rsidR="00DF12F5" w:rsidRPr="00FE63B8" w:rsidRDefault="00DF12F5" w:rsidP="00D53E54">
      <w:r w:rsidRPr="00FE63B8">
        <w:t>4.</w:t>
      </w:r>
      <w:r w:rsidRPr="00FE63B8">
        <w:tab/>
        <w:t xml:space="preserve">Why did the federal government fail to fully enforce the </w:t>
      </w:r>
      <w:r>
        <w:t>Fourteenth and Fifteenth Amendments? What the long-</w:t>
      </w:r>
      <w:r w:rsidRPr="00FE63B8">
        <w:t>term consequences of these failures?</w:t>
      </w:r>
    </w:p>
    <w:p w:rsidR="00DF12F5" w:rsidRDefault="00DF12F5" w:rsidP="00D53E54">
      <w:r>
        <w:t>5.</w:t>
      </w:r>
      <w:r>
        <w:tab/>
      </w:r>
      <w:r w:rsidRPr="00FE63B8">
        <w:t xml:space="preserve">How did popular culture renditions of the reconstruction era, such as through the film, </w:t>
      </w:r>
      <w:r w:rsidRPr="00FE63B8">
        <w:rPr>
          <w:i/>
        </w:rPr>
        <w:t>Birth of a Nation</w:t>
      </w:r>
      <w:r w:rsidRPr="00FE63B8">
        <w:t>, compare with the historical realities of the period?</w:t>
      </w:r>
    </w:p>
    <w:p w:rsidR="00DF12F5" w:rsidRPr="00FE63B8" w:rsidRDefault="00DF12F5" w:rsidP="00D53E54">
      <w:r w:rsidRPr="00FE63B8">
        <w:t>6.</w:t>
      </w:r>
      <w:r w:rsidRPr="00FE63B8">
        <w:tab/>
        <w:t>Assess the 1876 presidential election. Did the</w:t>
      </w:r>
      <w:r>
        <w:t xml:space="preserve"> “</w:t>
      </w:r>
      <w:r w:rsidRPr="00FE63B8">
        <w:t>right</w:t>
      </w:r>
      <w:r>
        <w:t>”</w:t>
      </w:r>
      <w:r w:rsidRPr="00FE63B8">
        <w:t xml:space="preserve"> candidate win?</w:t>
      </w:r>
    </w:p>
    <w:p w:rsidR="00DF12F5" w:rsidRPr="00FE63B8" w:rsidRDefault="00DF12F5" w:rsidP="00D53E54">
      <w:r w:rsidRPr="00FE63B8">
        <w:t>7.</w:t>
      </w:r>
      <w:r w:rsidRPr="00FE63B8">
        <w:tab/>
        <w:t>Assess U</w:t>
      </w:r>
      <w:r>
        <w:t xml:space="preserve">lysses </w:t>
      </w:r>
      <w:r w:rsidRPr="00FE63B8">
        <w:t>S. Grant</w:t>
      </w:r>
      <w:r>
        <w:t>’</w:t>
      </w:r>
      <w:r w:rsidRPr="00FE63B8">
        <w:t>s two terms as president. What did he accomplish? What were his failures?</w:t>
      </w:r>
    </w:p>
    <w:p w:rsidR="00DF12F5" w:rsidRPr="00FE63B8" w:rsidRDefault="00DF12F5" w:rsidP="00D53E54"/>
    <w:p w:rsidR="00DF12F5" w:rsidRPr="00D53E54" w:rsidRDefault="00DF12F5" w:rsidP="00D53E54">
      <w:pPr>
        <w:rPr>
          <w:i/>
        </w:rPr>
      </w:pPr>
      <w:r w:rsidRPr="00D53E54">
        <w:rPr>
          <w:i/>
        </w:rPr>
        <w:t>Lecture Outline</w:t>
      </w:r>
    </w:p>
    <w:p w:rsidR="00DF12F5" w:rsidRPr="00FE63B8" w:rsidRDefault="00DF12F5" w:rsidP="00D53E54">
      <w:pPr>
        <w:ind w:left="720" w:hanging="720"/>
      </w:pPr>
      <w:r w:rsidRPr="00FE63B8">
        <w:t>1.</w:t>
      </w:r>
      <w:r w:rsidRPr="00FE63B8">
        <w:rPr>
          <w:b/>
        </w:rPr>
        <w:tab/>
      </w:r>
      <w:r w:rsidRPr="00FE63B8">
        <w:t>From the beginning of the Civil War, the North fought with</w:t>
      </w:r>
      <w:r w:rsidRPr="00FE63B8">
        <w:rPr>
          <w:b/>
        </w:rPr>
        <w:t xml:space="preserve"> wartime Reconstruction</w:t>
      </w:r>
      <w:r w:rsidRPr="00FE63B8">
        <w:t xml:space="preserve"> in mind. The precise meaning of that term, however, varied among individuals and changed as the conflict continued.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  <w:t xml:space="preserve">For </w:t>
      </w:r>
      <w:r w:rsidRPr="00FE63B8">
        <w:rPr>
          <w:b/>
        </w:rPr>
        <w:t>Radical Republicans and Reconstructio</w:t>
      </w:r>
      <w:r w:rsidRPr="00FE63B8">
        <w:t>n, Lincoln</w:t>
      </w:r>
      <w:r>
        <w:t>’</w:t>
      </w:r>
      <w:r w:rsidRPr="00FE63B8">
        <w:t>s Proclamation of Amnesty and Reconstruction plans seemed both too lenient toward former Confederates and insufficient in guaranteeing the rights and liberties of former slaves.</w:t>
      </w:r>
    </w:p>
    <w:p w:rsidR="00DF12F5" w:rsidRPr="00FE63B8" w:rsidRDefault="00DF12F5" w:rsidP="00D53E54">
      <w:pPr>
        <w:ind w:left="720" w:hanging="720"/>
      </w:pPr>
      <w:r w:rsidRPr="00FE63B8">
        <w:t>2.</w:t>
      </w:r>
      <w:r w:rsidRPr="00FE63B8">
        <w:tab/>
      </w:r>
      <w:r w:rsidRPr="00FE63B8">
        <w:rPr>
          <w:b/>
        </w:rPr>
        <w:t>Andrew Johnson</w:t>
      </w:r>
      <w:r>
        <w:t>’</w:t>
      </w:r>
      <w:r w:rsidRPr="00FE63B8">
        <w:t>s role in</w:t>
      </w:r>
      <w:r w:rsidRPr="00FE63B8">
        <w:rPr>
          <w:b/>
        </w:rPr>
        <w:t xml:space="preserve"> Reconstruction</w:t>
      </w:r>
      <w:r w:rsidRPr="00FE63B8">
        <w:t xml:space="preserve"> became central upon Lincoln</w:t>
      </w:r>
      <w:r>
        <w:t>’</w:t>
      </w:r>
      <w:r w:rsidRPr="00FE63B8">
        <w:t>s assassination.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</w:r>
      <w:r w:rsidRPr="00FE63B8">
        <w:rPr>
          <w:b/>
        </w:rPr>
        <w:t>Johnson</w:t>
      </w:r>
      <w:r>
        <w:rPr>
          <w:b/>
        </w:rPr>
        <w:t>’</w:t>
      </w:r>
      <w:r w:rsidRPr="00FE63B8">
        <w:rPr>
          <w:b/>
        </w:rPr>
        <w:t>s policy</w:t>
      </w:r>
      <w:r w:rsidRPr="00FE63B8">
        <w:t xml:space="preserve"> expressed no love for the planter class but was a white supremacist who aimed to deny blacks the fruits of Reconstruction.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b.</w:t>
      </w:r>
      <w:r w:rsidRPr="00FE63B8">
        <w:tab/>
        <w:t>Under Johnson,</w:t>
      </w:r>
      <w:r w:rsidRPr="00FE63B8">
        <w:rPr>
          <w:b/>
        </w:rPr>
        <w:t xml:space="preserve"> southern defiance</w:t>
      </w:r>
      <w:r w:rsidRPr="00FE63B8">
        <w:t xml:space="preserve"> was plain as prominent former Confederate officials were elected to office.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c.</w:t>
      </w:r>
      <w:r w:rsidRPr="00FE63B8">
        <w:tab/>
        <w:t>Even more alarming to Radical Republicans was the establishment of the</w:t>
      </w:r>
      <w:r w:rsidRPr="00FE63B8">
        <w:rPr>
          <w:b/>
        </w:rPr>
        <w:t xml:space="preserve"> Black Codes</w:t>
      </w:r>
      <w:r w:rsidRPr="00AC305F">
        <w:t>,</w:t>
      </w:r>
      <w:r w:rsidRPr="00FE63B8">
        <w:rPr>
          <w:b/>
        </w:rPr>
        <w:t xml:space="preserve"> </w:t>
      </w:r>
      <w:r w:rsidRPr="00FE63B8">
        <w:t>which relegated blacks to second-class citizenship.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d.</w:t>
      </w:r>
      <w:r w:rsidRPr="00FE63B8">
        <w:tab/>
        <w:t>The war had left</w:t>
      </w:r>
      <w:r w:rsidRPr="00FE63B8">
        <w:rPr>
          <w:b/>
        </w:rPr>
        <w:t xml:space="preserve"> land and labor in the postwar South</w:t>
      </w:r>
      <w:r w:rsidRPr="00FE63B8">
        <w:t xml:space="preserve"> in chaos. Planters had no labor, and ex-slaves often had neither land nor work.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e.</w:t>
      </w:r>
      <w:r w:rsidRPr="00FE63B8">
        <w:tab/>
        <w:t>The</w:t>
      </w:r>
      <w:r w:rsidRPr="00FE63B8">
        <w:rPr>
          <w:b/>
        </w:rPr>
        <w:t xml:space="preserve"> Freedmen</w:t>
      </w:r>
      <w:r>
        <w:rPr>
          <w:b/>
        </w:rPr>
        <w:t>’</w:t>
      </w:r>
      <w:r w:rsidRPr="00FE63B8">
        <w:rPr>
          <w:b/>
        </w:rPr>
        <w:t>s Bureau</w:t>
      </w:r>
      <w:r w:rsidRPr="00FE63B8">
        <w:t xml:space="preserve"> sought to establish labor contracts between landowners and the former slaves.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f.</w:t>
      </w:r>
      <w:r w:rsidRPr="00FE63B8">
        <w:tab/>
        <w:t>Proposals to provide</w:t>
      </w:r>
      <w:r w:rsidRPr="00FE63B8">
        <w:rPr>
          <w:b/>
        </w:rPr>
        <w:t xml:space="preserve"> land for the landless</w:t>
      </w:r>
      <w:r w:rsidRPr="00FE63B8">
        <w:t xml:space="preserve"> through confiscation of plantations failed.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g.</w:t>
      </w:r>
      <w:r w:rsidRPr="00FE63B8">
        <w:tab/>
        <w:t>The Freedmen</w:t>
      </w:r>
      <w:r>
        <w:t>’</w:t>
      </w:r>
      <w:r w:rsidRPr="00FE63B8">
        <w:t>s Bureau was more successful in providing</w:t>
      </w:r>
      <w:r w:rsidRPr="00FE63B8">
        <w:rPr>
          <w:b/>
        </w:rPr>
        <w:t xml:space="preserve"> education</w:t>
      </w:r>
      <w:r w:rsidRPr="00FE63B8">
        <w:t xml:space="preserve"> for blacks.</w:t>
      </w:r>
    </w:p>
    <w:p w:rsidR="00DF12F5" w:rsidRPr="00FE63B8" w:rsidRDefault="00DF12F5" w:rsidP="00D53E54">
      <w:pPr>
        <w:ind w:left="720" w:hanging="720"/>
      </w:pPr>
      <w:r w:rsidRPr="00FE63B8">
        <w:t>3.</w:t>
      </w:r>
      <w:r w:rsidRPr="00FE63B8">
        <w:tab/>
      </w:r>
      <w:r w:rsidRPr="00FE63B8">
        <w:rPr>
          <w:b/>
        </w:rPr>
        <w:t xml:space="preserve">The advent of </w:t>
      </w:r>
      <w:r>
        <w:rPr>
          <w:b/>
        </w:rPr>
        <w:t>c</w:t>
      </w:r>
      <w:r w:rsidRPr="00FE63B8">
        <w:rPr>
          <w:b/>
        </w:rPr>
        <w:t>ongressional Reconstruction</w:t>
      </w:r>
      <w:r w:rsidRPr="00FE63B8">
        <w:t xml:space="preserve"> began in earnest in 1865, as the Republican majority resolved to challenge Johnson with new Reconstruction policies.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  <w:t>A</w:t>
      </w:r>
      <w:r w:rsidRPr="00FE63B8">
        <w:rPr>
          <w:b/>
        </w:rPr>
        <w:t xml:space="preserve"> schism between the President and Congress</w:t>
      </w:r>
      <w:r w:rsidRPr="00FE63B8">
        <w:t xml:space="preserve"> developed as Johnson showed contempt for Congressional initiatives.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b.</w:t>
      </w:r>
      <w:r w:rsidRPr="00FE63B8">
        <w:tab/>
        <w:t>Congress sent to the states the</w:t>
      </w:r>
      <w:r>
        <w:rPr>
          <w:b/>
        </w:rPr>
        <w:t xml:space="preserve"> Fourteen</w:t>
      </w:r>
      <w:r w:rsidRPr="00FE63B8">
        <w:rPr>
          <w:b/>
        </w:rPr>
        <w:t>th Amendment</w:t>
      </w:r>
      <w:r w:rsidRPr="00AC305F">
        <w:t>,</w:t>
      </w:r>
      <w:r w:rsidRPr="00FE63B8">
        <w:t xml:space="preserve"> which vastly expanded federal powers to prevent state violations of civil rights.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c.</w:t>
      </w:r>
      <w:r w:rsidRPr="00FE63B8">
        <w:tab/>
        <w:t>Johnson</w:t>
      </w:r>
      <w:r>
        <w:t>’</w:t>
      </w:r>
      <w:r w:rsidRPr="00FE63B8">
        <w:t>s obstinacy and courting of disgraced Democrats were pivotal factors in a sweeping radical Republican victory in the</w:t>
      </w:r>
      <w:r w:rsidRPr="00FE63B8">
        <w:rPr>
          <w:b/>
        </w:rPr>
        <w:t xml:space="preserve"> 1866 elections</w:t>
      </w:r>
      <w:r w:rsidRPr="00AC305F"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  <w:rPr>
          <w:b/>
        </w:rPr>
      </w:pPr>
      <w:r>
        <w:tab/>
      </w:r>
      <w:r w:rsidRPr="00FE63B8">
        <w:t>d.</w:t>
      </w:r>
      <w:r w:rsidRPr="00FE63B8">
        <w:tab/>
        <w:t>Given a three-to-one majority, the Republican Congress passed the</w:t>
      </w:r>
      <w:r w:rsidRPr="00FE63B8">
        <w:rPr>
          <w:b/>
        </w:rPr>
        <w:t xml:space="preserve"> Reconstruction Acts of 1867</w:t>
      </w:r>
      <w:r w:rsidRPr="00AC305F">
        <w:t>,</w:t>
      </w:r>
      <w:r>
        <w:rPr>
          <w:b/>
        </w:rPr>
        <w:t xml:space="preserve"> </w:t>
      </w:r>
      <w:r>
        <w:t>which embodied a true Revolution.</w:t>
      </w:r>
    </w:p>
    <w:p w:rsidR="00DF12F5" w:rsidRPr="00AC305F" w:rsidRDefault="00DF12F5" w:rsidP="00D53E54">
      <w:pPr>
        <w:rPr>
          <w:i/>
        </w:rPr>
      </w:pPr>
      <w:r w:rsidRPr="00AC305F">
        <w:rPr>
          <w:i/>
        </w:rPr>
        <w:t>(Show Map 17.1: Black and White Participation in Constitutional Conventions, 1867–1868)</w:t>
      </w:r>
    </w:p>
    <w:p w:rsidR="00DF12F5" w:rsidRPr="00FE63B8" w:rsidRDefault="00DF12F5" w:rsidP="00D53E54">
      <w:pPr>
        <w:ind w:left="720" w:hanging="720"/>
      </w:pPr>
      <w:r w:rsidRPr="00FE63B8">
        <w:t>4.</w:t>
      </w:r>
      <w:r w:rsidRPr="00FE63B8">
        <w:tab/>
        <w:t xml:space="preserve">The President did everything he could to stop </w:t>
      </w:r>
      <w:r>
        <w:t>c</w:t>
      </w:r>
      <w:r w:rsidRPr="00FE63B8">
        <w:t>ongressional Reconstruction, provoking considerable ire. His firing of the secretary of war was the final straw, which convinced the House to vote for</w:t>
      </w:r>
      <w:r w:rsidRPr="00FE63B8">
        <w:rPr>
          <w:b/>
        </w:rPr>
        <w:t xml:space="preserve"> impeachment of Andrew Johnson</w:t>
      </w:r>
      <w:r w:rsidRPr="00AC305F"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  <w:t>Although Johnson was spared removal by one vote, he was left politically impotent and the</w:t>
      </w:r>
      <w:r w:rsidRPr="00FE63B8">
        <w:rPr>
          <w:b/>
        </w:rPr>
        <w:t xml:space="preserve"> completion of formal Reconstruction</w:t>
      </w:r>
      <w:r w:rsidRPr="00FE63B8">
        <w:t xml:space="preserve"> proceeded.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b.</w:t>
      </w:r>
      <w:r w:rsidRPr="00FE63B8">
        <w:tab/>
        <w:t>With ratification of the</w:t>
      </w:r>
      <w:r>
        <w:rPr>
          <w:b/>
        </w:rPr>
        <w:t xml:space="preserve"> Fifteen</w:t>
      </w:r>
      <w:r w:rsidRPr="00FE63B8">
        <w:rPr>
          <w:b/>
        </w:rPr>
        <w:t>th Amendment</w:t>
      </w:r>
      <w:r w:rsidRPr="00FE63B8">
        <w:t xml:space="preserve"> in 1870, the Constitution became color blind for the first time in</w:t>
      </w:r>
      <w:r>
        <w:t xml:space="preserve"> U.S.</w:t>
      </w:r>
      <w:r w:rsidRPr="00FE63B8">
        <w:t xml:space="preserve"> history.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c.</w:t>
      </w:r>
      <w:r w:rsidRPr="00FE63B8">
        <w:tab/>
        <w:t>Ulysses S. Grant, who had openly broken with Johnson, won the</w:t>
      </w:r>
      <w:r w:rsidRPr="00FE63B8">
        <w:rPr>
          <w:b/>
        </w:rPr>
        <w:t xml:space="preserve"> election of 1868</w:t>
      </w:r>
      <w:r w:rsidRPr="00AC305F">
        <w:t>.</w:t>
      </w:r>
    </w:p>
    <w:p w:rsidR="00DF12F5" w:rsidRPr="00FE63B8" w:rsidRDefault="00DF12F5" w:rsidP="00D53E54">
      <w:pPr>
        <w:ind w:left="720" w:hanging="720"/>
      </w:pPr>
      <w:r w:rsidRPr="00FE63B8">
        <w:t>5.</w:t>
      </w:r>
      <w:r w:rsidRPr="00FE63B8">
        <w:tab/>
        <w:t>The</w:t>
      </w:r>
      <w:r w:rsidRPr="00FE63B8">
        <w:rPr>
          <w:b/>
        </w:rPr>
        <w:t xml:space="preserve"> Grant administration</w:t>
      </w:r>
      <w:r w:rsidRPr="00FE63B8">
        <w:t xml:space="preserve"> is usually branded a failure, owing to widespread corruption among presidential subordinates.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  <w:t>In reality, several government agencies made real progress in establishing a more professional and qualified</w:t>
      </w:r>
      <w:r w:rsidRPr="00FE63B8">
        <w:rPr>
          <w:b/>
        </w:rPr>
        <w:t xml:space="preserve"> civil service reform</w:t>
      </w:r>
      <w:r w:rsidRPr="00AC305F"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b.</w:t>
      </w:r>
      <w:r w:rsidRPr="00FE63B8">
        <w:tab/>
        <w:t>The administration also achieved some success in</w:t>
      </w:r>
      <w:r w:rsidRPr="00FE63B8">
        <w:rPr>
          <w:b/>
        </w:rPr>
        <w:t xml:space="preserve"> foreign policy issues</w:t>
      </w:r>
      <w:r w:rsidRPr="00FE63B8">
        <w:t xml:space="preserve"> by ameliorating tensions with Great Britain</w:t>
      </w:r>
      <w:r>
        <w:t xml:space="preserve"> through the Treaty of Washington.</w:t>
      </w:r>
    </w:p>
    <w:p w:rsidR="00DF12F5" w:rsidRPr="00AC305F" w:rsidRDefault="00DF12F5" w:rsidP="00D53E54">
      <w:pPr>
        <w:rPr>
          <w:i/>
        </w:rPr>
      </w:pPr>
      <w:r w:rsidRPr="00AC305F">
        <w:rPr>
          <w:i/>
        </w:rPr>
        <w:t>(Show Map 17.2: Reconstruction in the South)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c.</w:t>
      </w:r>
      <w:r w:rsidRPr="00FE63B8">
        <w:tab/>
      </w:r>
      <w:r w:rsidRPr="00FE63B8">
        <w:rPr>
          <w:b/>
        </w:rPr>
        <w:t>Reconstruction in the South</w:t>
      </w:r>
      <w:r>
        <w:t xml:space="preserve"> was troubled because</w:t>
      </w:r>
      <w:r w:rsidRPr="00FE63B8">
        <w:t xml:space="preserve"> blacks comprised </w:t>
      </w:r>
      <w:r>
        <w:t>80</w:t>
      </w:r>
      <w:r w:rsidRPr="00FE63B8">
        <w:t xml:space="preserve"> percent of southern Republican voters yet held only </w:t>
      </w:r>
      <w:r>
        <w:t>15 to 20</w:t>
      </w:r>
      <w:r w:rsidRPr="00FE63B8">
        <w:t xml:space="preserve"> percent of elected positions.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d.</w:t>
      </w:r>
      <w:r w:rsidRPr="00FE63B8">
        <w:tab/>
        <w:t>Southern</w:t>
      </w:r>
      <w:r w:rsidRPr="00FE63B8">
        <w:rPr>
          <w:b/>
        </w:rPr>
        <w:t xml:space="preserve"> blacks in office</w:t>
      </w:r>
      <w:r w:rsidRPr="00FE63B8">
        <w:t xml:space="preserve"> faced racism characterized by the myth of </w:t>
      </w:r>
      <w:r>
        <w:t>“</w:t>
      </w:r>
      <w:r w:rsidRPr="00FE63B8">
        <w:t>ignorant</w:t>
      </w:r>
      <w:r>
        <w:t>”</w:t>
      </w:r>
      <w:r w:rsidRPr="00FE63B8">
        <w:t xml:space="preserve"> black politician.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e.</w:t>
      </w:r>
      <w:r w:rsidRPr="00FE63B8">
        <w:tab/>
      </w:r>
      <w:r>
        <w:rPr>
          <w:b/>
        </w:rPr>
        <w:t>“</w:t>
      </w:r>
      <w:r w:rsidRPr="00FE63B8">
        <w:rPr>
          <w:b/>
        </w:rPr>
        <w:t>Carpetbaggers</w:t>
      </w:r>
      <w:r>
        <w:rPr>
          <w:b/>
        </w:rPr>
        <w:t>”</w:t>
      </w:r>
      <w:r w:rsidRPr="00FE63B8">
        <w:t xml:space="preserve"> (northern whites who moved to the South) did occupy a disproportionate number of political offices, but most were not unscrupulous as southern myths would have it.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f.</w:t>
      </w:r>
      <w:r w:rsidRPr="00FE63B8">
        <w:tab/>
      </w:r>
      <w:r>
        <w:rPr>
          <w:b/>
        </w:rPr>
        <w:t>“</w:t>
      </w:r>
      <w:r w:rsidRPr="00FE63B8">
        <w:rPr>
          <w:b/>
        </w:rPr>
        <w:t>Scalawags</w:t>
      </w:r>
      <w:r>
        <w:rPr>
          <w:b/>
        </w:rPr>
        <w:t>”</w:t>
      </w:r>
      <w:r w:rsidRPr="00FE63B8">
        <w:t xml:space="preserve"> (southern native white Republicans) came largely from areas with traditional hostility to the southern planter aristocracy.</w:t>
      </w:r>
    </w:p>
    <w:p w:rsidR="00DF12F5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g.</w:t>
      </w:r>
      <w:r w:rsidRPr="00FE63B8">
        <w:rPr>
          <w:b/>
        </w:rPr>
        <w:tab/>
      </w:r>
      <w:r>
        <w:rPr>
          <w:b/>
        </w:rPr>
        <w:t xml:space="preserve">The </w:t>
      </w:r>
      <w:r w:rsidRPr="00FE63B8">
        <w:rPr>
          <w:b/>
        </w:rPr>
        <w:t>Ku Klux Klan</w:t>
      </w:r>
      <w:r>
        <w:rPr>
          <w:b/>
        </w:rPr>
        <w:t xml:space="preserve"> </w:t>
      </w:r>
      <w:r>
        <w:t>used violence to wrest social and political control of the South away from blacks and Republicans.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h.</w:t>
      </w:r>
      <w:r w:rsidRPr="00FE63B8">
        <w:tab/>
        <w:t xml:space="preserve">Grant staved off the challenge of </w:t>
      </w:r>
      <w:r>
        <w:t>“</w:t>
      </w:r>
      <w:r w:rsidRPr="00FE63B8">
        <w:t>Liberal Republican</w:t>
      </w:r>
      <w:r>
        <w:t>”</w:t>
      </w:r>
      <w:r w:rsidRPr="00FE63B8">
        <w:t xml:space="preserve"> Horace Greeley to win</w:t>
      </w:r>
      <w:r w:rsidRPr="00FE63B8">
        <w:rPr>
          <w:b/>
        </w:rPr>
        <w:t xml:space="preserve"> the election in 1872</w:t>
      </w:r>
      <w:r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i.</w:t>
      </w:r>
      <w:r w:rsidRPr="00FE63B8">
        <w:rPr>
          <w:b/>
        </w:rPr>
        <w:tab/>
      </w:r>
      <w:r w:rsidRPr="00022E83">
        <w:t xml:space="preserve">The </w:t>
      </w:r>
      <w:r w:rsidRPr="00FE63B8">
        <w:rPr>
          <w:b/>
        </w:rPr>
        <w:t>Panic of 1873</w:t>
      </w:r>
      <w:r w:rsidRPr="00FE63B8">
        <w:t xml:space="preserve"> plunged the economy into a five-year recession.</w:t>
      </w:r>
    </w:p>
    <w:p w:rsidR="00DF12F5" w:rsidRPr="00FE63B8" w:rsidRDefault="00DF12F5" w:rsidP="00D53E54">
      <w:pPr>
        <w:ind w:left="720" w:hanging="720"/>
      </w:pPr>
      <w:r w:rsidRPr="00FE63B8">
        <w:t>6.</w:t>
      </w:r>
      <w:r w:rsidRPr="00FE63B8">
        <w:tab/>
        <w:t>Economic anguish and a growing weariness with the endless turmoil of southern politics turned northern voters against the Republican party and prompted the</w:t>
      </w:r>
      <w:r w:rsidRPr="00FE63B8">
        <w:rPr>
          <w:b/>
        </w:rPr>
        <w:t xml:space="preserve"> retreat from Reconstruction</w:t>
      </w:r>
      <w:r w:rsidRPr="00AC305F"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a.</w:t>
      </w:r>
      <w:r w:rsidRPr="00FE63B8">
        <w:tab/>
        <w:t xml:space="preserve">Democratic tactics of coercing white Republicans and intimidating black voters threw the </w:t>
      </w:r>
      <w:r w:rsidRPr="00FE63B8">
        <w:rPr>
          <w:b/>
        </w:rPr>
        <w:t>Mississippi election of 1875</w:t>
      </w:r>
      <w:r>
        <w:rPr>
          <w:b/>
        </w:rPr>
        <w:t xml:space="preserve"> </w:t>
      </w:r>
      <w:r>
        <w:t>into Democratic hands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b.</w:t>
      </w:r>
      <w:r w:rsidRPr="00FE63B8">
        <w:tab/>
        <w:t>The</w:t>
      </w:r>
      <w:r w:rsidRPr="00FE63B8">
        <w:rPr>
          <w:b/>
        </w:rPr>
        <w:t xml:space="preserve"> Supreme Court</w:t>
      </w:r>
      <w:r>
        <w:rPr>
          <w:b/>
        </w:rPr>
        <w:t>’</w:t>
      </w:r>
      <w:r w:rsidRPr="00FE63B8">
        <w:rPr>
          <w:b/>
        </w:rPr>
        <w:t>s role in Reconstruction</w:t>
      </w:r>
      <w:r w:rsidRPr="00FE63B8">
        <w:t xml:space="preserve"> meanwhile, saw it rule against many aspects of civil rights legislation, even challenging the Fourteenth and Fifteenth Amendments via narrow interpretation.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c.</w:t>
      </w:r>
      <w:r w:rsidRPr="00FE63B8">
        <w:tab/>
        <w:t>The</w:t>
      </w:r>
      <w:r w:rsidRPr="00FE63B8">
        <w:rPr>
          <w:b/>
        </w:rPr>
        <w:t xml:space="preserve"> election of 1876</w:t>
      </w:r>
      <w:r w:rsidRPr="00FE63B8">
        <w:t xml:space="preserve"> between Samuel Tilden and Rutherford Hayes was held amidst Democratic attempts to </w:t>
      </w:r>
      <w:r>
        <w:t>“</w:t>
      </w:r>
      <w:r w:rsidRPr="00FE63B8">
        <w:t>bulldoze</w:t>
      </w:r>
      <w:r>
        <w:t>”</w:t>
      </w:r>
      <w:r w:rsidRPr="00FE63B8">
        <w:t xml:space="preserve"> black voters into submission.</w:t>
      </w:r>
    </w:p>
    <w:p w:rsidR="00DF12F5" w:rsidRPr="00AC305F" w:rsidRDefault="00DF12F5" w:rsidP="00D53E54">
      <w:pPr>
        <w:rPr>
          <w:i/>
        </w:rPr>
      </w:pPr>
      <w:r w:rsidRPr="00AC305F">
        <w:rPr>
          <w:i/>
        </w:rPr>
        <w:t>(Show Map 17.3; Hayes-Tilden Disputed Election of 1876)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d.</w:t>
      </w:r>
      <w:r w:rsidRPr="00FE63B8">
        <w:rPr>
          <w:b/>
        </w:rPr>
        <w:tab/>
      </w:r>
      <w:r w:rsidRPr="00FE63B8">
        <w:t>The candidates polled nearly an equal number of votes. But three southern states experienced</w:t>
      </w:r>
      <w:r w:rsidRPr="00FE63B8">
        <w:rPr>
          <w:b/>
        </w:rPr>
        <w:t xml:space="preserve"> disputed returns</w:t>
      </w:r>
      <w:r w:rsidRPr="00FE63B8">
        <w:t xml:space="preserve"> owing to widespread </w:t>
      </w:r>
      <w:r>
        <w:t>“</w:t>
      </w:r>
      <w:r w:rsidRPr="00FE63B8">
        <w:t>bulldozing.</w:t>
      </w:r>
      <w:r>
        <w:t>”</w:t>
      </w:r>
    </w:p>
    <w:p w:rsidR="00DF12F5" w:rsidRPr="00FE63B8" w:rsidRDefault="00DF12F5" w:rsidP="00D53E54">
      <w:pPr>
        <w:tabs>
          <w:tab w:val="left" w:pos="720"/>
        </w:tabs>
        <w:ind w:left="1440" w:hanging="1440"/>
      </w:pPr>
      <w:r>
        <w:tab/>
      </w:r>
      <w:r w:rsidRPr="00FE63B8">
        <w:t>e.</w:t>
      </w:r>
      <w:r w:rsidRPr="00FE63B8">
        <w:tab/>
        <w:t xml:space="preserve">Congress had to appoint a special committee to break the deadlock by hammering out the </w:t>
      </w:r>
      <w:r w:rsidRPr="00FE63B8">
        <w:rPr>
          <w:b/>
        </w:rPr>
        <w:t>Compromise of 1877</w:t>
      </w:r>
      <w:r w:rsidRPr="00AC305F">
        <w:t>.</w:t>
      </w:r>
    </w:p>
    <w:p w:rsidR="00DF12F5" w:rsidRPr="00FE63B8" w:rsidRDefault="00DF12F5" w:rsidP="00D53E54">
      <w:pPr>
        <w:tabs>
          <w:tab w:val="left" w:pos="720"/>
        </w:tabs>
        <w:ind w:left="1440" w:hanging="1440"/>
        <w:rPr>
          <w:b/>
        </w:rPr>
      </w:pPr>
      <w:r>
        <w:tab/>
      </w:r>
      <w:r w:rsidRPr="00FE63B8">
        <w:t>f.</w:t>
      </w:r>
      <w:r w:rsidRPr="00FE63B8">
        <w:tab/>
        <w:t>Without federal troop support, the southern Republican Party collapsed. Thus the Compromise marks the</w:t>
      </w:r>
      <w:r w:rsidRPr="00FE63B8">
        <w:rPr>
          <w:b/>
        </w:rPr>
        <w:t xml:space="preserve"> end of Reconstruction</w:t>
      </w:r>
      <w:r w:rsidRPr="00AC305F">
        <w:t>.</w:t>
      </w:r>
    </w:p>
    <w:p w:rsidR="00DF12F5" w:rsidRPr="00FE63B8" w:rsidRDefault="00DF12F5" w:rsidP="00D53E54"/>
    <w:p w:rsidR="00DF12F5" w:rsidRPr="00FE63B8" w:rsidRDefault="00DF12F5" w:rsidP="00AC305F">
      <w:pPr>
        <w:ind w:left="720" w:hanging="720"/>
      </w:pPr>
      <w:r>
        <w:tab/>
      </w:r>
      <w:r w:rsidRPr="007934D1">
        <w:t>Conclusion:</w:t>
      </w:r>
      <w:r w:rsidRPr="00FE63B8">
        <w:t xml:space="preserve"> Reconstruction had both reincorporated former Confederate states into the Union and destroyed slavery. But continued inequities, coupled with a lack of federal enforcement of new constitutional rights, relegated the newly freed slaves into </w:t>
      </w:r>
      <w:r>
        <w:t xml:space="preserve">segregated, </w:t>
      </w:r>
      <w:r w:rsidRPr="00FE63B8">
        <w:t>second-class citizenship</w:t>
      </w:r>
      <w:r>
        <w:t>.</w:t>
      </w:r>
    </w:p>
    <w:p w:rsidR="00DF12F5" w:rsidRPr="00FE63B8" w:rsidRDefault="00DF12F5" w:rsidP="00D53E54"/>
    <w:p w:rsidR="00DF12F5" w:rsidRPr="00D53E54" w:rsidRDefault="00DF12F5" w:rsidP="00D53E54">
      <w:pPr>
        <w:rPr>
          <w:i/>
        </w:rPr>
      </w:pPr>
      <w:r w:rsidRPr="00D53E54">
        <w:rPr>
          <w:i/>
        </w:rPr>
        <w:t>Teaching Resources</w:t>
      </w:r>
    </w:p>
    <w:p w:rsidR="00DF12F5" w:rsidRPr="00FE63B8" w:rsidRDefault="00DF12F5" w:rsidP="00EC4384">
      <w:pPr>
        <w:numPr>
          <w:ilvl w:val="0"/>
          <w:numId w:val="1"/>
        </w:numPr>
      </w:pPr>
      <w:r w:rsidRPr="00FE63B8">
        <w:rPr>
          <w:i/>
        </w:rPr>
        <w:t>Opening of the West</w:t>
      </w:r>
      <w:r w:rsidRPr="00FE63B8">
        <w:t xml:space="preserve"> is a documentary on the Reconstruction and westward expansion. Filmic Archives (53 minutes).</w:t>
      </w:r>
    </w:p>
    <w:p w:rsidR="00DF12F5" w:rsidRPr="00FE63B8" w:rsidRDefault="00DF12F5" w:rsidP="00EC4384">
      <w:pPr>
        <w:numPr>
          <w:ilvl w:val="0"/>
          <w:numId w:val="1"/>
        </w:numPr>
      </w:pPr>
      <w:r w:rsidRPr="00FE63B8">
        <w:rPr>
          <w:i/>
        </w:rPr>
        <w:t>America Grows Up</w:t>
      </w:r>
      <w:r w:rsidRPr="00FE63B8">
        <w:t xml:space="preserve"> covers the period from 1850 to about 1900, focusing on manufacturing, foreign policy, and the shift from a rural to an urban society. Filmic Archives (53 minutes).</w:t>
      </w:r>
    </w:p>
    <w:p w:rsidR="00DF12F5" w:rsidRPr="00FE63B8" w:rsidRDefault="00DF12F5" w:rsidP="00EC4384">
      <w:pPr>
        <w:numPr>
          <w:ilvl w:val="0"/>
          <w:numId w:val="1"/>
        </w:numPr>
      </w:pPr>
      <w:r w:rsidRPr="00FE63B8">
        <w:rPr>
          <w:i/>
        </w:rPr>
        <w:t>Birth of a Nation</w:t>
      </w:r>
      <w:r w:rsidRPr="00FE63B8">
        <w:t xml:space="preserve"> (1915) is an epic silent film on the Civil War and Reconstruction based on a racist southern historical treatment. Criticized by some in its own time, nevertheless, it presented a racist justification for the disenfranchisement of blacks </w:t>
      </w:r>
      <w:r>
        <w:t>and the practice of segregation</w:t>
      </w:r>
      <w:r w:rsidRPr="00FE63B8">
        <w:t xml:space="preserve"> (150 minutes).</w:t>
      </w:r>
    </w:p>
    <w:p w:rsidR="00DF12F5" w:rsidRPr="00FE63B8" w:rsidRDefault="00DF12F5" w:rsidP="00EC4384">
      <w:pPr>
        <w:numPr>
          <w:ilvl w:val="0"/>
          <w:numId w:val="1"/>
        </w:numPr>
      </w:pPr>
      <w:r w:rsidRPr="00FE63B8">
        <w:rPr>
          <w:i/>
        </w:rPr>
        <w:t>The Klan: A Legacy of Hate in America</w:t>
      </w:r>
      <w:r w:rsidRPr="00FE63B8">
        <w:t xml:space="preserve"> provides an overview of the first 120 years of the organization. Filmic Archives (30 minutes).</w:t>
      </w:r>
    </w:p>
    <w:p w:rsidR="00DF12F5" w:rsidRPr="00FE63B8" w:rsidRDefault="00DF12F5" w:rsidP="00EC4384">
      <w:pPr>
        <w:numPr>
          <w:ilvl w:val="0"/>
          <w:numId w:val="1"/>
        </w:numPr>
      </w:pPr>
      <w:r w:rsidRPr="00FE63B8">
        <w:rPr>
          <w:i/>
        </w:rPr>
        <w:t>The Iron Road</w:t>
      </w:r>
      <w:r w:rsidRPr="00FE63B8">
        <w:t xml:space="preserve"> details the building and completion of the transcontinental railroad. PBS Video (60 minutes).</w:t>
      </w:r>
    </w:p>
    <w:p w:rsidR="00DF12F5" w:rsidRPr="00B76E3C" w:rsidRDefault="00DF12F5" w:rsidP="00D53E54"/>
    <w:p w:rsidR="00DF12F5" w:rsidRDefault="00DF12F5"/>
    <w:sectPr w:rsidR="00DF12F5" w:rsidSect="00D53E54">
      <w:footerReference w:type="default" r:id="rId7"/>
      <w:type w:val="continuous"/>
      <w:pgSz w:w="12240" w:h="15840" w:code="1"/>
      <w:pgMar w:top="1440" w:right="1440" w:bottom="1440" w:left="1440" w:header="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2F5" w:rsidRDefault="00DF12F5">
      <w:r>
        <w:separator/>
      </w:r>
    </w:p>
  </w:endnote>
  <w:endnote w:type="continuationSeparator" w:id="0">
    <w:p w:rsidR="00DF12F5" w:rsidRDefault="00DF1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F5" w:rsidRPr="00D53E54" w:rsidRDefault="00DF12F5" w:rsidP="00285CE8">
    <w:pPr>
      <w:pStyle w:val="Footer"/>
      <w:jc w:val="center"/>
      <w:rPr>
        <w:sz w:val="20"/>
        <w:szCs w:val="20"/>
      </w:rPr>
    </w:pPr>
    <w:r w:rsidRPr="00D53E54">
      <w:rPr>
        <w:sz w:val="20"/>
        <w:szCs w:val="20"/>
      </w:rPr>
      <w:t>17-1</w:t>
    </w:r>
  </w:p>
  <w:p w:rsidR="00DF12F5" w:rsidRPr="00D53E54" w:rsidRDefault="00DF12F5" w:rsidP="00285CE8">
    <w:pPr>
      <w:pStyle w:val="Footer"/>
      <w:jc w:val="center"/>
      <w:rPr>
        <w:sz w:val="20"/>
        <w:szCs w:val="20"/>
      </w:rPr>
    </w:pPr>
    <w:r w:rsidRPr="00D53E54">
      <w:rPr>
        <w:bCs/>
        <w:sz w:val="20"/>
        <w:szCs w:val="20"/>
      </w:rPr>
      <w:t>© 2016 Cengage Learning. All Rights Reserved. May not be scanned, copied or duplicated, or posted to a publicly accessible website, in whole or in part.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2F5" w:rsidRDefault="00DF12F5">
      <w:r>
        <w:separator/>
      </w:r>
    </w:p>
  </w:footnote>
  <w:footnote w:type="continuationSeparator" w:id="0">
    <w:p w:rsidR="00DF12F5" w:rsidRDefault="00DF12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41C3"/>
    <w:multiLevelType w:val="hybridMultilevel"/>
    <w:tmpl w:val="3BEC36B4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1F08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E54"/>
    <w:rsid w:val="00022BF4"/>
    <w:rsid w:val="00022E83"/>
    <w:rsid w:val="00056F93"/>
    <w:rsid w:val="00075BCD"/>
    <w:rsid w:val="00095B8E"/>
    <w:rsid w:val="000A38D6"/>
    <w:rsid w:val="000D27C0"/>
    <w:rsid w:val="00120F7F"/>
    <w:rsid w:val="001369D5"/>
    <w:rsid w:val="00147FF3"/>
    <w:rsid w:val="0017769C"/>
    <w:rsid w:val="001866EC"/>
    <w:rsid w:val="001B64BA"/>
    <w:rsid w:val="001D04FE"/>
    <w:rsid w:val="001D0D9A"/>
    <w:rsid w:val="00207DA1"/>
    <w:rsid w:val="00244E84"/>
    <w:rsid w:val="00250BCA"/>
    <w:rsid w:val="00256C8D"/>
    <w:rsid w:val="002678AC"/>
    <w:rsid w:val="0028120A"/>
    <w:rsid w:val="00285CE8"/>
    <w:rsid w:val="002935EE"/>
    <w:rsid w:val="002965E2"/>
    <w:rsid w:val="002A469F"/>
    <w:rsid w:val="002D4ED1"/>
    <w:rsid w:val="002F3CDF"/>
    <w:rsid w:val="003104AE"/>
    <w:rsid w:val="00321213"/>
    <w:rsid w:val="003456C4"/>
    <w:rsid w:val="003917CE"/>
    <w:rsid w:val="003A234C"/>
    <w:rsid w:val="003C2203"/>
    <w:rsid w:val="003F3F2B"/>
    <w:rsid w:val="0043715D"/>
    <w:rsid w:val="004424F7"/>
    <w:rsid w:val="0044508C"/>
    <w:rsid w:val="00452AAF"/>
    <w:rsid w:val="00476966"/>
    <w:rsid w:val="004C2CCC"/>
    <w:rsid w:val="00507D6B"/>
    <w:rsid w:val="00522B94"/>
    <w:rsid w:val="0053516A"/>
    <w:rsid w:val="00535AAA"/>
    <w:rsid w:val="00560ED9"/>
    <w:rsid w:val="00595F21"/>
    <w:rsid w:val="005A3D4F"/>
    <w:rsid w:val="005B26B1"/>
    <w:rsid w:val="005E1790"/>
    <w:rsid w:val="005F6983"/>
    <w:rsid w:val="0061211F"/>
    <w:rsid w:val="006348FA"/>
    <w:rsid w:val="00637DBA"/>
    <w:rsid w:val="00643510"/>
    <w:rsid w:val="00646307"/>
    <w:rsid w:val="00647C96"/>
    <w:rsid w:val="00650F81"/>
    <w:rsid w:val="0068553E"/>
    <w:rsid w:val="006A1864"/>
    <w:rsid w:val="006B1570"/>
    <w:rsid w:val="006E601D"/>
    <w:rsid w:val="006F1AAB"/>
    <w:rsid w:val="006F1D2D"/>
    <w:rsid w:val="0070240E"/>
    <w:rsid w:val="00711E71"/>
    <w:rsid w:val="007128EC"/>
    <w:rsid w:val="00737EBE"/>
    <w:rsid w:val="00740AA9"/>
    <w:rsid w:val="0075103A"/>
    <w:rsid w:val="00784B78"/>
    <w:rsid w:val="007934D1"/>
    <w:rsid w:val="007B6903"/>
    <w:rsid w:val="007D47F6"/>
    <w:rsid w:val="007E282B"/>
    <w:rsid w:val="00802C7F"/>
    <w:rsid w:val="008166A0"/>
    <w:rsid w:val="008256BE"/>
    <w:rsid w:val="00844654"/>
    <w:rsid w:val="00850405"/>
    <w:rsid w:val="00853BAC"/>
    <w:rsid w:val="00857628"/>
    <w:rsid w:val="00861AA1"/>
    <w:rsid w:val="00865289"/>
    <w:rsid w:val="00871BDA"/>
    <w:rsid w:val="00882257"/>
    <w:rsid w:val="00896DA9"/>
    <w:rsid w:val="008F70D3"/>
    <w:rsid w:val="00921A76"/>
    <w:rsid w:val="00937133"/>
    <w:rsid w:val="00941DAC"/>
    <w:rsid w:val="00947C81"/>
    <w:rsid w:val="009A65BA"/>
    <w:rsid w:val="009E0387"/>
    <w:rsid w:val="009F6C0D"/>
    <w:rsid w:val="00A04CCE"/>
    <w:rsid w:val="00A0550B"/>
    <w:rsid w:val="00A21900"/>
    <w:rsid w:val="00A70A6F"/>
    <w:rsid w:val="00A730A8"/>
    <w:rsid w:val="00A73DA2"/>
    <w:rsid w:val="00A80677"/>
    <w:rsid w:val="00AA011E"/>
    <w:rsid w:val="00AA6442"/>
    <w:rsid w:val="00AC305F"/>
    <w:rsid w:val="00AD5320"/>
    <w:rsid w:val="00AD7D79"/>
    <w:rsid w:val="00AF1071"/>
    <w:rsid w:val="00B327FA"/>
    <w:rsid w:val="00B42931"/>
    <w:rsid w:val="00B57C04"/>
    <w:rsid w:val="00B65081"/>
    <w:rsid w:val="00B76E3C"/>
    <w:rsid w:val="00B94983"/>
    <w:rsid w:val="00BB7111"/>
    <w:rsid w:val="00BD55C0"/>
    <w:rsid w:val="00BD7845"/>
    <w:rsid w:val="00C31722"/>
    <w:rsid w:val="00C37575"/>
    <w:rsid w:val="00C80D8D"/>
    <w:rsid w:val="00C84F9D"/>
    <w:rsid w:val="00C949CE"/>
    <w:rsid w:val="00CB1988"/>
    <w:rsid w:val="00CB40E5"/>
    <w:rsid w:val="00CC1E7C"/>
    <w:rsid w:val="00CC377F"/>
    <w:rsid w:val="00CD1F11"/>
    <w:rsid w:val="00D1144E"/>
    <w:rsid w:val="00D1240F"/>
    <w:rsid w:val="00D36ACC"/>
    <w:rsid w:val="00D53E54"/>
    <w:rsid w:val="00D543AE"/>
    <w:rsid w:val="00D76AAF"/>
    <w:rsid w:val="00DA7E60"/>
    <w:rsid w:val="00DB1B82"/>
    <w:rsid w:val="00DE22C4"/>
    <w:rsid w:val="00DF12F5"/>
    <w:rsid w:val="00E026B7"/>
    <w:rsid w:val="00E24988"/>
    <w:rsid w:val="00E26321"/>
    <w:rsid w:val="00E4296E"/>
    <w:rsid w:val="00E51371"/>
    <w:rsid w:val="00E90766"/>
    <w:rsid w:val="00EA79B7"/>
    <w:rsid w:val="00EB312B"/>
    <w:rsid w:val="00EC4384"/>
    <w:rsid w:val="00ED53D2"/>
    <w:rsid w:val="00F02D9B"/>
    <w:rsid w:val="00F16DD5"/>
    <w:rsid w:val="00F260E2"/>
    <w:rsid w:val="00F35A40"/>
    <w:rsid w:val="00F4269D"/>
    <w:rsid w:val="00F67B3E"/>
    <w:rsid w:val="00F70D85"/>
    <w:rsid w:val="00F85BA4"/>
    <w:rsid w:val="00FA256D"/>
    <w:rsid w:val="00FA36F2"/>
    <w:rsid w:val="00FA4260"/>
    <w:rsid w:val="00FE63B8"/>
    <w:rsid w:val="00FF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E54"/>
    <w:rPr>
      <w:rFonts w:eastAsia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3E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3E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7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7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Continue2">
    <w:name w:val="List Continue 2"/>
    <w:basedOn w:val="Normal"/>
    <w:uiPriority w:val="99"/>
    <w:rsid w:val="00D53E54"/>
    <w:pPr>
      <w:spacing w:after="120"/>
      <w:ind w:left="720"/>
    </w:pPr>
  </w:style>
  <w:style w:type="paragraph" w:styleId="ListContinue">
    <w:name w:val="List Continue"/>
    <w:basedOn w:val="Normal"/>
    <w:uiPriority w:val="99"/>
    <w:rsid w:val="00D53E54"/>
    <w:pPr>
      <w:spacing w:after="120"/>
      <w:ind w:left="360"/>
    </w:pPr>
  </w:style>
  <w:style w:type="paragraph" w:styleId="Footer">
    <w:name w:val="footer"/>
    <w:basedOn w:val="Normal"/>
    <w:link w:val="FooterChar2"/>
    <w:uiPriority w:val="99"/>
    <w:rsid w:val="00D53E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07AB"/>
    <w:rPr>
      <w:rFonts w:eastAsia="Arial Unicode MS"/>
      <w:sz w:val="24"/>
      <w:szCs w:val="24"/>
    </w:rPr>
  </w:style>
  <w:style w:type="character" w:customStyle="1" w:styleId="FooterChar2">
    <w:name w:val="Footer Char2"/>
    <w:link w:val="Footer"/>
    <w:uiPriority w:val="99"/>
    <w:locked/>
    <w:rsid w:val="00D53E54"/>
    <w:rPr>
      <w:rFonts w:eastAsia="Arial Unicode MS"/>
      <w:sz w:val="24"/>
      <w:lang/>
    </w:rPr>
  </w:style>
  <w:style w:type="paragraph" w:styleId="Header">
    <w:name w:val="header"/>
    <w:basedOn w:val="Normal"/>
    <w:link w:val="HeaderChar"/>
    <w:uiPriority w:val="99"/>
    <w:rsid w:val="00D53E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07AB"/>
    <w:rPr>
      <w:rFonts w:eastAsia="Arial Unicode MS"/>
      <w:sz w:val="24"/>
      <w:szCs w:val="24"/>
    </w:rPr>
  </w:style>
  <w:style w:type="character" w:customStyle="1" w:styleId="FooterChar1">
    <w:name w:val="Footer Char1"/>
    <w:uiPriority w:val="99"/>
    <w:locked/>
    <w:rsid w:val="00D53E54"/>
    <w:rPr>
      <w:rFonts w:eastAsia="Arial Unicode MS"/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1640</Words>
  <Characters>9353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</dc:title>
  <dc:subject/>
  <dc:creator>Editor</dc:creator>
  <cp:keywords/>
  <dc:description/>
  <cp:lastModifiedBy>Editor</cp:lastModifiedBy>
  <cp:revision>2</cp:revision>
  <dcterms:created xsi:type="dcterms:W3CDTF">2014-09-04T03:25:00Z</dcterms:created>
  <dcterms:modified xsi:type="dcterms:W3CDTF">2014-09-04T03:25:00Z</dcterms:modified>
</cp:coreProperties>
</file>