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606" w:rsidRPr="000E5D68" w:rsidRDefault="00C43606" w:rsidP="000E5D68">
      <w:pPr>
        <w:rPr>
          <w:b/>
          <w:sz w:val="32"/>
          <w:szCs w:val="32"/>
        </w:rPr>
      </w:pPr>
      <w:r w:rsidRPr="000E5D68">
        <w:rPr>
          <w:b/>
          <w:sz w:val="32"/>
          <w:szCs w:val="32"/>
        </w:rPr>
        <w:t xml:space="preserve">CHAPTER 16 </w:t>
      </w:r>
    </w:p>
    <w:p w:rsidR="00C43606" w:rsidRPr="000E5D68" w:rsidRDefault="00C43606" w:rsidP="000E5D68">
      <w:pPr>
        <w:rPr>
          <w:b/>
          <w:sz w:val="32"/>
          <w:szCs w:val="32"/>
        </w:rPr>
      </w:pPr>
      <w:r w:rsidRPr="000E5D68">
        <w:rPr>
          <w:b/>
          <w:sz w:val="32"/>
          <w:szCs w:val="32"/>
        </w:rPr>
        <w:t>A NEW BIRTH OF FREEDOM, 1862</w:t>
      </w:r>
      <w:r>
        <w:rPr>
          <w:b/>
          <w:sz w:val="32"/>
          <w:szCs w:val="32"/>
        </w:rPr>
        <w:t>–</w:t>
      </w:r>
      <w:r w:rsidRPr="000E5D68">
        <w:rPr>
          <w:b/>
          <w:sz w:val="32"/>
          <w:szCs w:val="32"/>
        </w:rPr>
        <w:t>1865</w:t>
      </w:r>
    </w:p>
    <w:p w:rsidR="00C43606" w:rsidRDefault="00C43606" w:rsidP="000E5D68"/>
    <w:p w:rsidR="00C43606" w:rsidRPr="000E5D68" w:rsidRDefault="00C43606" w:rsidP="000E5D68">
      <w:pPr>
        <w:rPr>
          <w:i/>
        </w:rPr>
      </w:pPr>
      <w:r w:rsidRPr="000E5D68">
        <w:rPr>
          <w:i/>
        </w:rPr>
        <w:t xml:space="preserve">Chapter Outline </w:t>
      </w:r>
    </w:p>
    <w:p w:rsidR="00C43606" w:rsidRPr="00844EE5" w:rsidRDefault="00C43606" w:rsidP="000E5D68">
      <w:r w:rsidRPr="009A248A">
        <w:t>I.</w:t>
      </w:r>
      <w:r w:rsidRPr="009A248A">
        <w:tab/>
        <w:t>Slavery and the War</w:t>
      </w:r>
    </w:p>
    <w:p w:rsidR="00C43606" w:rsidRPr="00DD0D4B" w:rsidRDefault="00C43606" w:rsidP="000E5D68">
      <w:r>
        <w:tab/>
      </w:r>
      <w:r w:rsidRPr="00844EE5">
        <w:t>A.</w:t>
      </w:r>
      <w:r w:rsidRPr="00844EE5">
        <w:tab/>
      </w:r>
      <w:r w:rsidRPr="00DD0D4B">
        <w:t xml:space="preserve">The </w:t>
      </w:r>
      <w:r>
        <w:t>“</w:t>
      </w:r>
      <w:r w:rsidRPr="00DD0D4B">
        <w:t>Contrabands</w:t>
      </w:r>
      <w:r>
        <w:t>”</w:t>
      </w:r>
    </w:p>
    <w:p w:rsidR="00C43606" w:rsidRPr="009A248A" w:rsidRDefault="00C43606" w:rsidP="000E5D68">
      <w:r>
        <w:tab/>
      </w:r>
      <w:r w:rsidRPr="009A248A">
        <w:t>B.</w:t>
      </w:r>
      <w:r w:rsidRPr="009A248A">
        <w:tab/>
        <w:t>The Border States</w:t>
      </w:r>
    </w:p>
    <w:p w:rsidR="00C43606" w:rsidRPr="009A248A" w:rsidRDefault="00C43606" w:rsidP="000E5D68">
      <w:r>
        <w:tab/>
      </w:r>
      <w:r w:rsidRPr="009A248A">
        <w:t>C.</w:t>
      </w:r>
      <w:r w:rsidRPr="009A248A">
        <w:tab/>
        <w:t>The Decision for Emancipation</w:t>
      </w:r>
    </w:p>
    <w:p w:rsidR="00C43606" w:rsidRPr="009A248A" w:rsidRDefault="00C43606" w:rsidP="000E5D68">
      <w:r>
        <w:tab/>
      </w:r>
      <w:r w:rsidRPr="009A248A">
        <w:t>D.</w:t>
      </w:r>
      <w:r w:rsidRPr="009A248A">
        <w:tab/>
        <w:t>New Calls for Troops</w:t>
      </w:r>
    </w:p>
    <w:p w:rsidR="00C43606" w:rsidRPr="009A248A" w:rsidRDefault="00C43606" w:rsidP="000E5D68">
      <w:r>
        <w:tab/>
      </w:r>
      <w:r w:rsidRPr="009A248A">
        <w:t>E.</w:t>
      </w:r>
      <w:r w:rsidRPr="009A248A">
        <w:tab/>
        <w:t>The Battle of Antietam</w:t>
      </w:r>
    </w:p>
    <w:p w:rsidR="00C43606" w:rsidRPr="009A248A" w:rsidRDefault="00C43606" w:rsidP="000E5D68">
      <w:r>
        <w:tab/>
      </w:r>
      <w:r w:rsidRPr="009A248A">
        <w:t>F.</w:t>
      </w:r>
      <w:r w:rsidRPr="009A248A">
        <w:tab/>
        <w:t>The Emancipation Proclamation</w:t>
      </w:r>
    </w:p>
    <w:p w:rsidR="00C43606" w:rsidRPr="009A248A" w:rsidRDefault="00C43606" w:rsidP="000E5D68">
      <w:r w:rsidRPr="009A248A">
        <w:t>II.</w:t>
      </w:r>
      <w:r w:rsidRPr="009A248A">
        <w:tab/>
        <w:t>A Winter of Discontent</w:t>
      </w:r>
    </w:p>
    <w:p w:rsidR="00C43606" w:rsidRPr="009A248A" w:rsidRDefault="00C43606" w:rsidP="000E5D68">
      <w:r>
        <w:tab/>
      </w:r>
      <w:r w:rsidRPr="009A248A">
        <w:t>A.</w:t>
      </w:r>
      <w:r w:rsidRPr="009A248A">
        <w:tab/>
        <w:t>The Rise of the Copperheads</w:t>
      </w:r>
    </w:p>
    <w:p w:rsidR="00C43606" w:rsidRPr="009A248A" w:rsidRDefault="00C43606" w:rsidP="000E5D68">
      <w:r>
        <w:tab/>
      </w:r>
      <w:r w:rsidRPr="009A248A">
        <w:t>B.</w:t>
      </w:r>
      <w:r w:rsidRPr="009A248A">
        <w:tab/>
        <w:t>Economic Problems in the South</w:t>
      </w:r>
    </w:p>
    <w:p w:rsidR="00C43606" w:rsidRPr="009A248A" w:rsidRDefault="00C43606" w:rsidP="000E5D68">
      <w:r>
        <w:tab/>
      </w:r>
      <w:r w:rsidRPr="009A248A">
        <w:t>C.</w:t>
      </w:r>
      <w:r w:rsidRPr="009A248A">
        <w:tab/>
        <w:t>The Wartime Draft and Class Tensions</w:t>
      </w:r>
    </w:p>
    <w:p w:rsidR="00C43606" w:rsidRPr="009A248A" w:rsidRDefault="00C43606" w:rsidP="000E5D68">
      <w:r>
        <w:tab/>
      </w:r>
      <w:r w:rsidRPr="009A248A">
        <w:t>D.</w:t>
      </w:r>
      <w:r w:rsidRPr="009A248A">
        <w:tab/>
        <w:t>A Poor Man</w:t>
      </w:r>
      <w:r>
        <w:t>’</w:t>
      </w:r>
      <w:r w:rsidRPr="009A248A">
        <w:t>s Fight?</w:t>
      </w:r>
    </w:p>
    <w:p w:rsidR="00C43606" w:rsidRPr="009A248A" w:rsidRDefault="00C43606" w:rsidP="000E5D68">
      <w:r w:rsidRPr="009A248A">
        <w:t>III.</w:t>
      </w:r>
      <w:r w:rsidRPr="009A248A">
        <w:tab/>
        <w:t>Blueprint for Modern America</w:t>
      </w:r>
    </w:p>
    <w:p w:rsidR="00C43606" w:rsidRPr="009A248A" w:rsidRDefault="00C43606" w:rsidP="000E5D68">
      <w:r>
        <w:tab/>
      </w:r>
      <w:r w:rsidRPr="009A248A">
        <w:t xml:space="preserve">A. </w:t>
      </w:r>
      <w:r>
        <w:tab/>
      </w:r>
      <w:r w:rsidRPr="009A248A">
        <w:t>Women and the War</w:t>
      </w:r>
    </w:p>
    <w:p w:rsidR="00C43606" w:rsidRPr="009A248A" w:rsidRDefault="00C43606" w:rsidP="000E5D68">
      <w:r w:rsidRPr="009A248A">
        <w:t>IV.</w:t>
      </w:r>
      <w:r w:rsidRPr="009A248A">
        <w:tab/>
        <w:t>The Confederate Tide Crests and Recedes</w:t>
      </w:r>
    </w:p>
    <w:p w:rsidR="00C43606" w:rsidRPr="009A248A" w:rsidRDefault="00C43606" w:rsidP="000E5D68">
      <w:r>
        <w:tab/>
      </w:r>
      <w:r w:rsidRPr="009A248A">
        <w:t>A.</w:t>
      </w:r>
      <w:r w:rsidRPr="009A248A">
        <w:tab/>
        <w:t>The Battle of Chancellorsville</w:t>
      </w:r>
    </w:p>
    <w:p w:rsidR="00C43606" w:rsidRPr="009A248A" w:rsidRDefault="00C43606" w:rsidP="000E5D68">
      <w:r>
        <w:tab/>
      </w:r>
      <w:r w:rsidRPr="009A248A">
        <w:t>B.</w:t>
      </w:r>
      <w:r w:rsidRPr="009A248A">
        <w:tab/>
        <w:t>The Gettysburg Campaign</w:t>
      </w:r>
    </w:p>
    <w:p w:rsidR="00C43606" w:rsidRPr="009A248A" w:rsidRDefault="00C43606" w:rsidP="000E5D68">
      <w:r>
        <w:tab/>
      </w:r>
      <w:r w:rsidRPr="009A248A">
        <w:t>C.</w:t>
      </w:r>
      <w:r w:rsidRPr="009A248A">
        <w:tab/>
        <w:t>The Vicksburg Campaign</w:t>
      </w:r>
    </w:p>
    <w:p w:rsidR="00C43606" w:rsidRPr="009A248A" w:rsidRDefault="00C43606" w:rsidP="000E5D68">
      <w:r>
        <w:tab/>
      </w:r>
      <w:r w:rsidRPr="009A248A">
        <w:t>D.</w:t>
      </w:r>
      <w:r w:rsidRPr="009A248A">
        <w:tab/>
        <w:t>Chickamauga and Chattanooga</w:t>
      </w:r>
    </w:p>
    <w:p w:rsidR="00C43606" w:rsidRPr="009A248A" w:rsidRDefault="00C43606" w:rsidP="000E5D68">
      <w:r w:rsidRPr="009A248A">
        <w:t>V.</w:t>
      </w:r>
      <w:r w:rsidRPr="009A248A">
        <w:tab/>
        <w:t>Black Men in Blue</w:t>
      </w:r>
    </w:p>
    <w:p w:rsidR="00C43606" w:rsidRPr="009A248A" w:rsidRDefault="00C43606" w:rsidP="000E5D68">
      <w:r>
        <w:tab/>
      </w:r>
      <w:r w:rsidRPr="009A248A">
        <w:t>A.</w:t>
      </w:r>
      <w:r w:rsidRPr="009A248A">
        <w:tab/>
        <w:t>Black Soldiers in Combat</w:t>
      </w:r>
    </w:p>
    <w:p w:rsidR="00C43606" w:rsidRPr="009A248A" w:rsidRDefault="00C43606" w:rsidP="000E5D68">
      <w:r>
        <w:tab/>
      </w:r>
      <w:r w:rsidRPr="009A248A">
        <w:t>B.</w:t>
      </w:r>
      <w:r w:rsidRPr="009A248A">
        <w:tab/>
        <w:t>Emancipation Confirmed</w:t>
      </w:r>
    </w:p>
    <w:p w:rsidR="00C43606" w:rsidRPr="009A248A" w:rsidRDefault="00C43606" w:rsidP="000E5D68">
      <w:r w:rsidRPr="009A248A">
        <w:t>VI.</w:t>
      </w:r>
      <w:r w:rsidRPr="009A248A">
        <w:tab/>
        <w:t>The Year of Decision</w:t>
      </w:r>
    </w:p>
    <w:p w:rsidR="00C43606" w:rsidRPr="009A248A" w:rsidRDefault="00C43606" w:rsidP="000E5D68">
      <w:r>
        <w:tab/>
      </w:r>
      <w:r w:rsidRPr="009A248A">
        <w:t>A.</w:t>
      </w:r>
      <w:r w:rsidRPr="009A248A">
        <w:tab/>
        <w:t>Out of the Wilderness</w:t>
      </w:r>
    </w:p>
    <w:p w:rsidR="00C43606" w:rsidRPr="009A248A" w:rsidRDefault="00C43606" w:rsidP="000E5D68">
      <w:r>
        <w:tab/>
      </w:r>
      <w:r w:rsidRPr="009A248A">
        <w:t>B.</w:t>
      </w:r>
      <w:r w:rsidRPr="009A248A">
        <w:tab/>
        <w:t>Spotsylvania and Cold Harbor</w:t>
      </w:r>
    </w:p>
    <w:p w:rsidR="00C43606" w:rsidRPr="009A248A" w:rsidRDefault="00C43606" w:rsidP="000E5D68">
      <w:r>
        <w:tab/>
      </w:r>
      <w:r w:rsidRPr="009A248A">
        <w:t>C.</w:t>
      </w:r>
      <w:r w:rsidRPr="009A248A">
        <w:tab/>
        <w:t>Stalemate in Virginia</w:t>
      </w:r>
    </w:p>
    <w:p w:rsidR="00C43606" w:rsidRPr="009A248A" w:rsidRDefault="00C43606" w:rsidP="000E5D68">
      <w:r>
        <w:tab/>
      </w:r>
      <w:r w:rsidRPr="009A248A">
        <w:t>D.</w:t>
      </w:r>
      <w:r w:rsidRPr="009A248A">
        <w:tab/>
        <w:t>The Atlanta Campaign</w:t>
      </w:r>
    </w:p>
    <w:p w:rsidR="00C43606" w:rsidRPr="009A248A" w:rsidRDefault="00C43606" w:rsidP="000E5D68">
      <w:r>
        <w:tab/>
      </w:r>
      <w:r w:rsidRPr="009A248A">
        <w:t>E.</w:t>
      </w:r>
      <w:r w:rsidRPr="009A248A">
        <w:tab/>
        <w:t>Peace Overtures</w:t>
      </w:r>
    </w:p>
    <w:p w:rsidR="00C43606" w:rsidRPr="009A248A" w:rsidRDefault="00C43606" w:rsidP="000E5D68">
      <w:r>
        <w:tab/>
      </w:r>
      <w:r w:rsidRPr="009A248A">
        <w:t>F.</w:t>
      </w:r>
      <w:r w:rsidRPr="009A248A">
        <w:tab/>
        <w:t>The Prisoner-Exchange Controversy</w:t>
      </w:r>
    </w:p>
    <w:p w:rsidR="00C43606" w:rsidRPr="009A248A" w:rsidRDefault="00C43606" w:rsidP="000E5D68">
      <w:r>
        <w:tab/>
      </w:r>
      <w:r w:rsidRPr="009A248A">
        <w:t>G.</w:t>
      </w:r>
      <w:r w:rsidRPr="009A248A">
        <w:tab/>
        <w:t>The Issue of Black Soldiers in the Confederate Army</w:t>
      </w:r>
    </w:p>
    <w:p w:rsidR="00C43606" w:rsidRPr="00DD0D4B" w:rsidRDefault="00C43606" w:rsidP="000E5D68">
      <w:r w:rsidRPr="009A248A">
        <w:t>VII.</w:t>
      </w:r>
      <w:r w:rsidRPr="009A248A">
        <w:tab/>
      </w:r>
      <w:r>
        <w:t xml:space="preserve">Lincoln’s </w:t>
      </w:r>
      <w:r w:rsidRPr="00844EE5">
        <w:t>Reelection and the End of the Confederacy</w:t>
      </w:r>
    </w:p>
    <w:p w:rsidR="00C43606" w:rsidRPr="00DD0D4B" w:rsidRDefault="00C43606" w:rsidP="000E5D68">
      <w:r>
        <w:tab/>
      </w:r>
      <w:r w:rsidRPr="00DD0D4B">
        <w:t>A.</w:t>
      </w:r>
      <w:r w:rsidRPr="00DD0D4B">
        <w:tab/>
        <w:t>The Capture of Atlanta</w:t>
      </w:r>
    </w:p>
    <w:p w:rsidR="00C43606" w:rsidRPr="009A248A" w:rsidRDefault="00C43606" w:rsidP="000E5D68">
      <w:r>
        <w:tab/>
      </w:r>
      <w:r w:rsidRPr="009A248A">
        <w:t>B.</w:t>
      </w:r>
      <w:r w:rsidRPr="009A248A">
        <w:tab/>
        <w:t>The Shenandoah Valley</w:t>
      </w:r>
    </w:p>
    <w:p w:rsidR="00C43606" w:rsidRPr="009A248A" w:rsidRDefault="00C43606" w:rsidP="000E5D68">
      <w:r>
        <w:tab/>
      </w:r>
      <w:r w:rsidRPr="009A248A">
        <w:t>C.</w:t>
      </w:r>
      <w:r w:rsidRPr="009A248A">
        <w:tab/>
        <w:t>From Atlanta to the Sea</w:t>
      </w:r>
    </w:p>
    <w:p w:rsidR="00C43606" w:rsidRPr="009A248A" w:rsidRDefault="00C43606" w:rsidP="000E5D68">
      <w:r>
        <w:tab/>
      </w:r>
      <w:r w:rsidRPr="009A248A">
        <w:t>D.</w:t>
      </w:r>
      <w:r w:rsidRPr="009A248A">
        <w:tab/>
        <w:t>The Battles of Franklin and Nashville</w:t>
      </w:r>
    </w:p>
    <w:p w:rsidR="00C43606" w:rsidRPr="009A248A" w:rsidRDefault="00C43606" w:rsidP="000E5D68">
      <w:r>
        <w:tab/>
      </w:r>
      <w:r w:rsidRPr="009A248A">
        <w:t>E.</w:t>
      </w:r>
      <w:r w:rsidRPr="009A248A">
        <w:tab/>
        <w:t>Fort Fisher and Sherman</w:t>
      </w:r>
      <w:r>
        <w:t>’</w:t>
      </w:r>
      <w:r w:rsidRPr="009A248A">
        <w:t>s March through the Carolinas</w:t>
      </w:r>
    </w:p>
    <w:p w:rsidR="00C43606" w:rsidRPr="009A248A" w:rsidRDefault="00C43606" w:rsidP="000E5D68">
      <w:r>
        <w:tab/>
      </w:r>
      <w:r w:rsidRPr="009A248A">
        <w:t>F.</w:t>
      </w:r>
      <w:r w:rsidRPr="009A248A">
        <w:tab/>
        <w:t>The Road to Appomattox</w:t>
      </w:r>
    </w:p>
    <w:p w:rsidR="00C43606" w:rsidRPr="009A248A" w:rsidRDefault="00C43606" w:rsidP="000E5D68">
      <w:r>
        <w:tab/>
      </w:r>
      <w:r w:rsidRPr="009A248A">
        <w:t>G.</w:t>
      </w:r>
      <w:r w:rsidRPr="009A248A">
        <w:tab/>
        <w:t>The Assassination of Lincoln</w:t>
      </w:r>
    </w:p>
    <w:p w:rsidR="00C43606" w:rsidRPr="00DD0D4B" w:rsidRDefault="00C43606" w:rsidP="000E5D68"/>
    <w:p w:rsidR="00C43606" w:rsidRPr="000E5D68" w:rsidRDefault="00C43606" w:rsidP="000E5D68">
      <w:pPr>
        <w:rPr>
          <w:i/>
        </w:rPr>
      </w:pPr>
      <w:r w:rsidRPr="000E5D68">
        <w:rPr>
          <w:i/>
        </w:rPr>
        <w:t>Chronology</w:t>
      </w:r>
    </w:p>
    <w:p w:rsidR="00C43606" w:rsidRPr="00DD0D4B" w:rsidRDefault="00C43606" w:rsidP="000E5D68">
      <w:pPr>
        <w:tabs>
          <w:tab w:val="left" w:pos="1440"/>
        </w:tabs>
        <w:ind w:left="1440" w:hanging="1440"/>
      </w:pPr>
      <w:r w:rsidRPr="00844EE5">
        <w:t>1862</w:t>
      </w:r>
      <w:r w:rsidRPr="00844EE5">
        <w:tab/>
        <w:t>Confederacy enacts conscription (April 16)</w:t>
      </w:r>
      <w:r>
        <w:t>;</w:t>
      </w:r>
      <w:r w:rsidRPr="00844EE5">
        <w:t xml:space="preserve"> Lincoln informs the cabinet of his intention to issue Emancipation Proclamation (July 22)</w:t>
      </w:r>
      <w:r>
        <w:t>;</w:t>
      </w:r>
      <w:r w:rsidRPr="00844EE5">
        <w:t xml:space="preserve"> Battle of Antietam (September 17)</w:t>
      </w:r>
      <w:r>
        <w:t>;</w:t>
      </w:r>
      <w:r w:rsidRPr="00844EE5">
        <w:t xml:space="preserve"> Lincoln issues preliminary Emancipation Proclamation (Se</w:t>
      </w:r>
      <w:r w:rsidRPr="00DD0D4B">
        <w:t>ptember 22)</w:t>
      </w:r>
      <w:r>
        <w:t>;</w:t>
      </w:r>
      <w:r w:rsidRPr="00DD0D4B">
        <w:t xml:space="preserve"> Battle of Fredericksburg (December 13)</w:t>
      </w:r>
      <w:r>
        <w:t>;</w:t>
      </w:r>
      <w:r w:rsidRPr="00DD0D4B">
        <w:t xml:space="preserve"> Battle of Stones River (December 31</w:t>
      </w:r>
      <w:r>
        <w:t>–</w:t>
      </w:r>
      <w:r w:rsidRPr="00DD0D4B">
        <w:t>January 2)</w:t>
      </w:r>
    </w:p>
    <w:p w:rsidR="00C43606" w:rsidRPr="00844EE5" w:rsidRDefault="00C43606" w:rsidP="000E5D68">
      <w:pPr>
        <w:tabs>
          <w:tab w:val="left" w:pos="1440"/>
        </w:tabs>
        <w:ind w:left="1440" w:hanging="1440"/>
      </w:pPr>
      <w:r w:rsidRPr="00844EE5">
        <w:t>1863</w:t>
      </w:r>
      <w:r w:rsidRPr="00844EE5">
        <w:tab/>
        <w:t>Lincoln issues final Emancipation Proclamation (January 1)</w:t>
      </w:r>
      <w:r>
        <w:t>;</w:t>
      </w:r>
      <w:r w:rsidRPr="00844EE5">
        <w:t xml:space="preserve"> Union enacts conscription (March 3)</w:t>
      </w:r>
      <w:r>
        <w:t>;</w:t>
      </w:r>
      <w:r w:rsidRPr="00844EE5">
        <w:t xml:space="preserve"> Richmond bread riot (April 2)</w:t>
      </w:r>
      <w:r>
        <w:t>;</w:t>
      </w:r>
      <w:r w:rsidRPr="00844EE5">
        <w:t xml:space="preserve"> Battle of</w:t>
      </w:r>
      <w:r w:rsidRPr="00DD0D4B">
        <w:t xml:space="preserve"> </w:t>
      </w:r>
      <w:r w:rsidRPr="00844EE5">
        <w:t>Chancellorsville (May 1</w:t>
      </w:r>
      <w:r>
        <w:t>–</w:t>
      </w:r>
      <w:r w:rsidRPr="00844EE5">
        <w:t>5)</w:t>
      </w:r>
      <w:r>
        <w:t>;</w:t>
      </w:r>
      <w:r w:rsidRPr="00844EE5">
        <w:t xml:space="preserve"> Battle of Gettysburg (July 1</w:t>
      </w:r>
      <w:r>
        <w:t>–</w:t>
      </w:r>
      <w:r w:rsidRPr="00844EE5">
        <w:t>3)</w:t>
      </w:r>
      <w:r>
        <w:t>;</w:t>
      </w:r>
      <w:r w:rsidRPr="00844EE5">
        <w:t xml:space="preserve"> Vicksburg surrenders (July 4)</w:t>
      </w:r>
      <w:r>
        <w:t>;</w:t>
      </w:r>
      <w:r w:rsidRPr="00844EE5">
        <w:t xml:space="preserve"> Port Hudson surrenders (July 9)</w:t>
      </w:r>
      <w:r>
        <w:t>;</w:t>
      </w:r>
      <w:r w:rsidRPr="00844EE5">
        <w:t xml:space="preserve"> New York draft riots erupt (July 13</w:t>
      </w:r>
      <w:r>
        <w:t>–</w:t>
      </w:r>
      <w:r w:rsidRPr="00844EE5">
        <w:t>16)</w:t>
      </w:r>
      <w:r>
        <w:t>;</w:t>
      </w:r>
      <w:r w:rsidRPr="00844EE5">
        <w:t xml:space="preserve"> Assault on Fort Wagner (July 18)</w:t>
      </w:r>
      <w:r>
        <w:t>;</w:t>
      </w:r>
      <w:r w:rsidRPr="00844EE5">
        <w:t xml:space="preserve"> Battle of Chickamauga (September 19</w:t>
      </w:r>
      <w:r>
        <w:t>–</w:t>
      </w:r>
      <w:r w:rsidRPr="00844EE5">
        <w:t>20)</w:t>
      </w:r>
      <w:r>
        <w:t>;</w:t>
      </w:r>
      <w:r w:rsidRPr="00844EE5">
        <w:t xml:space="preserve"> Battle of Chattanooga (November 24</w:t>
      </w:r>
      <w:r>
        <w:t>–</w:t>
      </w:r>
      <w:r w:rsidRPr="00844EE5">
        <w:t>25)</w:t>
      </w:r>
    </w:p>
    <w:p w:rsidR="00C43606" w:rsidRPr="00844EE5" w:rsidRDefault="00C43606" w:rsidP="000E5D68">
      <w:pPr>
        <w:tabs>
          <w:tab w:val="left" w:pos="1440"/>
        </w:tabs>
        <w:ind w:left="1440" w:hanging="1440"/>
      </w:pPr>
      <w:r w:rsidRPr="00844EE5">
        <w:t>1864</w:t>
      </w:r>
      <w:r w:rsidRPr="00844EE5">
        <w:tab/>
        <w:t>Battle of the Wilderness (May 5</w:t>
      </w:r>
      <w:r>
        <w:t>–</w:t>
      </w:r>
      <w:r w:rsidRPr="00844EE5">
        <w:t>6)</w:t>
      </w:r>
      <w:r>
        <w:t>;</w:t>
      </w:r>
      <w:r w:rsidRPr="00844EE5">
        <w:t xml:space="preserve"> Battle of Spotsylvania (May 8</w:t>
      </w:r>
      <w:r>
        <w:t>–</w:t>
      </w:r>
      <w:r w:rsidRPr="00844EE5">
        <w:t>19)</w:t>
      </w:r>
      <w:r>
        <w:t>;</w:t>
      </w:r>
      <w:r w:rsidRPr="00844EE5">
        <w:t xml:space="preserve"> Fighting at Petersburg </w:t>
      </w:r>
      <w:r>
        <w:t xml:space="preserve">(June 15–18) </w:t>
      </w:r>
      <w:r w:rsidRPr="00844EE5">
        <w:t>leads to nine-month siege</w:t>
      </w:r>
      <w:r>
        <w:t>;</w:t>
      </w:r>
      <w:r w:rsidRPr="00844EE5">
        <w:t xml:space="preserve"> Fall of Atlanta (September 1)</w:t>
      </w:r>
      <w:r>
        <w:t>;</w:t>
      </w:r>
      <w:r w:rsidRPr="00844EE5">
        <w:t xml:space="preserve"> Reelection of Lincoln (November 8)</w:t>
      </w:r>
      <w:r>
        <w:t>;</w:t>
      </w:r>
      <w:r w:rsidRPr="00844EE5">
        <w:t xml:space="preserve"> Battle of Nashville (December 15</w:t>
      </w:r>
      <w:r>
        <w:t>–</w:t>
      </w:r>
      <w:r w:rsidRPr="00844EE5">
        <w:t>16)</w:t>
      </w:r>
    </w:p>
    <w:p w:rsidR="00C43606" w:rsidRPr="00844EE5" w:rsidRDefault="00C43606" w:rsidP="000E5D68">
      <w:pPr>
        <w:tabs>
          <w:tab w:val="left" w:pos="1440"/>
        </w:tabs>
        <w:ind w:left="1440" w:hanging="1440"/>
      </w:pPr>
      <w:r w:rsidRPr="00844EE5">
        <w:t>1865</w:t>
      </w:r>
      <w:r w:rsidRPr="00844EE5">
        <w:tab/>
        <w:t>Capture of Fort Fisher (January 15)</w:t>
      </w:r>
      <w:r>
        <w:t>;</w:t>
      </w:r>
      <w:r w:rsidRPr="00844EE5">
        <w:t xml:space="preserve"> Confederates evacuate Richmond (April 2)</w:t>
      </w:r>
      <w:r>
        <w:t>;</w:t>
      </w:r>
      <w:r w:rsidRPr="00844EE5">
        <w:t xml:space="preserve"> Lee surrenders at Appomattox (April 9)</w:t>
      </w:r>
      <w:r>
        <w:t>;</w:t>
      </w:r>
      <w:r w:rsidRPr="00844EE5">
        <w:t xml:space="preserve"> Booth assassinates Lincoln (April 14)</w:t>
      </w:r>
      <w:r>
        <w:t>;</w:t>
      </w:r>
      <w:r w:rsidRPr="00844EE5">
        <w:t xml:space="preserve"> Last Confederate army surrenders (June 23)</w:t>
      </w:r>
      <w:r>
        <w:t>;</w:t>
      </w:r>
      <w:r w:rsidRPr="00844EE5">
        <w:t xml:space="preserve"> Thirteenth Amendment abolishing slavery ratified (December 6)</w:t>
      </w:r>
    </w:p>
    <w:p w:rsidR="00C43606" w:rsidRDefault="00C43606" w:rsidP="000E5D68"/>
    <w:p w:rsidR="00C43606" w:rsidRPr="000E5D68" w:rsidRDefault="00C43606" w:rsidP="000E5D68">
      <w:pPr>
        <w:rPr>
          <w:i/>
        </w:rPr>
      </w:pPr>
      <w:r w:rsidRPr="000E5D68">
        <w:rPr>
          <w:i/>
        </w:rPr>
        <w:t xml:space="preserve">Thematic Topics </w:t>
      </w:r>
      <w:r>
        <w:rPr>
          <w:i/>
        </w:rPr>
        <w:t>f</w:t>
      </w:r>
      <w:r w:rsidRPr="000E5D68">
        <w:rPr>
          <w:i/>
        </w:rPr>
        <w:t>or Enrichment</w:t>
      </w:r>
    </w:p>
    <w:p w:rsidR="00C43606" w:rsidRPr="00DD0D4B" w:rsidRDefault="00C43606" w:rsidP="000E5D68">
      <w:r w:rsidRPr="009A248A">
        <w:t>1.</w:t>
      </w:r>
      <w:r w:rsidRPr="009A248A">
        <w:rPr>
          <w:b/>
        </w:rPr>
        <w:tab/>
      </w:r>
      <w:r w:rsidRPr="009A248A">
        <w:t>Explain the writ of</w:t>
      </w:r>
      <w:r w:rsidRPr="00844EE5">
        <w:rPr>
          <w:i/>
        </w:rPr>
        <w:t xml:space="preserve"> habeas corpus</w:t>
      </w:r>
      <w:r w:rsidRPr="00844EE5">
        <w:t xml:space="preserve"> and why the Lincoln administration suspended it on occasion during the war.</w:t>
      </w:r>
    </w:p>
    <w:p w:rsidR="00C43606" w:rsidRPr="009A248A" w:rsidRDefault="00C43606" w:rsidP="000E5D68">
      <w:r w:rsidRPr="009A248A">
        <w:t>2.</w:t>
      </w:r>
      <w:r w:rsidRPr="009A248A">
        <w:tab/>
        <w:t>Discuss the Clement L. Vallandigham affair and how it became an issue of treason versus freedom of speech.</w:t>
      </w:r>
    </w:p>
    <w:p w:rsidR="00C43606" w:rsidRPr="009A248A" w:rsidRDefault="00C43606" w:rsidP="000E5D68">
      <w:r w:rsidRPr="009A248A">
        <w:t>3.</w:t>
      </w:r>
      <w:r w:rsidRPr="009A248A">
        <w:tab/>
        <w:t>Why are the battle of Gettysburg and the fall of Vicksburg often considered the turning point of the Civil War?</w:t>
      </w:r>
    </w:p>
    <w:p w:rsidR="00C43606" w:rsidRPr="009A248A" w:rsidRDefault="00C43606" w:rsidP="000E5D68">
      <w:r w:rsidRPr="009A248A">
        <w:t>4.</w:t>
      </w:r>
      <w:r w:rsidRPr="009A248A">
        <w:tab/>
        <w:t>Discuss how black men became involved in the Union war effort and how they fared.</w:t>
      </w:r>
    </w:p>
    <w:p w:rsidR="00C43606" w:rsidRPr="009A248A" w:rsidRDefault="00C43606" w:rsidP="000E5D68">
      <w:r w:rsidRPr="009A248A">
        <w:t>5.</w:t>
      </w:r>
      <w:r w:rsidRPr="009A248A">
        <w:tab/>
        <w:t>Describe how each side handled prisoners of war and how treatment of prisoners became a major controversy.</w:t>
      </w:r>
    </w:p>
    <w:p w:rsidR="00C43606" w:rsidRPr="009A248A" w:rsidRDefault="00C43606" w:rsidP="000E5D68">
      <w:r w:rsidRPr="009A248A">
        <w:t>6.</w:t>
      </w:r>
      <w:r w:rsidRPr="009A248A">
        <w:tab/>
        <w:t>Why did General Sherman march across Georgia, and what were the results of his campaign?</w:t>
      </w:r>
    </w:p>
    <w:p w:rsidR="00C43606" w:rsidRPr="000E5D68" w:rsidRDefault="00C43606" w:rsidP="000E5D68"/>
    <w:p w:rsidR="00C43606" w:rsidRPr="000E5D68" w:rsidRDefault="00C43606" w:rsidP="000E5D68">
      <w:pPr>
        <w:rPr>
          <w:i/>
        </w:rPr>
      </w:pPr>
      <w:r w:rsidRPr="000E5D68">
        <w:rPr>
          <w:i/>
        </w:rPr>
        <w:t>Suggested Essay Topics</w:t>
      </w:r>
    </w:p>
    <w:p w:rsidR="00C43606" w:rsidRPr="00DD0D4B" w:rsidRDefault="00C43606" w:rsidP="000E5D68">
      <w:r w:rsidRPr="009A248A">
        <w:t>1.</w:t>
      </w:r>
      <w:r w:rsidRPr="009A248A">
        <w:rPr>
          <w:b/>
        </w:rPr>
        <w:tab/>
      </w:r>
      <w:r w:rsidRPr="00844EE5">
        <w:t>Trace the course of the military campaign in the eastern theater from Antietam to Appomattox, noting key battles and Union command changes as you go.</w:t>
      </w:r>
    </w:p>
    <w:p w:rsidR="00C43606" w:rsidRPr="009A248A" w:rsidRDefault="00C43606" w:rsidP="000E5D68">
      <w:r w:rsidRPr="009A248A">
        <w:t>2.</w:t>
      </w:r>
      <w:r w:rsidRPr="009A248A">
        <w:tab/>
        <w:t xml:space="preserve">Discuss the impact of the war on the Union and Confederate </w:t>
      </w:r>
      <w:r>
        <w:t>“</w:t>
      </w:r>
      <w:r w:rsidRPr="009A248A">
        <w:t>home fronts.</w:t>
      </w:r>
      <w:r>
        <w:t>”</w:t>
      </w:r>
      <w:r w:rsidRPr="009A248A">
        <w:t xml:space="preserve"> Note economic issues, draft policy, and the roles of women.</w:t>
      </w:r>
    </w:p>
    <w:p w:rsidR="00C43606" w:rsidRPr="009A248A" w:rsidRDefault="00C43606" w:rsidP="000E5D68">
      <w:r w:rsidRPr="009A248A">
        <w:t>3.</w:t>
      </w:r>
      <w:r w:rsidRPr="009A248A">
        <w:tab/>
        <w:t>Explain the considerations that led Lincoln to issue the Emancipation Proclamation. Discuss its overall impact on the war effort.</w:t>
      </w:r>
    </w:p>
    <w:p w:rsidR="00C43606" w:rsidRPr="009A248A" w:rsidRDefault="00C43606" w:rsidP="000E5D68">
      <w:r w:rsidRPr="009A248A">
        <w:t>4.</w:t>
      </w:r>
      <w:r w:rsidRPr="009A248A">
        <w:tab/>
        <w:t>Assess the issues regarding the role of Black Americans in the Civil War. What effect did their participation in the war have on both sides (Union and Confederate)?</w:t>
      </w:r>
    </w:p>
    <w:p w:rsidR="00C43606" w:rsidRDefault="00C43606" w:rsidP="000E5D68">
      <w:r w:rsidRPr="009A248A">
        <w:t>5.</w:t>
      </w:r>
      <w:r w:rsidRPr="009A248A">
        <w:tab/>
        <w:t>What were the key battles in the second-half of 1863</w:t>
      </w:r>
      <w:r>
        <w:t>,</w:t>
      </w:r>
      <w:r w:rsidRPr="009A248A">
        <w:t xml:space="preserve"> which resulted in the tide of the war turning sharply against the Confederacy? What accounts for the Union success in these battles?</w:t>
      </w:r>
    </w:p>
    <w:p w:rsidR="00C43606" w:rsidRPr="009A248A" w:rsidRDefault="00C43606" w:rsidP="000E5D68"/>
    <w:p w:rsidR="00C43606" w:rsidRPr="000E5D68" w:rsidRDefault="00C43606" w:rsidP="000E5D68">
      <w:pPr>
        <w:rPr>
          <w:i/>
        </w:rPr>
      </w:pPr>
      <w:r w:rsidRPr="000E5D68">
        <w:rPr>
          <w:i/>
        </w:rPr>
        <w:t>Lecture Outline</w:t>
      </w:r>
    </w:p>
    <w:p w:rsidR="00C43606" w:rsidRPr="009A248A" w:rsidRDefault="00C43606" w:rsidP="000E5D68">
      <w:pPr>
        <w:ind w:left="720" w:hanging="720"/>
      </w:pPr>
      <w:r w:rsidRPr="00844EE5">
        <w:t>1.</w:t>
      </w:r>
      <w:r w:rsidRPr="00844EE5">
        <w:rPr>
          <w:b/>
        </w:rPr>
        <w:tab/>
      </w:r>
      <w:r w:rsidRPr="00844EE5">
        <w:t>Lincoln</w:t>
      </w:r>
      <w:r>
        <w:t>’</w:t>
      </w:r>
      <w:r w:rsidRPr="00844EE5">
        <w:t>s decision to issue an emancipation proclamation led directly to</w:t>
      </w:r>
      <w:r w:rsidRPr="00844EE5">
        <w:rPr>
          <w:b/>
        </w:rPr>
        <w:t xml:space="preserve"> slavery and the war </w:t>
      </w:r>
      <w:r w:rsidRPr="00DD0D4B">
        <w:t>becoming inextricably linked. It radically enlarged the scope and purpose of the war and raised difficult questions concerning the future of the Union.</w:t>
      </w:r>
    </w:p>
    <w:p w:rsidR="00C43606" w:rsidRPr="009A248A" w:rsidRDefault="00C43606" w:rsidP="000E5D68">
      <w:pPr>
        <w:tabs>
          <w:tab w:val="left" w:pos="720"/>
        </w:tabs>
        <w:ind w:left="1440" w:hanging="1440"/>
      </w:pPr>
      <w:r>
        <w:tab/>
      </w:r>
      <w:r w:rsidRPr="009A248A">
        <w:t>a.</w:t>
      </w:r>
      <w:r w:rsidRPr="009A248A">
        <w:tab/>
        <w:t>Slaves themselves helped force the issue by fleeing to Union lines where they were allowed to remain on grounds that they were</w:t>
      </w:r>
      <w:r w:rsidRPr="009A248A">
        <w:rPr>
          <w:b/>
        </w:rPr>
        <w:t xml:space="preserve"> </w:t>
      </w:r>
      <w:r>
        <w:rPr>
          <w:b/>
        </w:rPr>
        <w:t>“</w:t>
      </w:r>
      <w:r w:rsidRPr="009A248A">
        <w:rPr>
          <w:b/>
        </w:rPr>
        <w:t>contrabands</w:t>
      </w:r>
      <w:r>
        <w:rPr>
          <w:b/>
        </w:rPr>
        <w:t>”</w:t>
      </w:r>
      <w:r w:rsidRPr="009A248A">
        <w:t xml:space="preserve"> of war.</w:t>
      </w:r>
    </w:p>
    <w:p w:rsidR="00C43606" w:rsidRPr="009A248A" w:rsidRDefault="00C43606" w:rsidP="000E5D68">
      <w:pPr>
        <w:tabs>
          <w:tab w:val="left" w:pos="720"/>
        </w:tabs>
        <w:ind w:left="1440" w:hanging="1440"/>
      </w:pPr>
      <w:r>
        <w:tab/>
      </w:r>
      <w:r w:rsidRPr="009A248A">
        <w:t>b.</w:t>
      </w:r>
      <w:r w:rsidRPr="009A248A">
        <w:tab/>
        <w:t>Lincoln</w:t>
      </w:r>
      <w:r>
        <w:t>’</w:t>
      </w:r>
      <w:r w:rsidRPr="009A248A">
        <w:t>s efforts to persuade the</w:t>
      </w:r>
      <w:r w:rsidRPr="009A248A">
        <w:rPr>
          <w:b/>
        </w:rPr>
        <w:t xml:space="preserve"> border</w:t>
      </w:r>
      <w:r>
        <w:rPr>
          <w:b/>
        </w:rPr>
        <w:t xml:space="preserve"> </w:t>
      </w:r>
      <w:r w:rsidRPr="009A248A">
        <w:rPr>
          <w:b/>
        </w:rPr>
        <w:t>state</w:t>
      </w:r>
      <w:r w:rsidRPr="009A248A">
        <w:t xml:space="preserve">s to accept </w:t>
      </w:r>
      <w:r>
        <w:t>“</w:t>
      </w:r>
      <w:r w:rsidRPr="009A248A">
        <w:t>compensated emancipation</w:t>
      </w:r>
      <w:r>
        <w:t>”</w:t>
      </w:r>
      <w:r w:rsidRPr="009A248A">
        <w:t xml:space="preserve"> met with abstinence and failure.</w:t>
      </w:r>
    </w:p>
    <w:p w:rsidR="00C43606" w:rsidRPr="009A248A" w:rsidRDefault="00C43606" w:rsidP="000E5D68">
      <w:pPr>
        <w:tabs>
          <w:tab w:val="left" w:pos="720"/>
        </w:tabs>
        <w:ind w:left="1440" w:hanging="1440"/>
      </w:pPr>
      <w:r>
        <w:tab/>
      </w:r>
      <w:r w:rsidRPr="009A248A">
        <w:t>c.</w:t>
      </w:r>
      <w:r w:rsidRPr="009A248A">
        <w:tab/>
        <w:t>Slave-owner recalcitrance and calls from various advisors for tougher action led Lincoln to make a</w:t>
      </w:r>
      <w:r w:rsidRPr="009A248A">
        <w:rPr>
          <w:b/>
        </w:rPr>
        <w:t xml:space="preserve"> decision for emancipation</w:t>
      </w:r>
      <w:r w:rsidRPr="00C278A4">
        <w:t>.</w:t>
      </w:r>
    </w:p>
    <w:p w:rsidR="00C43606" w:rsidRPr="009A248A" w:rsidRDefault="00C43606" w:rsidP="000E5D68">
      <w:pPr>
        <w:tabs>
          <w:tab w:val="left" w:pos="720"/>
        </w:tabs>
        <w:ind w:left="1440" w:hanging="1440"/>
      </w:pPr>
      <w:r>
        <w:tab/>
      </w:r>
      <w:r w:rsidRPr="009A248A">
        <w:t>d.</w:t>
      </w:r>
      <w:r w:rsidRPr="009A248A">
        <w:tab/>
        <w:t>In the summer of 1862, Lincoln issued</w:t>
      </w:r>
      <w:r w:rsidRPr="009A248A">
        <w:rPr>
          <w:b/>
        </w:rPr>
        <w:t xml:space="preserve"> new calls for troops</w:t>
      </w:r>
      <w:r>
        <w:rPr>
          <w:b/>
        </w:rPr>
        <w:t>—</w:t>
      </w:r>
      <w:r w:rsidRPr="009A248A">
        <w:t>300,000 each for both federal soldiers and militiamen.</w:t>
      </w:r>
    </w:p>
    <w:p w:rsidR="00C43606" w:rsidRPr="009A248A" w:rsidRDefault="00C43606" w:rsidP="000E5D68">
      <w:pPr>
        <w:tabs>
          <w:tab w:val="left" w:pos="720"/>
        </w:tabs>
        <w:ind w:left="1440" w:hanging="1440"/>
      </w:pPr>
      <w:r>
        <w:tab/>
      </w:r>
      <w:r w:rsidRPr="009A248A">
        <w:t>e.</w:t>
      </w:r>
      <w:r w:rsidRPr="009A248A">
        <w:tab/>
        <w:t>General Lee, following up</w:t>
      </w:r>
      <w:r>
        <w:t xml:space="preserve"> </w:t>
      </w:r>
      <w:r w:rsidRPr="009A248A">
        <w:t>on his victory at Second Bull Run, came north in September in a campaign that climaxed at the</w:t>
      </w:r>
      <w:r w:rsidRPr="009A248A">
        <w:rPr>
          <w:b/>
        </w:rPr>
        <w:t xml:space="preserve"> Battle of Antietam</w:t>
      </w:r>
      <w:r w:rsidRPr="00C278A4">
        <w:t>.</w:t>
      </w:r>
    </w:p>
    <w:p w:rsidR="00C43606" w:rsidRPr="00DD0D4B" w:rsidRDefault="00C43606" w:rsidP="00C278A4">
      <w:r w:rsidRPr="00C278A4">
        <w:rPr>
          <w:i/>
        </w:rPr>
        <w:t xml:space="preserve">(Show Map 16.1: Lee’s Invasion of Maryland, 1862, and the Battle of Antietam, September 17, 1862) </w:t>
      </w:r>
    </w:p>
    <w:p w:rsidR="00C43606" w:rsidRPr="006379C7" w:rsidRDefault="00C43606" w:rsidP="000E5D68">
      <w:pPr>
        <w:ind w:left="720" w:hanging="720"/>
      </w:pPr>
      <w:r w:rsidRPr="009A248A">
        <w:t>2.</w:t>
      </w:r>
      <w:r w:rsidRPr="009A248A">
        <w:tab/>
        <w:t>Several developments made 1862</w:t>
      </w:r>
      <w:r>
        <w:t>–</w:t>
      </w:r>
      <w:r w:rsidRPr="009A248A">
        <w:t>1863 a</w:t>
      </w:r>
      <w:r w:rsidRPr="009A248A">
        <w:rPr>
          <w:b/>
        </w:rPr>
        <w:t xml:space="preserve"> winter of discontent</w:t>
      </w:r>
      <w:r>
        <w:rPr>
          <w:b/>
        </w:rPr>
        <w:t xml:space="preserve"> </w:t>
      </w:r>
      <w:r w:rsidRPr="006379C7">
        <w:t xml:space="preserve">for </w:t>
      </w:r>
      <w:r>
        <w:t xml:space="preserve">both </w:t>
      </w:r>
      <w:r w:rsidRPr="006379C7">
        <w:t xml:space="preserve">the Union </w:t>
      </w:r>
      <w:r>
        <w:t xml:space="preserve">and Confederate </w:t>
      </w:r>
      <w:r w:rsidRPr="006379C7">
        <w:t>cause</w:t>
      </w:r>
      <w:r>
        <w:t>s</w:t>
      </w:r>
      <w:r w:rsidRPr="006379C7">
        <w:t>.</w:t>
      </w:r>
    </w:p>
    <w:p w:rsidR="00C43606" w:rsidRPr="009A248A" w:rsidRDefault="00C43606" w:rsidP="000E5D68">
      <w:pPr>
        <w:tabs>
          <w:tab w:val="left" w:pos="720"/>
        </w:tabs>
        <w:ind w:left="1440" w:hanging="1440"/>
      </w:pPr>
      <w:r>
        <w:tab/>
      </w:r>
      <w:r w:rsidRPr="009A248A">
        <w:t>a.</w:t>
      </w:r>
      <w:r w:rsidRPr="009A248A">
        <w:tab/>
        <w:t>The</w:t>
      </w:r>
      <w:r w:rsidRPr="009A248A">
        <w:rPr>
          <w:b/>
        </w:rPr>
        <w:t xml:space="preserve"> rise of Copperheads</w:t>
      </w:r>
      <w:r w:rsidRPr="00C278A4">
        <w:t>,</w:t>
      </w:r>
      <w:r w:rsidRPr="009A248A">
        <w:t xml:space="preserve"> antiwar northern Democrats who called for the cessation of hostilities and recognition of southern independence threatened unity in the North.</w:t>
      </w:r>
    </w:p>
    <w:p w:rsidR="00C43606" w:rsidRPr="009A248A" w:rsidRDefault="00C43606" w:rsidP="000E5D68">
      <w:pPr>
        <w:tabs>
          <w:tab w:val="left" w:pos="720"/>
        </w:tabs>
        <w:ind w:left="1440" w:hanging="1440"/>
      </w:pPr>
      <w:r>
        <w:tab/>
      </w:r>
      <w:r w:rsidRPr="009A248A">
        <w:t>b.</w:t>
      </w:r>
      <w:r w:rsidRPr="009A248A">
        <w:tab/>
      </w:r>
      <w:r w:rsidRPr="009A248A">
        <w:rPr>
          <w:b/>
        </w:rPr>
        <w:t>Economic problems in the South</w:t>
      </w:r>
      <w:r w:rsidRPr="009A248A">
        <w:t xml:space="preserve"> included chronic food shortages and hyperinflation.</w:t>
      </w:r>
    </w:p>
    <w:p w:rsidR="00C43606" w:rsidRPr="009A248A" w:rsidRDefault="00C43606" w:rsidP="000E5D68">
      <w:pPr>
        <w:tabs>
          <w:tab w:val="left" w:pos="720"/>
        </w:tabs>
        <w:ind w:left="1440" w:hanging="1440"/>
      </w:pPr>
      <w:r>
        <w:tab/>
      </w:r>
      <w:r w:rsidRPr="009A248A">
        <w:t>c.</w:t>
      </w:r>
      <w:r w:rsidRPr="009A248A">
        <w:tab/>
        <w:t>In both the South (1862) and North (1863), the</w:t>
      </w:r>
      <w:r w:rsidRPr="009A248A">
        <w:rPr>
          <w:b/>
        </w:rPr>
        <w:t xml:space="preserve"> wartime draft and class tensions</w:t>
      </w:r>
      <w:r w:rsidRPr="009A248A">
        <w:t xml:space="preserve"> were evident as many of those drafted resented the exemptions afforded the wealthy.</w:t>
      </w:r>
    </w:p>
    <w:p w:rsidR="00C43606" w:rsidRPr="009A248A" w:rsidRDefault="00C43606" w:rsidP="000E5D68">
      <w:pPr>
        <w:tabs>
          <w:tab w:val="left" w:pos="720"/>
        </w:tabs>
        <w:ind w:left="1440" w:hanging="1440"/>
      </w:pPr>
      <w:r>
        <w:tab/>
      </w:r>
      <w:r w:rsidRPr="009A248A">
        <w:t>d.</w:t>
      </w:r>
      <w:r w:rsidRPr="009A248A">
        <w:tab/>
        <w:t>Closer historical examination reveals that the war was not</w:t>
      </w:r>
      <w:r w:rsidRPr="009A248A">
        <w:rPr>
          <w:b/>
        </w:rPr>
        <w:t xml:space="preserve"> a poor man</w:t>
      </w:r>
      <w:r>
        <w:rPr>
          <w:b/>
        </w:rPr>
        <w:t>’</w:t>
      </w:r>
      <w:r w:rsidRPr="009A248A">
        <w:rPr>
          <w:b/>
        </w:rPr>
        <w:t>s fight</w:t>
      </w:r>
      <w:r w:rsidRPr="00C278A4">
        <w:t>,</w:t>
      </w:r>
      <w:r w:rsidRPr="009A248A">
        <w:t xml:space="preserve"> despite the popular opinion at the time.</w:t>
      </w:r>
    </w:p>
    <w:p w:rsidR="00C43606" w:rsidRPr="006379C7" w:rsidRDefault="00C43606" w:rsidP="000E5D68">
      <w:pPr>
        <w:ind w:left="720" w:hanging="720"/>
      </w:pPr>
      <w:r w:rsidRPr="006379C7">
        <w:t>3.</w:t>
      </w:r>
      <w:r w:rsidRPr="006379C7">
        <w:tab/>
        <w:t xml:space="preserve">The Thirty-seventh Congress enacted three laws </w:t>
      </w:r>
      <w:r>
        <w:t>that</w:t>
      </w:r>
      <w:r w:rsidRPr="006379C7">
        <w:t xml:space="preserve"> provided what historians have called a </w:t>
      </w:r>
      <w:r w:rsidRPr="006379C7">
        <w:rPr>
          <w:b/>
        </w:rPr>
        <w:t>blueprint for modern America</w:t>
      </w:r>
      <w:r w:rsidRPr="006379C7">
        <w:t>.</w:t>
      </w:r>
    </w:p>
    <w:p w:rsidR="00C43606" w:rsidRPr="009A248A" w:rsidRDefault="00C43606" w:rsidP="000E5D68">
      <w:pPr>
        <w:tabs>
          <w:tab w:val="left" w:pos="720"/>
        </w:tabs>
        <w:ind w:left="1440" w:hanging="1440"/>
      </w:pPr>
      <w:r>
        <w:tab/>
      </w:r>
      <w:r w:rsidRPr="009A248A">
        <w:t>a.</w:t>
      </w:r>
      <w:r w:rsidRPr="009A248A">
        <w:rPr>
          <w:b/>
        </w:rPr>
        <w:tab/>
        <w:t>Women</w:t>
      </w:r>
      <w:r w:rsidRPr="009A248A">
        <w:t xml:space="preserve"> found</w:t>
      </w:r>
      <w:r>
        <w:t xml:space="preserve"> increased</w:t>
      </w:r>
      <w:r w:rsidRPr="009A248A">
        <w:t xml:space="preserve"> opportunities in</w:t>
      </w:r>
      <w:r w:rsidRPr="009A248A">
        <w:rPr>
          <w:b/>
        </w:rPr>
        <w:t xml:space="preserve"> the war</w:t>
      </w:r>
      <w:r w:rsidRPr="009A248A">
        <w:t xml:space="preserve"> </w:t>
      </w:r>
      <w:r>
        <w:t xml:space="preserve">in the fields of teaching, the civil service, and medicine. </w:t>
      </w:r>
    </w:p>
    <w:p w:rsidR="00C43606" w:rsidRPr="009A248A" w:rsidRDefault="00C43606" w:rsidP="000E5D68">
      <w:pPr>
        <w:ind w:left="720" w:hanging="720"/>
      </w:pPr>
      <w:r w:rsidRPr="009A248A">
        <w:t>4.</w:t>
      </w:r>
      <w:r w:rsidRPr="009A248A">
        <w:tab/>
        <w:t xml:space="preserve">The </w:t>
      </w:r>
      <w:r w:rsidRPr="00C278A4">
        <w:rPr>
          <w:b/>
        </w:rPr>
        <w:t>Confederate tide crests and recedes</w:t>
      </w:r>
      <w:r w:rsidRPr="009A248A">
        <w:t xml:space="preserve"> </w:t>
      </w:r>
      <w:r w:rsidRPr="006379C7">
        <w:t>in the summer of 1863.</w:t>
      </w:r>
    </w:p>
    <w:p w:rsidR="00C43606" w:rsidRPr="009A248A" w:rsidRDefault="00C43606" w:rsidP="000E5D68">
      <w:pPr>
        <w:tabs>
          <w:tab w:val="left" w:pos="720"/>
        </w:tabs>
        <w:ind w:left="1440" w:hanging="1440"/>
      </w:pPr>
      <w:r>
        <w:tab/>
      </w:r>
      <w:r w:rsidRPr="009A248A">
        <w:t>a.</w:t>
      </w:r>
      <w:r w:rsidRPr="009A248A">
        <w:rPr>
          <w:b/>
        </w:rPr>
        <w:tab/>
      </w:r>
      <w:r w:rsidRPr="009A248A">
        <w:t>Lee</w:t>
      </w:r>
      <w:r>
        <w:t>’</w:t>
      </w:r>
      <w:r w:rsidRPr="009A248A">
        <w:t>s defeat of Joseph Hooker at the</w:t>
      </w:r>
      <w:r w:rsidRPr="009A248A">
        <w:rPr>
          <w:b/>
        </w:rPr>
        <w:t xml:space="preserve"> battle of Chancellorsville</w:t>
      </w:r>
      <w:r w:rsidRPr="009A248A">
        <w:t xml:space="preserve"> that May was </w:t>
      </w:r>
      <w:r>
        <w:t>as a result of</w:t>
      </w:r>
      <w:r w:rsidRPr="009A248A">
        <w:t xml:space="preserve"> Lee</w:t>
      </w:r>
      <w:r>
        <w:t>’</w:t>
      </w:r>
      <w:r w:rsidRPr="009A248A">
        <w:t>s bold, aggressive reaction and Hooker</w:t>
      </w:r>
      <w:r>
        <w:t>’</w:t>
      </w:r>
      <w:r w:rsidRPr="009A248A">
        <w:t>s loss of nerve.</w:t>
      </w:r>
    </w:p>
    <w:p w:rsidR="00C43606" w:rsidRPr="00C278A4" w:rsidRDefault="00C43606" w:rsidP="000E5D68">
      <w:pPr>
        <w:rPr>
          <w:i/>
        </w:rPr>
      </w:pPr>
      <w:r w:rsidRPr="00C278A4">
        <w:rPr>
          <w:i/>
        </w:rPr>
        <w:t>(Show Map 16.2: Battle of Chancellorsville, May 2</w:t>
      </w:r>
      <w:r>
        <w:rPr>
          <w:i/>
        </w:rPr>
        <w:t>–</w:t>
      </w:r>
      <w:r w:rsidRPr="00C278A4">
        <w:rPr>
          <w:i/>
        </w:rPr>
        <w:t>6, 1863)</w:t>
      </w:r>
    </w:p>
    <w:p w:rsidR="00C43606" w:rsidRPr="009A248A" w:rsidRDefault="00C43606" w:rsidP="000E5D68">
      <w:pPr>
        <w:tabs>
          <w:tab w:val="left" w:pos="720"/>
        </w:tabs>
        <w:ind w:left="1440" w:hanging="1440"/>
      </w:pPr>
      <w:r>
        <w:tab/>
      </w:r>
      <w:r w:rsidRPr="00DD0D4B">
        <w:t>b.</w:t>
      </w:r>
      <w:r w:rsidRPr="00DD0D4B">
        <w:rPr>
          <w:b/>
        </w:rPr>
        <w:tab/>
      </w:r>
      <w:r w:rsidRPr="009A248A">
        <w:t>Another Confederate invasion of the North climaxed in the</w:t>
      </w:r>
      <w:r w:rsidRPr="009A248A">
        <w:rPr>
          <w:b/>
        </w:rPr>
        <w:t xml:space="preserve"> Gettysburg campaign</w:t>
      </w:r>
      <w:r w:rsidRPr="009A248A">
        <w:t xml:space="preserve"> from July 1 to 3, 1863, when Lee</w:t>
      </w:r>
      <w:r>
        <w:t>’</w:t>
      </w:r>
      <w:r w:rsidRPr="009A248A">
        <w:t>s army clashed with that of Hooker</w:t>
      </w:r>
      <w:r>
        <w:t>’</w:t>
      </w:r>
      <w:r w:rsidRPr="009A248A">
        <w:t>s replacement, George Meade in one of the greatest battles of American history.</w:t>
      </w:r>
    </w:p>
    <w:p w:rsidR="00C43606" w:rsidRPr="00C278A4" w:rsidRDefault="00C43606" w:rsidP="000E5D68">
      <w:pPr>
        <w:rPr>
          <w:i/>
        </w:rPr>
      </w:pPr>
      <w:r w:rsidRPr="00C278A4">
        <w:rPr>
          <w:i/>
        </w:rPr>
        <w:t>(Show Map 16.3: Battle of Gettysburg, July 1</w:t>
      </w:r>
      <w:r>
        <w:rPr>
          <w:i/>
        </w:rPr>
        <w:t>–</w:t>
      </w:r>
      <w:r w:rsidRPr="00C278A4">
        <w:rPr>
          <w:i/>
        </w:rPr>
        <w:t xml:space="preserve">3, 1863) </w:t>
      </w:r>
    </w:p>
    <w:p w:rsidR="00C43606" w:rsidRPr="009A248A" w:rsidRDefault="00C43606" w:rsidP="000E5D68">
      <w:pPr>
        <w:tabs>
          <w:tab w:val="left" w:pos="720"/>
        </w:tabs>
        <w:ind w:left="1440" w:hanging="1440"/>
      </w:pPr>
      <w:r>
        <w:tab/>
      </w:r>
      <w:r w:rsidRPr="00DD0D4B">
        <w:t>c.</w:t>
      </w:r>
      <w:r w:rsidRPr="00DD0D4B">
        <w:rPr>
          <w:b/>
        </w:rPr>
        <w:tab/>
      </w:r>
      <w:r w:rsidRPr="009A248A">
        <w:t>Grant</w:t>
      </w:r>
      <w:r>
        <w:t>’</w:t>
      </w:r>
      <w:r w:rsidRPr="009A248A">
        <w:t>s successful conclusion of the</w:t>
      </w:r>
      <w:r w:rsidRPr="009A248A">
        <w:rPr>
          <w:b/>
        </w:rPr>
        <w:t xml:space="preserve"> Vicksburg campaign</w:t>
      </w:r>
      <w:r w:rsidRPr="009A248A">
        <w:t xml:space="preserve"> coincided with Lee</w:t>
      </w:r>
      <w:r>
        <w:t>’</w:t>
      </w:r>
      <w:r w:rsidRPr="009A248A">
        <w:t>s retreat from Gettysburg.</w:t>
      </w:r>
    </w:p>
    <w:p w:rsidR="00C43606" w:rsidRPr="00C278A4" w:rsidRDefault="00C43606" w:rsidP="000E5D68">
      <w:pPr>
        <w:rPr>
          <w:i/>
        </w:rPr>
      </w:pPr>
      <w:r w:rsidRPr="00C278A4">
        <w:rPr>
          <w:i/>
        </w:rPr>
        <w:t>(Show Map 16.4: Vicksburg Campaign, April</w:t>
      </w:r>
      <w:r>
        <w:rPr>
          <w:i/>
        </w:rPr>
        <w:t>–</w:t>
      </w:r>
      <w:r w:rsidRPr="00C278A4">
        <w:rPr>
          <w:i/>
        </w:rPr>
        <w:t xml:space="preserve">July, 1863) </w:t>
      </w:r>
    </w:p>
    <w:p w:rsidR="00C43606" w:rsidRPr="009A248A" w:rsidRDefault="00C43606" w:rsidP="000E5D68">
      <w:pPr>
        <w:tabs>
          <w:tab w:val="left" w:pos="720"/>
        </w:tabs>
        <w:ind w:left="1440" w:hanging="1440"/>
      </w:pPr>
      <w:r>
        <w:tab/>
      </w:r>
      <w:r w:rsidRPr="00DD0D4B">
        <w:t>d.</w:t>
      </w:r>
      <w:r w:rsidRPr="00DD0D4B">
        <w:rPr>
          <w:b/>
        </w:rPr>
        <w:tab/>
      </w:r>
      <w:r w:rsidRPr="009A248A">
        <w:t>The battles of</w:t>
      </w:r>
      <w:r w:rsidRPr="009A248A">
        <w:rPr>
          <w:b/>
        </w:rPr>
        <w:t xml:space="preserve"> Chickamauga and Chattanooga</w:t>
      </w:r>
      <w:r w:rsidRPr="009A248A">
        <w:t xml:space="preserve"> saw the Confederates initially victorious in a ferocious fight at Chickamauga Creek. Lincoln reinforced Chattanooga with troops from Virginia and the Vicksburg campaign, and in late September, the Union, under William Rosecrans captured Chattanooga.</w:t>
      </w:r>
    </w:p>
    <w:p w:rsidR="00C43606" w:rsidRPr="00C278A4" w:rsidRDefault="00C43606" w:rsidP="000E5D68">
      <w:pPr>
        <w:rPr>
          <w:i/>
        </w:rPr>
      </w:pPr>
      <w:r w:rsidRPr="00C278A4">
        <w:rPr>
          <w:i/>
        </w:rPr>
        <w:t>(Show Map 16.5: Road to Chickamauga, June</w:t>
      </w:r>
      <w:r>
        <w:rPr>
          <w:i/>
        </w:rPr>
        <w:t>–</w:t>
      </w:r>
      <w:r w:rsidRPr="00C278A4">
        <w:rPr>
          <w:i/>
        </w:rPr>
        <w:t xml:space="preserve">September 1863) </w:t>
      </w:r>
    </w:p>
    <w:p w:rsidR="00C43606" w:rsidRPr="009A248A" w:rsidRDefault="00C43606" w:rsidP="000E5D68">
      <w:pPr>
        <w:ind w:left="720" w:hanging="720"/>
      </w:pPr>
      <w:r w:rsidRPr="00DD0D4B">
        <w:t>5.</w:t>
      </w:r>
      <w:r w:rsidRPr="00DD0D4B">
        <w:rPr>
          <w:b/>
        </w:rPr>
        <w:tab/>
      </w:r>
      <w:r w:rsidRPr="009A248A">
        <w:t>The Emancipation Proclamation had reinforced calls for the enlistment of</w:t>
      </w:r>
      <w:r w:rsidRPr="009A248A">
        <w:rPr>
          <w:b/>
        </w:rPr>
        <w:t xml:space="preserve"> </w:t>
      </w:r>
      <w:r>
        <w:rPr>
          <w:b/>
        </w:rPr>
        <w:t>“</w:t>
      </w:r>
      <w:r w:rsidRPr="009A248A">
        <w:rPr>
          <w:b/>
        </w:rPr>
        <w:t>black men in blue</w:t>
      </w:r>
      <w:r>
        <w:rPr>
          <w:b/>
        </w:rPr>
        <w:t>”</w:t>
      </w:r>
      <w:r w:rsidRPr="009A248A">
        <w:t xml:space="preserve"> to join Union armies</w:t>
      </w:r>
      <w:r>
        <w:t>.</w:t>
      </w:r>
    </w:p>
    <w:p w:rsidR="00C43606" w:rsidRPr="009A248A" w:rsidRDefault="00C43606" w:rsidP="000E5D68">
      <w:pPr>
        <w:tabs>
          <w:tab w:val="left" w:pos="720"/>
        </w:tabs>
        <w:ind w:left="1440" w:hanging="1440"/>
      </w:pPr>
      <w:r>
        <w:tab/>
      </w:r>
      <w:r w:rsidRPr="00DD0D4B">
        <w:t>a.</w:t>
      </w:r>
      <w:r w:rsidRPr="00DD0D4B">
        <w:rPr>
          <w:b/>
        </w:rPr>
        <w:tab/>
      </w:r>
      <w:r w:rsidRPr="009A248A">
        <w:t>Initially envisioned as garrison and supply forces, African</w:t>
      </w:r>
      <w:r>
        <w:t xml:space="preserve"> </w:t>
      </w:r>
      <w:r w:rsidRPr="009A248A">
        <w:t xml:space="preserve">American regiments would </w:t>
      </w:r>
      <w:r w:rsidRPr="006379C7">
        <w:t>themselves push to</w:t>
      </w:r>
      <w:r w:rsidRPr="009A248A">
        <w:t xml:space="preserve"> become</w:t>
      </w:r>
      <w:r w:rsidRPr="009A248A">
        <w:rPr>
          <w:b/>
        </w:rPr>
        <w:t xml:space="preserve"> black soldiers in combat</w:t>
      </w:r>
      <w:r w:rsidRPr="00C278A4">
        <w:t>.</w:t>
      </w:r>
    </w:p>
    <w:p w:rsidR="00C43606" w:rsidRPr="009A248A" w:rsidRDefault="00C43606" w:rsidP="000E5D68">
      <w:pPr>
        <w:tabs>
          <w:tab w:val="left" w:pos="720"/>
        </w:tabs>
        <w:ind w:left="1440" w:hanging="1440"/>
      </w:pPr>
      <w:r>
        <w:tab/>
      </w:r>
      <w:r w:rsidRPr="009A248A">
        <w:t>b.</w:t>
      </w:r>
      <w:r w:rsidRPr="009A248A">
        <w:tab/>
        <w:t>Continued military victories were the principal factors that</w:t>
      </w:r>
      <w:r w:rsidRPr="009A248A">
        <w:rPr>
          <w:b/>
        </w:rPr>
        <w:t xml:space="preserve"> emancipation</w:t>
      </w:r>
      <w:r w:rsidRPr="009A248A">
        <w:t xml:space="preserve"> was</w:t>
      </w:r>
      <w:r w:rsidRPr="009A248A">
        <w:rPr>
          <w:b/>
        </w:rPr>
        <w:t xml:space="preserve"> confirmed </w:t>
      </w:r>
      <w:r w:rsidRPr="009A248A">
        <w:t xml:space="preserve">leading to Congressional approval of the </w:t>
      </w:r>
      <w:r>
        <w:t>Thirteenth</w:t>
      </w:r>
      <w:r w:rsidRPr="009A248A">
        <w:t xml:space="preserve"> Amendment by the end of 1864.</w:t>
      </w:r>
    </w:p>
    <w:p w:rsidR="00C43606" w:rsidRPr="006379C7" w:rsidRDefault="00C43606" w:rsidP="000E5D68">
      <w:pPr>
        <w:ind w:left="720" w:hanging="720"/>
        <w:rPr>
          <w:b/>
        </w:rPr>
      </w:pPr>
      <w:r w:rsidRPr="006379C7">
        <w:t>6.</w:t>
      </w:r>
      <w:r w:rsidRPr="006379C7">
        <w:tab/>
        <w:t>Many southerners succumbed to defeatism during the trying winter of 1863</w:t>
      </w:r>
      <w:r>
        <w:t>–</w:t>
      </w:r>
      <w:r w:rsidRPr="006379C7">
        <w:t xml:space="preserve">1864. More would do so in the following </w:t>
      </w:r>
      <w:r>
        <w:rPr>
          <w:b/>
        </w:rPr>
        <w:t>“</w:t>
      </w:r>
      <w:r w:rsidRPr="006379C7">
        <w:rPr>
          <w:b/>
        </w:rPr>
        <w:t>year of decision</w:t>
      </w:r>
      <w:r w:rsidRPr="00473A0B">
        <w:t>.</w:t>
      </w:r>
      <w:r>
        <w:rPr>
          <w:b/>
        </w:rPr>
        <w:t>”</w:t>
      </w:r>
    </w:p>
    <w:p w:rsidR="00C43606" w:rsidRPr="009A248A" w:rsidRDefault="00C43606" w:rsidP="000E5D68">
      <w:pPr>
        <w:tabs>
          <w:tab w:val="left" w:pos="720"/>
        </w:tabs>
        <w:ind w:left="1440" w:hanging="1440"/>
      </w:pPr>
      <w:r>
        <w:tab/>
      </w:r>
      <w:r w:rsidRPr="009A248A">
        <w:t>a.</w:t>
      </w:r>
      <w:r w:rsidRPr="009A248A">
        <w:rPr>
          <w:b/>
        </w:rPr>
        <w:tab/>
      </w:r>
      <w:r w:rsidRPr="009A248A">
        <w:t>Grant, now general in chief, struck southward from Washington in early May. In two days of hellish fighting, the Confederates inflicted severe casualties on Grant</w:t>
      </w:r>
      <w:r>
        <w:t>’</w:t>
      </w:r>
      <w:r w:rsidRPr="009A248A">
        <w:t>s forces</w:t>
      </w:r>
      <w:r w:rsidRPr="009A248A">
        <w:rPr>
          <w:b/>
        </w:rPr>
        <w:t xml:space="preserve"> out of the </w:t>
      </w:r>
      <w:r>
        <w:rPr>
          <w:b/>
        </w:rPr>
        <w:t>“w</w:t>
      </w:r>
      <w:r w:rsidRPr="009A248A">
        <w:rPr>
          <w:b/>
        </w:rPr>
        <w:t>ilderness.</w:t>
      </w:r>
      <w:r>
        <w:rPr>
          <w:b/>
        </w:rPr>
        <w:t>”</w:t>
      </w:r>
    </w:p>
    <w:p w:rsidR="00C43606" w:rsidRPr="00473A0B" w:rsidRDefault="00C43606" w:rsidP="000E5D68">
      <w:pPr>
        <w:rPr>
          <w:i/>
        </w:rPr>
      </w:pPr>
      <w:r w:rsidRPr="00473A0B">
        <w:rPr>
          <w:i/>
        </w:rPr>
        <w:t>(Show Map 16.6: Battle of the Wilderness and Spotsylvania, May 5–12, 1864)</w:t>
      </w:r>
    </w:p>
    <w:p w:rsidR="00C43606" w:rsidRPr="009A248A" w:rsidRDefault="00C43606" w:rsidP="000E5D68">
      <w:pPr>
        <w:tabs>
          <w:tab w:val="left" w:pos="720"/>
        </w:tabs>
        <w:ind w:left="1440" w:hanging="1440"/>
      </w:pPr>
      <w:r>
        <w:tab/>
      </w:r>
      <w:r w:rsidRPr="00DD0D4B">
        <w:t>b.</w:t>
      </w:r>
      <w:r w:rsidRPr="00DD0D4B">
        <w:rPr>
          <w:b/>
        </w:rPr>
        <w:tab/>
      </w:r>
      <w:r w:rsidRPr="009A248A">
        <w:t xml:space="preserve">Grant did not retreat, unlike </w:t>
      </w:r>
      <w:r>
        <w:t>previous</w:t>
      </w:r>
      <w:r w:rsidRPr="009A248A">
        <w:t xml:space="preserve"> commanders. Instead, he regrouped and again attempted to outflank Lee. In mid-May, assaults against Confederate entrenchments at </w:t>
      </w:r>
      <w:r w:rsidRPr="009A248A">
        <w:rPr>
          <w:b/>
        </w:rPr>
        <w:t>Spotsylvania</w:t>
      </w:r>
      <w:r w:rsidRPr="009A248A">
        <w:t xml:space="preserve"> and again on June 3 at</w:t>
      </w:r>
      <w:r w:rsidRPr="009A248A">
        <w:rPr>
          <w:b/>
        </w:rPr>
        <w:t xml:space="preserve"> Cold Harbor</w:t>
      </w:r>
      <w:r w:rsidRPr="00473A0B">
        <w:t>,</w:t>
      </w:r>
      <w:r w:rsidRPr="009A248A">
        <w:t xml:space="preserve"> produced high Union casualties reminiscent of Gettysburg.</w:t>
      </w:r>
    </w:p>
    <w:p w:rsidR="00C43606" w:rsidRPr="009A248A" w:rsidRDefault="00C43606" w:rsidP="000E5D68">
      <w:pPr>
        <w:tabs>
          <w:tab w:val="left" w:pos="720"/>
        </w:tabs>
        <w:ind w:left="1440" w:hanging="1440"/>
      </w:pPr>
      <w:r>
        <w:tab/>
      </w:r>
      <w:r w:rsidRPr="009A248A">
        <w:t>c.</w:t>
      </w:r>
      <w:r w:rsidRPr="009A248A">
        <w:tab/>
        <w:t>Grant eventually settled into what would become a</w:t>
      </w:r>
      <w:r w:rsidRPr="009A248A">
        <w:rPr>
          <w:b/>
        </w:rPr>
        <w:t xml:space="preserve"> stalemate in Virginia</w:t>
      </w:r>
      <w:r w:rsidRPr="00473A0B">
        <w:t xml:space="preserve">, </w:t>
      </w:r>
      <w:r w:rsidRPr="009A248A">
        <w:t>characterized by a nine-month siege of Petersburg. In all, the Union suffered sixty-five thousand total casualties since May.</w:t>
      </w:r>
    </w:p>
    <w:p w:rsidR="00C43606" w:rsidRPr="009A248A" w:rsidRDefault="00C43606" w:rsidP="000E5D68">
      <w:pPr>
        <w:tabs>
          <w:tab w:val="left" w:pos="720"/>
        </w:tabs>
        <w:ind w:left="1440" w:hanging="1440"/>
      </w:pPr>
      <w:r>
        <w:tab/>
      </w:r>
      <w:r w:rsidRPr="009A248A">
        <w:t>d.</w:t>
      </w:r>
      <w:r w:rsidRPr="009A248A">
        <w:tab/>
        <w:t>In the West, William Tecums</w:t>
      </w:r>
      <w:r>
        <w:t>e</w:t>
      </w:r>
      <w:r w:rsidRPr="009A248A">
        <w:t>h Sherman gradually pushed Joseph Johnston</w:t>
      </w:r>
      <w:r>
        <w:t>’</w:t>
      </w:r>
      <w:r w:rsidRPr="009A248A">
        <w:t>s forces in the</w:t>
      </w:r>
      <w:r w:rsidRPr="009A248A">
        <w:rPr>
          <w:b/>
        </w:rPr>
        <w:t xml:space="preserve"> Atlanta campaign</w:t>
      </w:r>
      <w:r w:rsidRPr="00473A0B">
        <w:t>.</w:t>
      </w:r>
    </w:p>
    <w:p w:rsidR="00C43606" w:rsidRPr="00473A0B" w:rsidRDefault="00C43606" w:rsidP="000E5D68">
      <w:pPr>
        <w:rPr>
          <w:i/>
        </w:rPr>
      </w:pPr>
      <w:r w:rsidRPr="00473A0B">
        <w:rPr>
          <w:i/>
        </w:rPr>
        <w:t xml:space="preserve">(Show Map 16.7: Campaign for Atlanta, May–September 1864) </w:t>
      </w:r>
    </w:p>
    <w:p w:rsidR="00C43606" w:rsidRPr="009A248A" w:rsidRDefault="00C43606" w:rsidP="000E5D68">
      <w:pPr>
        <w:tabs>
          <w:tab w:val="left" w:pos="720"/>
        </w:tabs>
        <w:ind w:left="1440" w:hanging="1440"/>
      </w:pPr>
      <w:r>
        <w:tab/>
      </w:r>
      <w:r w:rsidRPr="00DD0D4B">
        <w:t>e.</w:t>
      </w:r>
      <w:r w:rsidRPr="00DD0D4B">
        <w:rPr>
          <w:b/>
        </w:rPr>
        <w:tab/>
      </w:r>
      <w:r w:rsidRPr="00DD0D4B">
        <w:t>The Confederate attrition strategy seemed to be working, evi</w:t>
      </w:r>
      <w:r w:rsidRPr="009A248A">
        <w:t>denced not only by Democratic opposition but also by the growing</w:t>
      </w:r>
      <w:r w:rsidRPr="009A248A">
        <w:rPr>
          <w:b/>
        </w:rPr>
        <w:t xml:space="preserve"> peace overtures</w:t>
      </w:r>
      <w:r w:rsidRPr="009A248A">
        <w:t xml:space="preserve"> in the Northern press.</w:t>
      </w:r>
    </w:p>
    <w:p w:rsidR="00C43606" w:rsidRPr="009A248A" w:rsidRDefault="00C43606" w:rsidP="000E5D68">
      <w:pPr>
        <w:tabs>
          <w:tab w:val="left" w:pos="720"/>
        </w:tabs>
        <w:ind w:left="1440" w:hanging="1440"/>
      </w:pPr>
      <w:r>
        <w:tab/>
      </w:r>
      <w:r w:rsidRPr="009A248A">
        <w:t>f.</w:t>
      </w:r>
      <w:r w:rsidRPr="009A248A">
        <w:tab/>
        <w:t>A</w:t>
      </w:r>
      <w:r w:rsidRPr="009A248A">
        <w:rPr>
          <w:b/>
        </w:rPr>
        <w:t xml:space="preserve"> prisoner exchange controversy</w:t>
      </w:r>
      <w:r w:rsidRPr="009A248A">
        <w:t xml:space="preserve"> further complicated matters for Lincoln, who had resisted southern offers of exchanges because the South had refused to include black troops in the proposals.</w:t>
      </w:r>
    </w:p>
    <w:p w:rsidR="00C43606" w:rsidRPr="009A248A" w:rsidRDefault="00C43606" w:rsidP="000E5D68">
      <w:pPr>
        <w:tabs>
          <w:tab w:val="left" w:pos="720"/>
        </w:tabs>
        <w:ind w:left="1440" w:hanging="1440"/>
      </w:pPr>
      <w:r>
        <w:tab/>
      </w:r>
      <w:r w:rsidRPr="00836C5A">
        <w:t>g.</w:t>
      </w:r>
      <w:r w:rsidRPr="009A248A">
        <w:tab/>
        <w:t xml:space="preserve">A desperate Confederacy debated the </w:t>
      </w:r>
      <w:r w:rsidRPr="006379C7">
        <w:rPr>
          <w:b/>
        </w:rPr>
        <w:t>issue of black soldiers in the Confederate Army</w:t>
      </w:r>
      <w:r w:rsidRPr="009A248A">
        <w:t xml:space="preserve"> but the war ended before any such regiments could be organized.</w:t>
      </w:r>
    </w:p>
    <w:p w:rsidR="00C43606" w:rsidRPr="009A248A" w:rsidRDefault="00C43606" w:rsidP="000E5D68">
      <w:pPr>
        <w:ind w:left="720" w:hanging="720"/>
      </w:pPr>
      <w:r w:rsidRPr="009A248A">
        <w:t>7.</w:t>
      </w:r>
      <w:r w:rsidRPr="009A248A">
        <w:tab/>
        <w:t>An improved military situation eventually ensured the</w:t>
      </w:r>
      <w:r w:rsidRPr="009A248A">
        <w:rPr>
          <w:b/>
        </w:rPr>
        <w:t xml:space="preserve"> reelection of Lincoln and the end of the Confederacy</w:t>
      </w:r>
      <w:r w:rsidRPr="00473A0B">
        <w:t>.</w:t>
      </w:r>
    </w:p>
    <w:p w:rsidR="00C43606" w:rsidRPr="009A248A" w:rsidRDefault="00C43606" w:rsidP="000E5D68">
      <w:pPr>
        <w:tabs>
          <w:tab w:val="left" w:pos="720"/>
        </w:tabs>
        <w:ind w:left="1440" w:hanging="1440"/>
      </w:pPr>
      <w:r>
        <w:tab/>
      </w:r>
      <w:r w:rsidRPr="00DD0D4B">
        <w:t>a.</w:t>
      </w:r>
      <w:r w:rsidRPr="00DD0D4B">
        <w:rPr>
          <w:b/>
        </w:rPr>
        <w:tab/>
      </w:r>
      <w:r w:rsidRPr="00DD0D4B">
        <w:t>Sherman</w:t>
      </w:r>
      <w:r>
        <w:t>’</w:t>
      </w:r>
      <w:r w:rsidRPr="00DD0D4B">
        <w:t>s</w:t>
      </w:r>
      <w:r w:rsidRPr="009A248A">
        <w:rPr>
          <w:b/>
        </w:rPr>
        <w:t xml:space="preserve"> capture of Atlanta</w:t>
      </w:r>
      <w:r w:rsidRPr="009A248A">
        <w:t xml:space="preserve"> from Hood</w:t>
      </w:r>
      <w:r>
        <w:t>’</w:t>
      </w:r>
      <w:r w:rsidRPr="009A248A">
        <w:t>s depleted forces in September was both a symbolic and substantive victory.</w:t>
      </w:r>
    </w:p>
    <w:p w:rsidR="00C43606" w:rsidRPr="009A248A" w:rsidRDefault="00C43606" w:rsidP="000E5D68">
      <w:pPr>
        <w:tabs>
          <w:tab w:val="left" w:pos="720"/>
        </w:tabs>
        <w:ind w:left="1440" w:hanging="1440"/>
      </w:pPr>
      <w:r>
        <w:tab/>
      </w:r>
      <w:r w:rsidRPr="009A248A">
        <w:t>b.</w:t>
      </w:r>
      <w:r w:rsidRPr="009A248A">
        <w:tab/>
        <w:t>Further Union success came in the</w:t>
      </w:r>
      <w:r w:rsidRPr="009A248A">
        <w:rPr>
          <w:b/>
        </w:rPr>
        <w:t xml:space="preserve"> Shenandoah Valley.</w:t>
      </w:r>
    </w:p>
    <w:p w:rsidR="00C43606" w:rsidRPr="009A248A" w:rsidRDefault="00C43606" w:rsidP="000E5D68">
      <w:pPr>
        <w:tabs>
          <w:tab w:val="left" w:pos="720"/>
        </w:tabs>
        <w:ind w:left="1440" w:hanging="1440"/>
      </w:pPr>
      <w:r>
        <w:tab/>
      </w:r>
      <w:r w:rsidRPr="009A248A">
        <w:t>c.</w:t>
      </w:r>
      <w:r w:rsidRPr="009A248A">
        <w:tab/>
        <w:t>Sherman</w:t>
      </w:r>
      <w:r>
        <w:t>’</w:t>
      </w:r>
      <w:r w:rsidRPr="009A248A">
        <w:t>s march 280 miles</w:t>
      </w:r>
      <w:r w:rsidRPr="009A248A">
        <w:rPr>
          <w:b/>
        </w:rPr>
        <w:t xml:space="preserve"> from Atlanta to the sea</w:t>
      </w:r>
      <w:r w:rsidRPr="009A248A">
        <w:t xml:space="preserve"> at Savannah saw his sixty thousand men wrecking almost everything in their path.</w:t>
      </w:r>
    </w:p>
    <w:p w:rsidR="00C43606" w:rsidRPr="009A248A" w:rsidRDefault="00C43606" w:rsidP="000E5D68">
      <w:pPr>
        <w:tabs>
          <w:tab w:val="left" w:pos="720"/>
        </w:tabs>
        <w:ind w:left="1440" w:hanging="1440"/>
      </w:pPr>
      <w:r>
        <w:tab/>
      </w:r>
      <w:r w:rsidRPr="009A248A">
        <w:t>d.</w:t>
      </w:r>
      <w:r w:rsidRPr="009A248A">
        <w:tab/>
        <w:t xml:space="preserve">Hood marched his forces northward, where he sacrificed the bulk of his men in the </w:t>
      </w:r>
      <w:r w:rsidRPr="009A248A">
        <w:rPr>
          <w:b/>
        </w:rPr>
        <w:t>battles of Franklin and Nashville</w:t>
      </w:r>
      <w:r w:rsidRPr="00473A0B">
        <w:t>.</w:t>
      </w:r>
    </w:p>
    <w:p w:rsidR="00C43606" w:rsidRPr="009A248A" w:rsidRDefault="00C43606" w:rsidP="000E5D68">
      <w:pPr>
        <w:tabs>
          <w:tab w:val="left" w:pos="720"/>
        </w:tabs>
        <w:ind w:left="1440" w:hanging="1440"/>
      </w:pPr>
      <w:r>
        <w:tab/>
      </w:r>
      <w:r w:rsidRPr="009A248A">
        <w:t>e.</w:t>
      </w:r>
      <w:r w:rsidRPr="009A248A">
        <w:tab/>
        <w:t>The capture of</w:t>
      </w:r>
      <w:r w:rsidRPr="009A248A">
        <w:rPr>
          <w:b/>
        </w:rPr>
        <w:t xml:space="preserve"> Fort Fisher</w:t>
      </w:r>
      <w:r w:rsidRPr="009A248A">
        <w:t xml:space="preserve"> in January 1865 and</w:t>
      </w:r>
      <w:r w:rsidRPr="009A248A">
        <w:rPr>
          <w:b/>
        </w:rPr>
        <w:t xml:space="preserve"> Sherman</w:t>
      </w:r>
      <w:r>
        <w:rPr>
          <w:b/>
        </w:rPr>
        <w:t>’</w:t>
      </w:r>
      <w:r w:rsidRPr="009A248A">
        <w:rPr>
          <w:b/>
        </w:rPr>
        <w:t>s march through the Carolinas</w:t>
      </w:r>
      <w:r w:rsidRPr="009A248A">
        <w:t xml:space="preserve"> inflicted even more destruction than had been wrought on Georgia.</w:t>
      </w:r>
    </w:p>
    <w:p w:rsidR="00C43606" w:rsidRPr="00473A0B" w:rsidRDefault="00C43606" w:rsidP="000E5D68">
      <w:pPr>
        <w:rPr>
          <w:i/>
        </w:rPr>
      </w:pPr>
      <w:r w:rsidRPr="00473A0B">
        <w:rPr>
          <w:i/>
        </w:rPr>
        <w:t>(Show Map 16.8: Hood’s Tennessee Campaign, October–November 1864</w:t>
      </w:r>
      <w:r>
        <w:rPr>
          <w:i/>
        </w:rPr>
        <w:t>,</w:t>
      </w:r>
      <w:r w:rsidRPr="00473A0B">
        <w:rPr>
          <w:i/>
        </w:rPr>
        <w:t xml:space="preserve"> and Nashville, December 15–16, 1864) </w:t>
      </w:r>
    </w:p>
    <w:p w:rsidR="00C43606" w:rsidRPr="009A248A" w:rsidRDefault="00C43606" w:rsidP="000E5D68">
      <w:pPr>
        <w:tabs>
          <w:tab w:val="left" w:pos="720"/>
        </w:tabs>
        <w:ind w:left="1440" w:hanging="1440"/>
      </w:pPr>
      <w:r>
        <w:tab/>
      </w:r>
      <w:r w:rsidRPr="00DD0D4B">
        <w:t>f.</w:t>
      </w:r>
      <w:r w:rsidRPr="00DD0D4B">
        <w:rPr>
          <w:b/>
        </w:rPr>
        <w:tab/>
      </w:r>
      <w:r w:rsidRPr="00DD0D4B">
        <w:t>Grant, meanwhile, finally pressured Lee out of Richmond and Petersburg. Lee fled westward. The</w:t>
      </w:r>
      <w:r w:rsidRPr="009A248A">
        <w:rPr>
          <w:b/>
        </w:rPr>
        <w:t xml:space="preserve"> road to Appomattox</w:t>
      </w:r>
      <w:r w:rsidRPr="009A248A">
        <w:t xml:space="preserve"> and Lee</w:t>
      </w:r>
      <w:r>
        <w:t>’</w:t>
      </w:r>
      <w:r w:rsidRPr="009A248A">
        <w:t>s surrender on April 9, 1865</w:t>
      </w:r>
      <w:r>
        <w:t>,</w:t>
      </w:r>
      <w:r w:rsidRPr="009A248A">
        <w:t xml:space="preserve"> was sealed when his remnant force was cornered by Grant.</w:t>
      </w:r>
    </w:p>
    <w:p w:rsidR="00C43606" w:rsidRDefault="00C43606" w:rsidP="000E5D68">
      <w:pPr>
        <w:tabs>
          <w:tab w:val="left" w:pos="720"/>
        </w:tabs>
        <w:ind w:left="1440" w:hanging="1440"/>
      </w:pPr>
      <w:r>
        <w:tab/>
      </w:r>
      <w:r w:rsidRPr="009A248A">
        <w:t>g.</w:t>
      </w:r>
      <w:r w:rsidRPr="009A248A">
        <w:tab/>
        <w:t>Northern celebrations soon turned to mourning, however, following the</w:t>
      </w:r>
      <w:r w:rsidRPr="009A248A">
        <w:rPr>
          <w:b/>
        </w:rPr>
        <w:t xml:space="preserve"> assassination of Lincoln</w:t>
      </w:r>
      <w:r w:rsidRPr="009A248A">
        <w:t xml:space="preserve"> on April 14.</w:t>
      </w:r>
    </w:p>
    <w:p w:rsidR="00C43606" w:rsidRDefault="00C43606" w:rsidP="000E5D68">
      <w:pPr>
        <w:ind w:left="720" w:hanging="720"/>
      </w:pPr>
    </w:p>
    <w:p w:rsidR="00C43606" w:rsidRPr="009A248A" w:rsidRDefault="00C43606" w:rsidP="000E5D68">
      <w:pPr>
        <w:ind w:left="720" w:hanging="720"/>
      </w:pPr>
      <w:r>
        <w:tab/>
      </w:r>
      <w:r w:rsidRPr="009051F3">
        <w:t>Conclusion:</w:t>
      </w:r>
      <w:r w:rsidRPr="00DD0D4B">
        <w:t xml:space="preserve"> The Civil War resolved two fundamental questions. The first involved the elimination of slavery. The second involved the superiority of federal authority to that of the states. Such resolution came at a cost of </w:t>
      </w:r>
      <w:r>
        <w:t>more than</w:t>
      </w:r>
      <w:r w:rsidRPr="00DD0D4B">
        <w:t xml:space="preserve"> 6</w:t>
      </w:r>
      <w:r>
        <w:t>2</w:t>
      </w:r>
      <w:r w:rsidRPr="00DD0D4B">
        <w:t>0,000 lives</w:t>
      </w:r>
      <w:r>
        <w:t>, including that of the president.</w:t>
      </w:r>
    </w:p>
    <w:p w:rsidR="00C43606" w:rsidRDefault="00C43606" w:rsidP="000E5D68"/>
    <w:p w:rsidR="00C43606" w:rsidRPr="000E5D68" w:rsidRDefault="00C43606" w:rsidP="000E5D68">
      <w:pPr>
        <w:rPr>
          <w:i/>
        </w:rPr>
      </w:pPr>
      <w:r w:rsidRPr="000E5D68">
        <w:rPr>
          <w:i/>
        </w:rPr>
        <w:t>Teaching Resources</w:t>
      </w:r>
    </w:p>
    <w:p w:rsidR="00C43606" w:rsidRPr="00DD0D4B" w:rsidRDefault="00C43606" w:rsidP="00473A0B">
      <w:pPr>
        <w:numPr>
          <w:ilvl w:val="0"/>
          <w:numId w:val="1"/>
        </w:numPr>
      </w:pPr>
      <w:r w:rsidRPr="009A248A">
        <w:rPr>
          <w:i/>
        </w:rPr>
        <w:t>The Civil War</w:t>
      </w:r>
      <w:r>
        <w:t xml:space="preserve">, </w:t>
      </w:r>
      <w:r w:rsidRPr="00844EE5">
        <w:t>episodes four through nine</w:t>
      </w:r>
      <w:r>
        <w:t xml:space="preserve">, </w:t>
      </w:r>
      <w:r w:rsidRPr="00844EE5">
        <w:t>by Ken Burns offers an award-winning account of the war</w:t>
      </w:r>
      <w:r>
        <w:t>’</w:t>
      </w:r>
      <w:r w:rsidRPr="00844EE5">
        <w:t>s middle and closing years. PBS Video (62 minutes, 95 minutes, 70 minutes, 72 minutes, 69 minutes, and 68 minutes, respectively).</w:t>
      </w:r>
    </w:p>
    <w:p w:rsidR="00C43606" w:rsidRPr="009A248A" w:rsidRDefault="00C43606" w:rsidP="00473A0B">
      <w:pPr>
        <w:numPr>
          <w:ilvl w:val="0"/>
          <w:numId w:val="1"/>
        </w:numPr>
      </w:pPr>
      <w:r w:rsidRPr="00DD0D4B">
        <w:rPr>
          <w:i/>
        </w:rPr>
        <w:t>The Red Badge of Courage</w:t>
      </w:r>
      <w:r w:rsidRPr="00DD0D4B">
        <w:t xml:space="preserve"> is a feature film of Stephen Crane</w:t>
      </w:r>
      <w:r>
        <w:t>’</w:t>
      </w:r>
      <w:r w:rsidRPr="00DD0D4B">
        <w:t>s classic novel, direc</w:t>
      </w:r>
      <w:r w:rsidRPr="009A248A">
        <w:t>ted by John Huston and starring Audie Murphy. Filmic Archives (69 minutes).</w:t>
      </w:r>
    </w:p>
    <w:p w:rsidR="00C43606" w:rsidRPr="009A248A" w:rsidRDefault="00C43606" w:rsidP="00473A0B">
      <w:pPr>
        <w:numPr>
          <w:ilvl w:val="0"/>
          <w:numId w:val="1"/>
        </w:numPr>
      </w:pPr>
      <w:r w:rsidRPr="009A248A">
        <w:t>Smithsonian</w:t>
      </w:r>
      <w:r>
        <w:t>’</w:t>
      </w:r>
      <w:r w:rsidRPr="009A248A">
        <w:t>s</w:t>
      </w:r>
      <w:r w:rsidRPr="009A248A">
        <w:rPr>
          <w:i/>
        </w:rPr>
        <w:t xml:space="preserve"> Great Battles of the Civil War</w:t>
      </w:r>
      <w:r w:rsidRPr="009A248A">
        <w:t xml:space="preserve"> is a six-part series that offers narration by James M. McPherson and documentation of each major battle of the war. Filmic Archives.</w:t>
      </w:r>
    </w:p>
    <w:p w:rsidR="00C43606" w:rsidRPr="009A248A" w:rsidRDefault="00C43606" w:rsidP="00473A0B">
      <w:pPr>
        <w:numPr>
          <w:ilvl w:val="0"/>
          <w:numId w:val="1"/>
        </w:numPr>
      </w:pPr>
      <w:r w:rsidRPr="009A248A">
        <w:rPr>
          <w:i/>
        </w:rPr>
        <w:t>Royal Federal Blues</w:t>
      </w:r>
      <w:r w:rsidRPr="009A248A">
        <w:t xml:space="preserve"> provides the most comprehensive account of African</w:t>
      </w:r>
      <w:r>
        <w:t xml:space="preserve"> </w:t>
      </w:r>
      <w:r w:rsidRPr="009A248A">
        <w:t>American participation in the Civil War. Filmic Archives (30 minutes).</w:t>
      </w:r>
    </w:p>
    <w:p w:rsidR="00C43606" w:rsidRPr="009A248A" w:rsidRDefault="00C43606" w:rsidP="00473A0B">
      <w:pPr>
        <w:numPr>
          <w:ilvl w:val="0"/>
          <w:numId w:val="1"/>
        </w:numPr>
      </w:pPr>
      <w:r w:rsidRPr="009A248A">
        <w:rPr>
          <w:i/>
        </w:rPr>
        <w:t>Glory</w:t>
      </w:r>
      <w:r w:rsidRPr="009A248A">
        <w:t xml:space="preserve"> is a feature film, starring Denzel Washington, about the 54th Massachusetts Infantry. Filmic Archives (120 minutes).</w:t>
      </w:r>
    </w:p>
    <w:p w:rsidR="00C43606" w:rsidRPr="009A248A" w:rsidRDefault="00C43606" w:rsidP="00473A0B">
      <w:pPr>
        <w:numPr>
          <w:ilvl w:val="0"/>
          <w:numId w:val="1"/>
        </w:numPr>
      </w:pPr>
      <w:r w:rsidRPr="009A248A">
        <w:rPr>
          <w:i/>
        </w:rPr>
        <w:t>Lincoln</w:t>
      </w:r>
      <w:r w:rsidRPr="009A248A">
        <w:t xml:space="preserve"> is a four-part series about the president. Filmic Archives (240 minutes total).</w:t>
      </w:r>
    </w:p>
    <w:p w:rsidR="00C43606" w:rsidRPr="009A248A" w:rsidRDefault="00C43606" w:rsidP="00473A0B">
      <w:pPr>
        <w:numPr>
          <w:ilvl w:val="0"/>
          <w:numId w:val="1"/>
        </w:numPr>
      </w:pPr>
      <w:r w:rsidRPr="009A248A">
        <w:rPr>
          <w:i/>
        </w:rPr>
        <w:t>Great Generals of the South</w:t>
      </w:r>
      <w:r w:rsidRPr="009A248A">
        <w:t xml:space="preserve"> focuses on Robert E. Lee and Stonewall Jackson. Filmic Archives (60 minutes).</w:t>
      </w:r>
    </w:p>
    <w:p w:rsidR="00C43606" w:rsidRPr="009A248A" w:rsidRDefault="00C43606" w:rsidP="00473A0B">
      <w:pPr>
        <w:numPr>
          <w:ilvl w:val="0"/>
          <w:numId w:val="1"/>
        </w:numPr>
      </w:pPr>
      <w:r w:rsidRPr="009A248A">
        <w:rPr>
          <w:i/>
        </w:rPr>
        <w:t>Civil War Journal</w:t>
      </w:r>
      <w:r>
        <w:t>,</w:t>
      </w:r>
      <w:r w:rsidRPr="009A248A">
        <w:t xml:space="preserve"> </w:t>
      </w:r>
      <w:r>
        <w:t>v</w:t>
      </w:r>
      <w:r w:rsidRPr="009A248A">
        <w:t>olume 2</w:t>
      </w:r>
      <w:r>
        <w:t>,</w:t>
      </w:r>
      <w:r w:rsidRPr="009A248A">
        <w:t xml:space="preserve"> has episode on women in the Civil War</w:t>
      </w:r>
      <w:r>
        <w:t>.</w:t>
      </w:r>
    </w:p>
    <w:p w:rsidR="00C43606" w:rsidRPr="009A248A" w:rsidRDefault="00C43606" w:rsidP="000E5D68"/>
    <w:p w:rsidR="00C43606" w:rsidRDefault="00C43606" w:rsidP="000E5D68"/>
    <w:sectPr w:rsidR="00C43606" w:rsidSect="000E5D68">
      <w:footerReference w:type="default" r:id="rId7"/>
      <w:type w:val="continuous"/>
      <w:pgSz w:w="12240" w:h="15840" w:code="1"/>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606" w:rsidRDefault="00C43606">
      <w:r>
        <w:separator/>
      </w:r>
    </w:p>
  </w:endnote>
  <w:endnote w:type="continuationSeparator" w:id="0">
    <w:p w:rsidR="00C43606" w:rsidRDefault="00C4360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06" w:rsidRPr="000E5D68" w:rsidRDefault="00C43606" w:rsidP="00DA1242">
    <w:pPr>
      <w:pStyle w:val="Footer"/>
      <w:jc w:val="center"/>
      <w:rPr>
        <w:sz w:val="20"/>
        <w:szCs w:val="20"/>
      </w:rPr>
    </w:pPr>
    <w:r w:rsidRPr="000E5D68">
      <w:rPr>
        <w:sz w:val="20"/>
        <w:szCs w:val="20"/>
      </w:rPr>
      <w:t>16-1</w:t>
    </w:r>
  </w:p>
  <w:p w:rsidR="00C43606" w:rsidRPr="000E5D68" w:rsidRDefault="00C43606" w:rsidP="00DA1242">
    <w:pPr>
      <w:pStyle w:val="Footer"/>
      <w:jc w:val="center"/>
      <w:rPr>
        <w:sz w:val="20"/>
        <w:szCs w:val="20"/>
      </w:rPr>
    </w:pPr>
    <w:r w:rsidRPr="000E5D68">
      <w:rPr>
        <w:bCs/>
        <w:sz w:val="20"/>
        <w:szCs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606" w:rsidRDefault="00C43606">
      <w:r>
        <w:separator/>
      </w:r>
    </w:p>
  </w:footnote>
  <w:footnote w:type="continuationSeparator" w:id="0">
    <w:p w:rsidR="00C43606" w:rsidRDefault="00C436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274B3A"/>
    <w:multiLevelType w:val="hybridMultilevel"/>
    <w:tmpl w:val="69ECDF08"/>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5D68"/>
    <w:rsid w:val="00022BF4"/>
    <w:rsid w:val="00056F93"/>
    <w:rsid w:val="00075BCD"/>
    <w:rsid w:val="00095B8E"/>
    <w:rsid w:val="000A38D6"/>
    <w:rsid w:val="000D27C0"/>
    <w:rsid w:val="000E5D68"/>
    <w:rsid w:val="00120F7F"/>
    <w:rsid w:val="001369D5"/>
    <w:rsid w:val="00147FF3"/>
    <w:rsid w:val="0017769C"/>
    <w:rsid w:val="001866EC"/>
    <w:rsid w:val="001B64BA"/>
    <w:rsid w:val="001D04FE"/>
    <w:rsid w:val="001D0D9A"/>
    <w:rsid w:val="00207DA1"/>
    <w:rsid w:val="00244E84"/>
    <w:rsid w:val="00250BCA"/>
    <w:rsid w:val="00256C8D"/>
    <w:rsid w:val="002678AC"/>
    <w:rsid w:val="0028120A"/>
    <w:rsid w:val="002935EE"/>
    <w:rsid w:val="002965E2"/>
    <w:rsid w:val="002A469F"/>
    <w:rsid w:val="002D4ED1"/>
    <w:rsid w:val="002F3CDF"/>
    <w:rsid w:val="003104AE"/>
    <w:rsid w:val="00321213"/>
    <w:rsid w:val="003456C4"/>
    <w:rsid w:val="003917CE"/>
    <w:rsid w:val="003A234C"/>
    <w:rsid w:val="003C2203"/>
    <w:rsid w:val="003F3F2B"/>
    <w:rsid w:val="0043715D"/>
    <w:rsid w:val="004424F7"/>
    <w:rsid w:val="0044508C"/>
    <w:rsid w:val="00452AAF"/>
    <w:rsid w:val="00473A0B"/>
    <w:rsid w:val="00476966"/>
    <w:rsid w:val="004C2CCC"/>
    <w:rsid w:val="00507D6B"/>
    <w:rsid w:val="00522B94"/>
    <w:rsid w:val="0053516A"/>
    <w:rsid w:val="00535AAA"/>
    <w:rsid w:val="00560ED9"/>
    <w:rsid w:val="00595F21"/>
    <w:rsid w:val="005A3D4F"/>
    <w:rsid w:val="005B26B1"/>
    <w:rsid w:val="005E1790"/>
    <w:rsid w:val="005F6983"/>
    <w:rsid w:val="0061211F"/>
    <w:rsid w:val="006348FA"/>
    <w:rsid w:val="006379C7"/>
    <w:rsid w:val="00637DBA"/>
    <w:rsid w:val="00643510"/>
    <w:rsid w:val="00646307"/>
    <w:rsid w:val="00647C96"/>
    <w:rsid w:val="00650F81"/>
    <w:rsid w:val="0068553E"/>
    <w:rsid w:val="006A1864"/>
    <w:rsid w:val="006B1570"/>
    <w:rsid w:val="006E601D"/>
    <w:rsid w:val="006F1AAB"/>
    <w:rsid w:val="006F1D2D"/>
    <w:rsid w:val="0070240E"/>
    <w:rsid w:val="00711E71"/>
    <w:rsid w:val="007128EC"/>
    <w:rsid w:val="00737EBE"/>
    <w:rsid w:val="00740AA9"/>
    <w:rsid w:val="0075103A"/>
    <w:rsid w:val="00784B78"/>
    <w:rsid w:val="007B6903"/>
    <w:rsid w:val="007D47F6"/>
    <w:rsid w:val="007E282B"/>
    <w:rsid w:val="00802C7F"/>
    <w:rsid w:val="008166A0"/>
    <w:rsid w:val="008256BE"/>
    <w:rsid w:val="00836C5A"/>
    <w:rsid w:val="00844654"/>
    <w:rsid w:val="00844EE5"/>
    <w:rsid w:val="00850405"/>
    <w:rsid w:val="00853BAC"/>
    <w:rsid w:val="00857628"/>
    <w:rsid w:val="00861AA1"/>
    <w:rsid w:val="00865289"/>
    <w:rsid w:val="00871BDA"/>
    <w:rsid w:val="00882257"/>
    <w:rsid w:val="00896DA9"/>
    <w:rsid w:val="008F70D3"/>
    <w:rsid w:val="009051F3"/>
    <w:rsid w:val="00921A76"/>
    <w:rsid w:val="00937133"/>
    <w:rsid w:val="00941DAC"/>
    <w:rsid w:val="00947C81"/>
    <w:rsid w:val="009A248A"/>
    <w:rsid w:val="009A65BA"/>
    <w:rsid w:val="009E0387"/>
    <w:rsid w:val="009F6C0D"/>
    <w:rsid w:val="00A04CCE"/>
    <w:rsid w:val="00A0550B"/>
    <w:rsid w:val="00A21900"/>
    <w:rsid w:val="00A70A6F"/>
    <w:rsid w:val="00A730A8"/>
    <w:rsid w:val="00A73DA2"/>
    <w:rsid w:val="00A80677"/>
    <w:rsid w:val="00AA011E"/>
    <w:rsid w:val="00AA6442"/>
    <w:rsid w:val="00AC17D0"/>
    <w:rsid w:val="00AD5320"/>
    <w:rsid w:val="00AD7D79"/>
    <w:rsid w:val="00AF1071"/>
    <w:rsid w:val="00B327FA"/>
    <w:rsid w:val="00B42931"/>
    <w:rsid w:val="00B57C04"/>
    <w:rsid w:val="00B65081"/>
    <w:rsid w:val="00B94983"/>
    <w:rsid w:val="00BB7111"/>
    <w:rsid w:val="00BD55C0"/>
    <w:rsid w:val="00BD7845"/>
    <w:rsid w:val="00C278A4"/>
    <w:rsid w:val="00C31722"/>
    <w:rsid w:val="00C37575"/>
    <w:rsid w:val="00C43606"/>
    <w:rsid w:val="00C80D8D"/>
    <w:rsid w:val="00C84F9D"/>
    <w:rsid w:val="00C949CE"/>
    <w:rsid w:val="00CB1988"/>
    <w:rsid w:val="00CB40E5"/>
    <w:rsid w:val="00CC1E7C"/>
    <w:rsid w:val="00CC377F"/>
    <w:rsid w:val="00CD1F11"/>
    <w:rsid w:val="00D1144E"/>
    <w:rsid w:val="00D1240F"/>
    <w:rsid w:val="00D36ACC"/>
    <w:rsid w:val="00D543AE"/>
    <w:rsid w:val="00D76AAF"/>
    <w:rsid w:val="00DA1242"/>
    <w:rsid w:val="00DA7E60"/>
    <w:rsid w:val="00DB1B82"/>
    <w:rsid w:val="00DD0D4B"/>
    <w:rsid w:val="00DE22C4"/>
    <w:rsid w:val="00E026B7"/>
    <w:rsid w:val="00E24988"/>
    <w:rsid w:val="00E26321"/>
    <w:rsid w:val="00E4296E"/>
    <w:rsid w:val="00E51371"/>
    <w:rsid w:val="00E90766"/>
    <w:rsid w:val="00EA79B7"/>
    <w:rsid w:val="00EB312B"/>
    <w:rsid w:val="00ED53D2"/>
    <w:rsid w:val="00F02D9B"/>
    <w:rsid w:val="00F16DD5"/>
    <w:rsid w:val="00F260E2"/>
    <w:rsid w:val="00F35A40"/>
    <w:rsid w:val="00F4269D"/>
    <w:rsid w:val="00F67B3E"/>
    <w:rsid w:val="00F70D85"/>
    <w:rsid w:val="00F85BA4"/>
    <w:rsid w:val="00FA256D"/>
    <w:rsid w:val="00FA36F2"/>
    <w:rsid w:val="00FA4260"/>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68"/>
    <w:rPr>
      <w:rFonts w:eastAsia="Arial Unicode MS"/>
      <w:sz w:val="24"/>
      <w:szCs w:val="24"/>
    </w:rPr>
  </w:style>
  <w:style w:type="paragraph" w:styleId="Heading1">
    <w:name w:val="heading 1"/>
    <w:basedOn w:val="Normal"/>
    <w:next w:val="Normal"/>
    <w:link w:val="Heading1Char"/>
    <w:uiPriority w:val="99"/>
    <w:qFormat/>
    <w:rsid w:val="000E5D6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E5D68"/>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92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30922"/>
    <w:rPr>
      <w:rFonts w:asciiTheme="majorHAnsi" w:eastAsiaTheme="majorEastAsia" w:hAnsiTheme="majorHAnsi" w:cstheme="majorBidi"/>
      <w:b/>
      <w:bCs/>
      <w:i/>
      <w:iCs/>
      <w:sz w:val="28"/>
      <w:szCs w:val="28"/>
    </w:rPr>
  </w:style>
  <w:style w:type="paragraph" w:styleId="ListContinue2">
    <w:name w:val="List Continue 2"/>
    <w:basedOn w:val="Normal"/>
    <w:uiPriority w:val="99"/>
    <w:rsid w:val="000E5D68"/>
    <w:pPr>
      <w:spacing w:after="120"/>
      <w:ind w:left="720"/>
    </w:pPr>
  </w:style>
  <w:style w:type="paragraph" w:styleId="ListContinue">
    <w:name w:val="List Continue"/>
    <w:basedOn w:val="Normal"/>
    <w:uiPriority w:val="99"/>
    <w:rsid w:val="000E5D68"/>
    <w:pPr>
      <w:spacing w:after="120"/>
      <w:ind w:left="360"/>
    </w:pPr>
  </w:style>
  <w:style w:type="paragraph" w:styleId="Footer">
    <w:name w:val="footer"/>
    <w:basedOn w:val="Normal"/>
    <w:link w:val="FooterChar1"/>
    <w:uiPriority w:val="99"/>
    <w:rsid w:val="000E5D68"/>
    <w:pPr>
      <w:tabs>
        <w:tab w:val="center" w:pos="4680"/>
        <w:tab w:val="right" w:pos="9360"/>
      </w:tabs>
    </w:pPr>
  </w:style>
  <w:style w:type="character" w:customStyle="1" w:styleId="FooterChar">
    <w:name w:val="Footer Char"/>
    <w:basedOn w:val="DefaultParagraphFont"/>
    <w:link w:val="Footer"/>
    <w:uiPriority w:val="99"/>
    <w:semiHidden/>
    <w:locked/>
    <w:rsid w:val="000E5D68"/>
    <w:rPr>
      <w:rFonts w:cs="Times New Roman"/>
      <w:sz w:val="24"/>
      <w:szCs w:val="24"/>
      <w:lang w:val="en-US" w:eastAsia="en-US" w:bidi="ar-SA"/>
    </w:rPr>
  </w:style>
  <w:style w:type="character" w:customStyle="1" w:styleId="FooterChar1">
    <w:name w:val="Footer Char1"/>
    <w:link w:val="Footer"/>
    <w:uiPriority w:val="99"/>
    <w:locked/>
    <w:rsid w:val="000E5D68"/>
    <w:rPr>
      <w:rFonts w:eastAsia="Arial Unicode MS"/>
      <w:sz w:val="24"/>
      <w:lang/>
    </w:rPr>
  </w:style>
  <w:style w:type="paragraph" w:styleId="Header">
    <w:name w:val="header"/>
    <w:basedOn w:val="Normal"/>
    <w:link w:val="HeaderChar"/>
    <w:uiPriority w:val="99"/>
    <w:rsid w:val="000E5D68"/>
    <w:pPr>
      <w:tabs>
        <w:tab w:val="center" w:pos="4320"/>
        <w:tab w:val="right" w:pos="8640"/>
      </w:tabs>
    </w:pPr>
  </w:style>
  <w:style w:type="character" w:customStyle="1" w:styleId="HeaderChar">
    <w:name w:val="Header Char"/>
    <w:basedOn w:val="DefaultParagraphFont"/>
    <w:link w:val="Header"/>
    <w:uiPriority w:val="99"/>
    <w:semiHidden/>
    <w:rsid w:val="00630922"/>
    <w:rPr>
      <w:rFonts w:eastAsia="Arial Unicode M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1721</Words>
  <Characters>9816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16 </dc:title>
  <dc:subject/>
  <dc:creator>Editor</dc:creator>
  <cp:keywords/>
  <dc:description/>
  <cp:lastModifiedBy>Editor</cp:lastModifiedBy>
  <cp:revision>2</cp:revision>
  <dcterms:created xsi:type="dcterms:W3CDTF">2014-09-03T14:46:00Z</dcterms:created>
  <dcterms:modified xsi:type="dcterms:W3CDTF">2014-09-03T14:46:00Z</dcterms:modified>
</cp:coreProperties>
</file>