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5699F" w14:textId="77777777" w:rsidR="002829A0" w:rsidRDefault="002829A0" w:rsidP="002829A0">
      <w:pPr>
        <w:ind w:left="-90"/>
        <w:rPr>
          <w:b/>
        </w:rPr>
      </w:pPr>
    </w:p>
    <w:p w14:paraId="1F21D932" w14:textId="77777777" w:rsidR="002829A0" w:rsidRDefault="002829A0" w:rsidP="002829A0">
      <w:pPr>
        <w:jc w:val="center"/>
        <w:outlineLvl w:val="0"/>
        <w:rPr>
          <w:b/>
        </w:rPr>
      </w:pPr>
      <w:r>
        <w:rPr>
          <w:b/>
        </w:rPr>
        <w:t xml:space="preserve"> The NATURAL ENVIRONMENT</w:t>
      </w:r>
    </w:p>
    <w:p w14:paraId="7096243C" w14:textId="639B06D3" w:rsidR="002829A0" w:rsidRPr="0080172B" w:rsidRDefault="00276A07" w:rsidP="002829A0">
      <w:pPr>
        <w:jc w:val="center"/>
        <w:outlineLvl w:val="0"/>
        <w:rPr>
          <w:b/>
        </w:rPr>
      </w:pPr>
      <w:r>
        <w:rPr>
          <w:b/>
        </w:rPr>
        <w:t>Spring 2013</w:t>
      </w:r>
      <w:r w:rsidR="002829A0">
        <w:rPr>
          <w:b/>
        </w:rPr>
        <w:t xml:space="preserve"> Geography 141</w:t>
      </w:r>
    </w:p>
    <w:p w14:paraId="4AF9002A" w14:textId="77777777" w:rsidR="002829A0" w:rsidRPr="00A26748" w:rsidRDefault="002829A0" w:rsidP="002829A0">
      <w:pPr>
        <w:rPr>
          <w:b/>
          <w:bCs/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Instructor</w:t>
      </w:r>
      <w:r w:rsidRPr="00A26748">
        <w:rPr>
          <w:color w:val="000000"/>
          <w:sz w:val="22"/>
          <w:szCs w:val="22"/>
        </w:rPr>
        <w:t>: Jane Benjamin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  <w:t>OFFICE HOURS</w:t>
      </w:r>
    </w:p>
    <w:p w14:paraId="4D883A87" w14:textId="0F737F9D" w:rsidR="002829A0" w:rsidRPr="00A26748" w:rsidRDefault="002829A0" w:rsidP="002829A0">
      <w:pPr>
        <w:ind w:right="135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Office:</w:t>
      </w:r>
      <w:r w:rsidRPr="00A26748">
        <w:rPr>
          <w:color w:val="000000"/>
          <w:sz w:val="22"/>
          <w:szCs w:val="22"/>
        </w:rPr>
        <w:t xml:space="preserve"> 410F Center </w:t>
      </w:r>
      <w:proofErr w:type="spellStart"/>
      <w:r w:rsidRPr="00A26748">
        <w:rPr>
          <w:color w:val="000000"/>
          <w:sz w:val="22"/>
          <w:szCs w:val="22"/>
        </w:rPr>
        <w:t>Bldg</w:t>
      </w:r>
      <w:proofErr w:type="spellEnd"/>
      <w:r w:rsidRPr="00A26748">
        <w:rPr>
          <w:color w:val="000000"/>
          <w:sz w:val="22"/>
          <w:szCs w:val="22"/>
        </w:rPr>
        <w:t xml:space="preserve"> (4</w:t>
      </w:r>
      <w:r w:rsidRPr="00A26748">
        <w:rPr>
          <w:color w:val="000000"/>
          <w:sz w:val="22"/>
          <w:szCs w:val="22"/>
          <w:vertAlign w:val="superscript"/>
        </w:rPr>
        <w:t>th</w:t>
      </w:r>
      <w:r w:rsidR="007019E1">
        <w:rPr>
          <w:color w:val="000000"/>
          <w:sz w:val="22"/>
          <w:szCs w:val="22"/>
        </w:rPr>
        <w:t xml:space="preserve"> floor)</w:t>
      </w:r>
      <w:r w:rsidR="007019E1">
        <w:rPr>
          <w:color w:val="000000"/>
          <w:sz w:val="22"/>
          <w:szCs w:val="22"/>
        </w:rPr>
        <w:tab/>
      </w:r>
      <w:r w:rsidR="007019E1">
        <w:rPr>
          <w:color w:val="000000"/>
          <w:sz w:val="22"/>
          <w:szCs w:val="22"/>
        </w:rPr>
        <w:tab/>
      </w:r>
      <w:r w:rsidR="007019E1">
        <w:rPr>
          <w:color w:val="000000"/>
          <w:sz w:val="22"/>
          <w:szCs w:val="22"/>
        </w:rPr>
        <w:tab/>
        <w:t>MWF.  10:15</w:t>
      </w:r>
      <w:r w:rsidRPr="00A26748">
        <w:rPr>
          <w:color w:val="000000"/>
          <w:sz w:val="22"/>
          <w:szCs w:val="22"/>
        </w:rPr>
        <w:t>-11:00 a.m.</w:t>
      </w:r>
    </w:p>
    <w:p w14:paraId="166E6F3C" w14:textId="775FEC45" w:rsidR="002829A0" w:rsidRPr="0080172B" w:rsidRDefault="002829A0" w:rsidP="006A7EA9">
      <w:pPr>
        <w:ind w:left="360" w:hanging="36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Phone:</w:t>
      </w:r>
      <w:r w:rsidRPr="00A26748">
        <w:rPr>
          <w:color w:val="000000"/>
          <w:sz w:val="22"/>
          <w:szCs w:val="22"/>
        </w:rPr>
        <w:t xml:space="preserve"> 463-5875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  <w:t>UR</w:t>
      </w:r>
      <w:r w:rsidR="00923397">
        <w:rPr>
          <w:color w:val="000000"/>
          <w:sz w:val="22"/>
          <w:szCs w:val="22"/>
        </w:rPr>
        <w:t xml:space="preserve">  </w:t>
      </w:r>
      <w:r w:rsidR="00923397">
        <w:rPr>
          <w:color w:val="000000"/>
          <w:sz w:val="22"/>
          <w:szCs w:val="22"/>
        </w:rPr>
        <w:tab/>
        <w:t>1</w:t>
      </w:r>
      <w:r w:rsidR="008D13C2">
        <w:rPr>
          <w:color w:val="000000"/>
          <w:sz w:val="22"/>
          <w:szCs w:val="22"/>
        </w:rPr>
        <w:t>:15</w:t>
      </w:r>
      <w:r w:rsidR="00923397">
        <w:rPr>
          <w:color w:val="000000"/>
          <w:sz w:val="22"/>
          <w:szCs w:val="22"/>
        </w:rPr>
        <w:t>-</w:t>
      </w:r>
      <w:r w:rsidR="00EB02A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2</w:t>
      </w:r>
      <w:r w:rsidR="008D13C2">
        <w:rPr>
          <w:color w:val="000000"/>
          <w:sz w:val="22"/>
          <w:szCs w:val="22"/>
        </w:rPr>
        <w:t>:00</w:t>
      </w:r>
      <w:r w:rsidR="007019E1">
        <w:rPr>
          <w:color w:val="000000"/>
          <w:sz w:val="22"/>
          <w:szCs w:val="22"/>
        </w:rPr>
        <w:t xml:space="preserve"> pm</w:t>
      </w:r>
      <w:r w:rsidR="00923397">
        <w:rPr>
          <w:color w:val="000000"/>
          <w:sz w:val="22"/>
          <w:szCs w:val="22"/>
        </w:rPr>
        <w:t xml:space="preserve">. </w:t>
      </w:r>
    </w:p>
    <w:p w14:paraId="25AE1728" w14:textId="77777777" w:rsidR="002829A0" w:rsidRDefault="002829A0" w:rsidP="002829A0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Required Text: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ELEMENTAL GEOSYSTEMS 6</w:t>
      </w:r>
      <w:r>
        <w:rPr>
          <w:b/>
          <w:i/>
          <w:sz w:val="22"/>
          <w:szCs w:val="22"/>
          <w:vertAlign w:val="superscript"/>
        </w:rPr>
        <w:t>TH</w:t>
      </w:r>
      <w:r>
        <w:rPr>
          <w:b/>
          <w:i/>
          <w:sz w:val="22"/>
          <w:szCs w:val="22"/>
        </w:rPr>
        <w:t xml:space="preserve"> EDITION</w:t>
      </w:r>
    </w:p>
    <w:p w14:paraId="22BB2283" w14:textId="27B0C78D" w:rsidR="002829A0" w:rsidRPr="006A7EA9" w:rsidRDefault="002829A0" w:rsidP="002829A0">
      <w:pPr>
        <w:ind w:left="1440" w:firstLine="720"/>
        <w:rPr>
          <w:b/>
          <w:i/>
          <w:sz w:val="22"/>
          <w:szCs w:val="22"/>
        </w:rPr>
      </w:pPr>
      <w:r w:rsidRPr="006A7EA9">
        <w:rPr>
          <w:b/>
          <w:i/>
          <w:sz w:val="22"/>
          <w:szCs w:val="22"/>
        </w:rPr>
        <w:t>Author</w:t>
      </w:r>
      <w:r w:rsidR="003C5563">
        <w:rPr>
          <w:b/>
          <w:i/>
          <w:sz w:val="22"/>
          <w:szCs w:val="22"/>
        </w:rPr>
        <w:t xml:space="preserve">: </w:t>
      </w:r>
      <w:r w:rsidRPr="006A7EA9">
        <w:rPr>
          <w:b/>
          <w:i/>
          <w:sz w:val="22"/>
          <w:szCs w:val="22"/>
        </w:rPr>
        <w:t xml:space="preserve"> Robert W. </w:t>
      </w:r>
      <w:proofErr w:type="spellStart"/>
      <w:proofErr w:type="gramStart"/>
      <w:r w:rsidRPr="006A7EA9">
        <w:rPr>
          <w:b/>
          <w:i/>
          <w:sz w:val="22"/>
          <w:szCs w:val="22"/>
        </w:rPr>
        <w:t>Christopherson</w:t>
      </w:r>
      <w:proofErr w:type="spellEnd"/>
      <w:r w:rsidR="00923397" w:rsidRPr="006A7EA9">
        <w:rPr>
          <w:b/>
          <w:i/>
          <w:sz w:val="22"/>
          <w:szCs w:val="22"/>
        </w:rPr>
        <w:t xml:space="preserve">  6e</w:t>
      </w:r>
      <w:proofErr w:type="gramEnd"/>
    </w:p>
    <w:p w14:paraId="0027D249" w14:textId="48834688" w:rsidR="002829A0" w:rsidRPr="006A7EA9" w:rsidRDefault="002829A0" w:rsidP="002829A0">
      <w:pPr>
        <w:rPr>
          <w:sz w:val="22"/>
          <w:szCs w:val="22"/>
        </w:rPr>
      </w:pPr>
      <w:r w:rsidRPr="006A7EA9">
        <w:rPr>
          <w:b/>
          <w:i/>
          <w:sz w:val="22"/>
          <w:szCs w:val="22"/>
        </w:rPr>
        <w:t>Required</w:t>
      </w:r>
      <w:r w:rsidRPr="006A7EA9">
        <w:rPr>
          <w:b/>
          <w:sz w:val="22"/>
          <w:szCs w:val="22"/>
        </w:rPr>
        <w:t xml:space="preserve"> Attendance:</w:t>
      </w:r>
      <w:r w:rsidR="00382DF1" w:rsidRPr="006A7EA9">
        <w:rPr>
          <w:sz w:val="22"/>
          <w:szCs w:val="22"/>
        </w:rPr>
        <w:t xml:space="preserve"> I take roll each day</w:t>
      </w:r>
      <w:r w:rsidRPr="006A7EA9">
        <w:rPr>
          <w:sz w:val="22"/>
          <w:szCs w:val="22"/>
        </w:rPr>
        <w:t xml:space="preserve"> by sending around a roll sheet </w:t>
      </w:r>
      <w:r w:rsidRPr="006A7EA9">
        <w:rPr>
          <w:b/>
          <w:sz w:val="22"/>
          <w:szCs w:val="22"/>
        </w:rPr>
        <w:t>or</w:t>
      </w:r>
      <w:r w:rsidRPr="006A7EA9">
        <w:rPr>
          <w:sz w:val="22"/>
          <w:szCs w:val="22"/>
        </w:rPr>
        <w:t xml:space="preserve"> taking in </w:t>
      </w:r>
      <w:r w:rsidRPr="006A7EA9">
        <w:rPr>
          <w:b/>
          <w:sz w:val="22"/>
          <w:szCs w:val="22"/>
        </w:rPr>
        <w:t>or</w:t>
      </w:r>
      <w:r w:rsidRPr="006A7EA9">
        <w:rPr>
          <w:sz w:val="22"/>
          <w:szCs w:val="22"/>
        </w:rPr>
        <w:t xml:space="preserve"> handing back pop quizz</w:t>
      </w:r>
      <w:r w:rsidR="00382DF1" w:rsidRPr="006A7EA9">
        <w:rPr>
          <w:sz w:val="22"/>
          <w:szCs w:val="22"/>
        </w:rPr>
        <w:t xml:space="preserve">es.  Signing the roll sheet and leaving </w:t>
      </w:r>
      <w:r w:rsidRPr="006A7EA9">
        <w:rPr>
          <w:sz w:val="22"/>
          <w:szCs w:val="22"/>
        </w:rPr>
        <w:t>will negate your attendance. If you must miss a class, 1) review reading, 2) get class no</w:t>
      </w:r>
      <w:r w:rsidR="00382DF1" w:rsidRPr="006A7EA9">
        <w:rPr>
          <w:sz w:val="22"/>
          <w:szCs w:val="22"/>
        </w:rPr>
        <w:t>tes from a fellow student</w:t>
      </w:r>
      <w:r w:rsidR="003C4461" w:rsidRPr="006A7EA9">
        <w:rPr>
          <w:sz w:val="22"/>
          <w:szCs w:val="22"/>
        </w:rPr>
        <w:t>,</w:t>
      </w:r>
      <w:r w:rsidR="007019E1" w:rsidRPr="006A7EA9">
        <w:rPr>
          <w:sz w:val="22"/>
          <w:szCs w:val="22"/>
        </w:rPr>
        <w:t xml:space="preserve"> </w:t>
      </w:r>
      <w:r w:rsidR="00382DF1" w:rsidRPr="006A7EA9">
        <w:rPr>
          <w:sz w:val="22"/>
          <w:szCs w:val="22"/>
        </w:rPr>
        <w:t>3) a</w:t>
      </w:r>
      <w:r w:rsidR="00923397" w:rsidRPr="006A7EA9">
        <w:rPr>
          <w:sz w:val="22"/>
          <w:szCs w:val="22"/>
        </w:rPr>
        <w:t>fter reviewing readings and notes, s</w:t>
      </w:r>
      <w:r w:rsidRPr="006A7EA9">
        <w:rPr>
          <w:sz w:val="22"/>
          <w:szCs w:val="22"/>
        </w:rPr>
        <w:t xml:space="preserve">ee me during </w:t>
      </w:r>
      <w:r w:rsidR="00923397" w:rsidRPr="006A7EA9">
        <w:rPr>
          <w:sz w:val="22"/>
          <w:szCs w:val="22"/>
        </w:rPr>
        <w:t xml:space="preserve">my </w:t>
      </w:r>
      <w:r w:rsidR="00382DF1" w:rsidRPr="006A7EA9">
        <w:rPr>
          <w:sz w:val="22"/>
          <w:szCs w:val="22"/>
        </w:rPr>
        <w:t>office hours if you have</w:t>
      </w:r>
      <w:r w:rsidR="00923397" w:rsidRPr="006A7EA9">
        <w:rPr>
          <w:sz w:val="22"/>
          <w:szCs w:val="22"/>
        </w:rPr>
        <w:t xml:space="preserve"> </w:t>
      </w:r>
      <w:r w:rsidRPr="006A7EA9">
        <w:rPr>
          <w:sz w:val="22"/>
          <w:szCs w:val="22"/>
        </w:rPr>
        <w:t>quest</w:t>
      </w:r>
      <w:r w:rsidR="00923397" w:rsidRPr="006A7EA9">
        <w:rPr>
          <w:sz w:val="22"/>
          <w:szCs w:val="22"/>
        </w:rPr>
        <w:t>ions</w:t>
      </w:r>
      <w:r w:rsidRPr="006A7EA9">
        <w:rPr>
          <w:sz w:val="22"/>
          <w:szCs w:val="22"/>
        </w:rPr>
        <w:t xml:space="preserve">. </w:t>
      </w:r>
    </w:p>
    <w:p w14:paraId="12BAF411" w14:textId="77777777" w:rsidR="002829A0" w:rsidRPr="006A7EA9" w:rsidRDefault="002829A0" w:rsidP="002829A0">
      <w:pPr>
        <w:rPr>
          <w:sz w:val="22"/>
          <w:szCs w:val="22"/>
        </w:rPr>
      </w:pPr>
      <w:r w:rsidRPr="006A7EA9">
        <w:rPr>
          <w:b/>
          <w:i/>
          <w:sz w:val="22"/>
          <w:szCs w:val="22"/>
        </w:rPr>
        <w:t>Required</w:t>
      </w:r>
      <w:r w:rsidRPr="006A7EA9">
        <w:rPr>
          <w:b/>
          <w:sz w:val="22"/>
          <w:szCs w:val="22"/>
        </w:rPr>
        <w:t xml:space="preserve"> Reading Assignments:</w:t>
      </w:r>
      <w:r w:rsidRPr="006A7EA9">
        <w:rPr>
          <w:sz w:val="22"/>
          <w:szCs w:val="22"/>
        </w:rPr>
        <w:t xml:space="preserve">  Readings are to be completed </w:t>
      </w:r>
      <w:r w:rsidRPr="006A7EA9">
        <w:rPr>
          <w:b/>
          <w:i/>
          <w:sz w:val="22"/>
          <w:szCs w:val="22"/>
        </w:rPr>
        <w:t>before</w:t>
      </w:r>
      <w:r w:rsidRPr="006A7EA9">
        <w:rPr>
          <w:sz w:val="22"/>
          <w:szCs w:val="22"/>
        </w:rPr>
        <w:t xml:space="preserve"> class.  There WILL BE pop quizzes.  Review the chapter summary and focus questions loca</w:t>
      </w:r>
      <w:r w:rsidR="00382DF1" w:rsidRPr="006A7EA9">
        <w:rPr>
          <w:sz w:val="22"/>
          <w:szCs w:val="22"/>
        </w:rPr>
        <w:t>ted at the end of each chapter.  The summary</w:t>
      </w:r>
      <w:r w:rsidRPr="006A7EA9">
        <w:rPr>
          <w:sz w:val="22"/>
          <w:szCs w:val="22"/>
        </w:rPr>
        <w:t xml:space="preserve"> help</w:t>
      </w:r>
      <w:r w:rsidR="00382DF1" w:rsidRPr="006A7EA9">
        <w:rPr>
          <w:sz w:val="22"/>
          <w:szCs w:val="22"/>
        </w:rPr>
        <w:t>s</w:t>
      </w:r>
      <w:r w:rsidRPr="006A7EA9">
        <w:rPr>
          <w:sz w:val="22"/>
          <w:szCs w:val="22"/>
        </w:rPr>
        <w:t xml:space="preserve"> clarify important terms a</w:t>
      </w:r>
      <w:r w:rsidR="00382DF1" w:rsidRPr="006A7EA9">
        <w:rPr>
          <w:sz w:val="22"/>
          <w:szCs w:val="22"/>
        </w:rPr>
        <w:t>nd concepts covered</w:t>
      </w:r>
      <w:r w:rsidRPr="006A7EA9">
        <w:rPr>
          <w:sz w:val="22"/>
          <w:szCs w:val="22"/>
        </w:rPr>
        <w:t xml:space="preserve">.  Use </w:t>
      </w:r>
      <w:r w:rsidR="00382DF1" w:rsidRPr="006A7EA9">
        <w:rPr>
          <w:sz w:val="22"/>
          <w:szCs w:val="22"/>
        </w:rPr>
        <w:t>focus questions and the summary</w:t>
      </w:r>
      <w:r w:rsidRPr="006A7EA9">
        <w:rPr>
          <w:sz w:val="22"/>
          <w:szCs w:val="22"/>
        </w:rPr>
        <w:t xml:space="preserve"> as study tools.  I will NOT collect nor grade this material. </w:t>
      </w:r>
    </w:p>
    <w:p w14:paraId="2931F6D6" w14:textId="660D7395" w:rsidR="002829A0" w:rsidRPr="006A7EA9" w:rsidRDefault="002829A0" w:rsidP="002829A0">
      <w:pPr>
        <w:rPr>
          <w:sz w:val="22"/>
          <w:szCs w:val="22"/>
        </w:rPr>
      </w:pPr>
      <w:r w:rsidRPr="006A7EA9">
        <w:rPr>
          <w:b/>
          <w:sz w:val="22"/>
          <w:szCs w:val="22"/>
        </w:rPr>
        <w:t>Tutors:</w:t>
      </w:r>
      <w:r w:rsidRPr="006A7EA9">
        <w:rPr>
          <w:sz w:val="22"/>
          <w:szCs w:val="22"/>
        </w:rPr>
        <w:t xml:space="preserve"> </w:t>
      </w:r>
      <w:r w:rsidR="00923397" w:rsidRPr="006A7EA9">
        <w:rPr>
          <w:sz w:val="22"/>
          <w:szCs w:val="22"/>
        </w:rPr>
        <w:t xml:space="preserve">  I </w:t>
      </w:r>
      <w:r w:rsidR="003C4461" w:rsidRPr="006A7EA9">
        <w:rPr>
          <w:sz w:val="22"/>
          <w:szCs w:val="22"/>
        </w:rPr>
        <w:t>am the tutor for this Social Science class. The Science Resource C</w:t>
      </w:r>
      <w:r w:rsidR="00923397" w:rsidRPr="006A7EA9">
        <w:rPr>
          <w:sz w:val="22"/>
          <w:szCs w:val="22"/>
        </w:rPr>
        <w:t>enter</w:t>
      </w:r>
      <w:r w:rsidR="003C4461" w:rsidRPr="006A7EA9">
        <w:rPr>
          <w:sz w:val="22"/>
          <w:szCs w:val="22"/>
        </w:rPr>
        <w:t xml:space="preserve"> does not support this class</w:t>
      </w:r>
      <w:r w:rsidR="00923397" w:rsidRPr="006A7EA9">
        <w:rPr>
          <w:sz w:val="22"/>
          <w:szCs w:val="22"/>
        </w:rPr>
        <w:t xml:space="preserve">. </w:t>
      </w:r>
      <w:r w:rsidRPr="006A7EA9">
        <w:rPr>
          <w:sz w:val="22"/>
          <w:szCs w:val="22"/>
        </w:rPr>
        <w:t>See me during my off</w:t>
      </w:r>
      <w:r w:rsidR="003C4461" w:rsidRPr="006A7EA9">
        <w:rPr>
          <w:sz w:val="22"/>
          <w:szCs w:val="22"/>
        </w:rPr>
        <w:t>ice hour</w:t>
      </w:r>
      <w:r w:rsidRPr="006A7EA9">
        <w:rPr>
          <w:sz w:val="22"/>
          <w:szCs w:val="22"/>
        </w:rPr>
        <w:t xml:space="preserve"> </w:t>
      </w:r>
      <w:r w:rsidR="00923397" w:rsidRPr="006A7EA9">
        <w:rPr>
          <w:sz w:val="22"/>
          <w:szCs w:val="22"/>
        </w:rPr>
        <w:t xml:space="preserve">-or- </w:t>
      </w:r>
      <w:r w:rsidRPr="006A7EA9">
        <w:rPr>
          <w:sz w:val="22"/>
          <w:szCs w:val="22"/>
        </w:rPr>
        <w:t>if your sch</w:t>
      </w:r>
      <w:r w:rsidR="003C4461" w:rsidRPr="006A7EA9">
        <w:rPr>
          <w:sz w:val="22"/>
          <w:szCs w:val="22"/>
        </w:rPr>
        <w:t>edule conflicts,</w:t>
      </w:r>
      <w:r w:rsidRPr="006A7EA9">
        <w:rPr>
          <w:sz w:val="22"/>
          <w:szCs w:val="22"/>
        </w:rPr>
        <w:t xml:space="preserve"> we can</w:t>
      </w:r>
      <w:r w:rsidRPr="006A7EA9">
        <w:rPr>
          <w:b/>
          <w:sz w:val="22"/>
          <w:szCs w:val="22"/>
        </w:rPr>
        <w:t xml:space="preserve"> </w:t>
      </w:r>
      <w:r w:rsidR="00923397" w:rsidRPr="006A7EA9">
        <w:rPr>
          <w:sz w:val="22"/>
          <w:szCs w:val="22"/>
        </w:rPr>
        <w:t xml:space="preserve">find </w:t>
      </w:r>
      <w:r w:rsidRPr="006A7EA9">
        <w:rPr>
          <w:sz w:val="22"/>
          <w:szCs w:val="22"/>
        </w:rPr>
        <w:t>an appointment</w:t>
      </w:r>
      <w:r w:rsidR="00923397" w:rsidRPr="006A7EA9">
        <w:rPr>
          <w:sz w:val="22"/>
          <w:szCs w:val="22"/>
        </w:rPr>
        <w:t xml:space="preserve"> time</w:t>
      </w:r>
      <w:r w:rsidRPr="006A7EA9">
        <w:rPr>
          <w:sz w:val="22"/>
          <w:szCs w:val="22"/>
        </w:rPr>
        <w:t xml:space="preserve">. I can arrange study groups </w:t>
      </w:r>
      <w:r w:rsidRPr="006A7EA9">
        <w:rPr>
          <w:i/>
          <w:sz w:val="22"/>
          <w:szCs w:val="22"/>
        </w:rPr>
        <w:t>if students want to participate</w:t>
      </w:r>
      <w:r w:rsidRPr="006A7EA9">
        <w:rPr>
          <w:sz w:val="22"/>
          <w:szCs w:val="22"/>
        </w:rPr>
        <w:t xml:space="preserve"> outside of our regular class time. </w:t>
      </w:r>
    </w:p>
    <w:p w14:paraId="7CD73C99" w14:textId="2A1FBB1F" w:rsidR="002829A0" w:rsidRPr="006A7EA9" w:rsidRDefault="002829A0" w:rsidP="002829A0">
      <w:pPr>
        <w:rPr>
          <w:b/>
          <w:sz w:val="22"/>
          <w:szCs w:val="22"/>
        </w:rPr>
      </w:pPr>
      <w:r w:rsidRPr="006A7EA9">
        <w:rPr>
          <w:b/>
          <w:i/>
          <w:sz w:val="22"/>
          <w:szCs w:val="22"/>
        </w:rPr>
        <w:t>Required</w:t>
      </w:r>
      <w:r w:rsidRPr="006A7EA9">
        <w:rPr>
          <w:b/>
          <w:sz w:val="22"/>
          <w:szCs w:val="22"/>
        </w:rPr>
        <w:t xml:space="preserve"> Written Assignments</w:t>
      </w:r>
      <w:r w:rsidRPr="006A7EA9">
        <w:rPr>
          <w:sz w:val="22"/>
          <w:szCs w:val="22"/>
        </w:rPr>
        <w:t>: Turn-in assignments when requested OR if your paper is not completed by class-time y</w:t>
      </w:r>
      <w:r w:rsidR="00923397" w:rsidRPr="006A7EA9">
        <w:rPr>
          <w:sz w:val="22"/>
          <w:szCs w:val="22"/>
        </w:rPr>
        <w:t xml:space="preserve">ou may ask for a reasonable </w:t>
      </w:r>
      <w:r w:rsidRPr="006A7EA9">
        <w:rPr>
          <w:sz w:val="22"/>
          <w:szCs w:val="22"/>
        </w:rPr>
        <w:t>extension</w:t>
      </w:r>
      <w:r w:rsidR="00382DF1" w:rsidRPr="006A7EA9">
        <w:rPr>
          <w:sz w:val="22"/>
          <w:szCs w:val="22"/>
        </w:rPr>
        <w:t>.</w:t>
      </w:r>
      <w:r w:rsidRPr="006A7EA9">
        <w:rPr>
          <w:sz w:val="22"/>
          <w:szCs w:val="22"/>
        </w:rPr>
        <w:t xml:space="preserve"> Work not turned-in during class, must be taken to </w:t>
      </w:r>
      <w:r w:rsidRPr="006A7EA9">
        <w:rPr>
          <w:sz w:val="22"/>
          <w:szCs w:val="22"/>
          <w:u w:val="single"/>
        </w:rPr>
        <w:t>“Social</w:t>
      </w:r>
      <w:r w:rsidRPr="006A7EA9">
        <w:rPr>
          <w:i/>
          <w:sz w:val="22"/>
          <w:szCs w:val="22"/>
          <w:u w:val="single"/>
        </w:rPr>
        <w:t xml:space="preserve"> Science Department assignment drop box</w:t>
      </w:r>
      <w:r w:rsidRPr="006A7EA9">
        <w:rPr>
          <w:sz w:val="22"/>
          <w:szCs w:val="22"/>
          <w:u w:val="single"/>
        </w:rPr>
        <w:t>”</w:t>
      </w:r>
      <w:r w:rsidRPr="006A7EA9">
        <w:rPr>
          <w:sz w:val="22"/>
          <w:szCs w:val="22"/>
        </w:rPr>
        <w:t xml:space="preserve">. </w:t>
      </w:r>
      <w:r w:rsidR="00382DF1" w:rsidRPr="006A7EA9">
        <w:rPr>
          <w:sz w:val="22"/>
          <w:szCs w:val="22"/>
        </w:rPr>
        <w:t xml:space="preserve"> The box</w:t>
      </w:r>
      <w:r w:rsidRPr="006A7EA9">
        <w:rPr>
          <w:sz w:val="22"/>
          <w:szCs w:val="22"/>
        </w:rPr>
        <w:t xml:space="preserve"> is located in Center Building 4th floor hallway near the Social Science Department</w:t>
      </w:r>
      <w:r w:rsidR="008A2F52" w:rsidRPr="006A7EA9">
        <w:rPr>
          <w:sz w:val="22"/>
          <w:szCs w:val="22"/>
        </w:rPr>
        <w:t xml:space="preserve">. </w:t>
      </w:r>
    </w:p>
    <w:p w14:paraId="7A34E26B" w14:textId="02B3A8F1" w:rsidR="00382DF1" w:rsidRPr="006A7EA9" w:rsidRDefault="002829A0" w:rsidP="002829A0">
      <w:pPr>
        <w:rPr>
          <w:sz w:val="22"/>
          <w:szCs w:val="22"/>
        </w:rPr>
      </w:pPr>
      <w:proofErr w:type="gramStart"/>
      <w:r w:rsidRPr="006A7EA9">
        <w:rPr>
          <w:b/>
          <w:sz w:val="22"/>
          <w:szCs w:val="22"/>
        </w:rPr>
        <w:t>Make ups</w:t>
      </w:r>
      <w:proofErr w:type="gramEnd"/>
      <w:r w:rsidRPr="006A7EA9">
        <w:rPr>
          <w:b/>
          <w:sz w:val="22"/>
          <w:szCs w:val="22"/>
        </w:rPr>
        <w:t xml:space="preserve">: </w:t>
      </w:r>
      <w:r w:rsidR="00382DF1" w:rsidRPr="006A7EA9">
        <w:rPr>
          <w:sz w:val="22"/>
          <w:szCs w:val="22"/>
        </w:rPr>
        <w:t>There are NO</w:t>
      </w:r>
      <w:r w:rsidRPr="006A7EA9">
        <w:rPr>
          <w:sz w:val="22"/>
          <w:szCs w:val="22"/>
        </w:rPr>
        <w:t xml:space="preserve"> make up quizzes.  Make-up exam</w:t>
      </w:r>
      <w:r w:rsidR="00382DF1" w:rsidRPr="006A7EA9">
        <w:rPr>
          <w:sz w:val="22"/>
          <w:szCs w:val="22"/>
        </w:rPr>
        <w:t xml:space="preserve">s </w:t>
      </w:r>
      <w:r w:rsidR="00382DF1" w:rsidRPr="006A7EA9">
        <w:rPr>
          <w:sz w:val="22"/>
          <w:szCs w:val="22"/>
          <w:u w:val="single"/>
        </w:rPr>
        <w:t>may</w:t>
      </w:r>
      <w:r w:rsidR="00382DF1" w:rsidRPr="006A7EA9">
        <w:rPr>
          <w:sz w:val="22"/>
          <w:szCs w:val="22"/>
        </w:rPr>
        <w:t xml:space="preserve"> be permitted but only with a d</w:t>
      </w:r>
      <w:r w:rsidRPr="006A7EA9">
        <w:rPr>
          <w:sz w:val="22"/>
          <w:szCs w:val="22"/>
        </w:rPr>
        <w:t>ocumented illness or extenuating circumstances</w:t>
      </w:r>
      <w:r w:rsidR="00382DF1" w:rsidRPr="006A7EA9">
        <w:rPr>
          <w:sz w:val="22"/>
          <w:szCs w:val="22"/>
        </w:rPr>
        <w:t xml:space="preserve">. </w:t>
      </w:r>
      <w:r w:rsidRPr="006A7EA9">
        <w:rPr>
          <w:sz w:val="22"/>
          <w:szCs w:val="22"/>
        </w:rPr>
        <w:t xml:space="preserve"> </w:t>
      </w:r>
      <w:r w:rsidR="00923397" w:rsidRPr="006A7EA9">
        <w:rPr>
          <w:sz w:val="22"/>
          <w:szCs w:val="22"/>
        </w:rPr>
        <w:t xml:space="preserve">Please </w:t>
      </w:r>
      <w:r w:rsidR="00382DF1" w:rsidRPr="006A7EA9">
        <w:rPr>
          <w:sz w:val="22"/>
          <w:szCs w:val="22"/>
        </w:rPr>
        <w:t xml:space="preserve">call </w:t>
      </w:r>
      <w:r w:rsidR="008A2F52" w:rsidRPr="006A7EA9">
        <w:rPr>
          <w:sz w:val="22"/>
          <w:szCs w:val="22"/>
        </w:rPr>
        <w:t>immediately and leave a message of where you can be reached</w:t>
      </w:r>
      <w:r w:rsidR="003C4461" w:rsidRPr="006A7EA9">
        <w:rPr>
          <w:sz w:val="22"/>
          <w:szCs w:val="22"/>
        </w:rPr>
        <w:t xml:space="preserve"> if you </w:t>
      </w:r>
      <w:r w:rsidR="00382DF1" w:rsidRPr="006A7EA9">
        <w:rPr>
          <w:sz w:val="22"/>
          <w:szCs w:val="22"/>
        </w:rPr>
        <w:t xml:space="preserve">miss an exam. </w:t>
      </w:r>
      <w:r w:rsidR="003C4461" w:rsidRPr="006A7EA9">
        <w:rPr>
          <w:sz w:val="22"/>
          <w:szCs w:val="22"/>
        </w:rPr>
        <w:t xml:space="preserve"> </w:t>
      </w:r>
      <w:r w:rsidR="00382DF1" w:rsidRPr="006A7EA9">
        <w:rPr>
          <w:sz w:val="22"/>
          <w:szCs w:val="22"/>
        </w:rPr>
        <w:t>A</w:t>
      </w:r>
      <w:r w:rsidR="003C4461" w:rsidRPr="006A7EA9">
        <w:rPr>
          <w:sz w:val="22"/>
          <w:szCs w:val="22"/>
        </w:rPr>
        <w:t>ny</w:t>
      </w:r>
      <w:r w:rsidR="00382DF1" w:rsidRPr="006A7EA9">
        <w:rPr>
          <w:sz w:val="22"/>
          <w:szCs w:val="22"/>
        </w:rPr>
        <w:t xml:space="preserve"> m</w:t>
      </w:r>
      <w:r w:rsidRPr="006A7EA9">
        <w:rPr>
          <w:sz w:val="22"/>
          <w:szCs w:val="22"/>
        </w:rPr>
        <w:t>ake-up</w:t>
      </w:r>
      <w:r w:rsidR="00276A07" w:rsidRPr="006A7EA9">
        <w:rPr>
          <w:sz w:val="22"/>
          <w:szCs w:val="22"/>
        </w:rPr>
        <w:t xml:space="preserve"> must be completed within 3</w:t>
      </w:r>
      <w:r w:rsidR="008A2F52" w:rsidRPr="006A7EA9">
        <w:rPr>
          <w:sz w:val="22"/>
          <w:szCs w:val="22"/>
        </w:rPr>
        <w:t xml:space="preserve"> school</w:t>
      </w:r>
      <w:r w:rsidR="00276A07" w:rsidRPr="006A7EA9">
        <w:rPr>
          <w:sz w:val="22"/>
          <w:szCs w:val="22"/>
        </w:rPr>
        <w:t xml:space="preserve"> days of</w:t>
      </w:r>
      <w:r w:rsidR="00382DF1" w:rsidRPr="006A7EA9">
        <w:rPr>
          <w:sz w:val="22"/>
          <w:szCs w:val="22"/>
        </w:rPr>
        <w:t xml:space="preserve"> the in-class </w:t>
      </w:r>
      <w:r w:rsidR="00923397" w:rsidRPr="006A7EA9">
        <w:rPr>
          <w:sz w:val="22"/>
          <w:szCs w:val="22"/>
        </w:rPr>
        <w:t>exam</w:t>
      </w:r>
      <w:r w:rsidR="00382DF1" w:rsidRPr="006A7EA9">
        <w:rPr>
          <w:sz w:val="22"/>
          <w:szCs w:val="22"/>
        </w:rPr>
        <w:t xml:space="preserve"> </w:t>
      </w:r>
      <w:r w:rsidRPr="006A7EA9">
        <w:rPr>
          <w:sz w:val="22"/>
          <w:szCs w:val="22"/>
        </w:rPr>
        <w:t>unless</w:t>
      </w:r>
      <w:r w:rsidR="00382DF1" w:rsidRPr="006A7EA9">
        <w:rPr>
          <w:sz w:val="22"/>
          <w:szCs w:val="22"/>
        </w:rPr>
        <w:t xml:space="preserve"> you have medical instructions</w:t>
      </w:r>
      <w:r w:rsidRPr="006A7EA9">
        <w:rPr>
          <w:sz w:val="22"/>
          <w:szCs w:val="22"/>
        </w:rPr>
        <w:t xml:space="preserve"> from your doctor. </w:t>
      </w:r>
      <w:bookmarkStart w:id="0" w:name="_GoBack"/>
      <w:bookmarkEnd w:id="0"/>
    </w:p>
    <w:p w14:paraId="59DF2698" w14:textId="61DD57C7" w:rsidR="002829A0" w:rsidRPr="006A7EA9" w:rsidRDefault="00382DF1" w:rsidP="002829A0">
      <w:pPr>
        <w:rPr>
          <w:sz w:val="22"/>
          <w:szCs w:val="22"/>
        </w:rPr>
      </w:pPr>
      <w:r w:rsidRPr="006A7EA9">
        <w:rPr>
          <w:b/>
          <w:sz w:val="22"/>
          <w:szCs w:val="22"/>
        </w:rPr>
        <w:t>Extra credit:</w:t>
      </w:r>
      <w:r w:rsidRPr="006A7EA9">
        <w:rPr>
          <w:sz w:val="22"/>
          <w:szCs w:val="22"/>
        </w:rPr>
        <w:t xml:space="preserve">  </w:t>
      </w:r>
      <w:r w:rsidR="00923397" w:rsidRPr="006A7EA9">
        <w:rPr>
          <w:sz w:val="22"/>
          <w:szCs w:val="22"/>
        </w:rPr>
        <w:t>There are</w:t>
      </w:r>
      <w:r w:rsidR="002829A0" w:rsidRPr="006A7EA9">
        <w:rPr>
          <w:sz w:val="22"/>
          <w:szCs w:val="22"/>
        </w:rPr>
        <w:t xml:space="preserve"> extra credit point</w:t>
      </w:r>
      <w:r w:rsidRPr="006A7EA9">
        <w:rPr>
          <w:sz w:val="22"/>
          <w:szCs w:val="22"/>
        </w:rPr>
        <w:t>s available</w:t>
      </w:r>
      <w:r w:rsidR="008A2F52" w:rsidRPr="006A7EA9">
        <w:rPr>
          <w:sz w:val="22"/>
          <w:szCs w:val="22"/>
        </w:rPr>
        <w:t xml:space="preserve"> by reading </w:t>
      </w:r>
      <w:r w:rsidRPr="006A7EA9">
        <w:rPr>
          <w:sz w:val="22"/>
          <w:szCs w:val="22"/>
          <w:u w:val="single"/>
        </w:rPr>
        <w:t>Beyond the 100</w:t>
      </w:r>
      <w:r w:rsidRPr="006A7EA9">
        <w:rPr>
          <w:sz w:val="22"/>
          <w:szCs w:val="22"/>
          <w:u w:val="single"/>
          <w:vertAlign w:val="superscript"/>
        </w:rPr>
        <w:t>th</w:t>
      </w:r>
      <w:r w:rsidRPr="006A7EA9">
        <w:rPr>
          <w:sz w:val="22"/>
          <w:szCs w:val="22"/>
          <w:u w:val="single"/>
        </w:rPr>
        <w:t xml:space="preserve"> Meridian</w:t>
      </w:r>
      <w:r w:rsidR="008A2F52" w:rsidRPr="006A7EA9">
        <w:rPr>
          <w:sz w:val="22"/>
          <w:szCs w:val="22"/>
        </w:rPr>
        <w:t xml:space="preserve"> by Wallace Stegner. Up to 30 points can</w:t>
      </w:r>
      <w:r w:rsidR="00276A07" w:rsidRPr="006A7EA9">
        <w:rPr>
          <w:sz w:val="22"/>
          <w:szCs w:val="22"/>
        </w:rPr>
        <w:t xml:space="preserve"> </w:t>
      </w:r>
      <w:r w:rsidR="008A2F52" w:rsidRPr="006A7EA9">
        <w:rPr>
          <w:sz w:val="22"/>
          <w:szCs w:val="22"/>
        </w:rPr>
        <w:t>be</w:t>
      </w:r>
      <w:r w:rsidRPr="006A7EA9">
        <w:rPr>
          <w:sz w:val="22"/>
          <w:szCs w:val="22"/>
        </w:rPr>
        <w:t xml:space="preserve"> awarded after a </w:t>
      </w:r>
      <w:r w:rsidRPr="006A7EA9">
        <w:rPr>
          <w:i/>
          <w:sz w:val="22"/>
          <w:szCs w:val="22"/>
        </w:rPr>
        <w:t>one-on-one discussion</w:t>
      </w:r>
      <w:r w:rsidRPr="006A7EA9">
        <w:rPr>
          <w:sz w:val="22"/>
          <w:szCs w:val="22"/>
        </w:rPr>
        <w:t xml:space="preserve"> of the book in my office during week </w:t>
      </w:r>
      <w:r w:rsidR="00276A07" w:rsidRPr="006A7EA9">
        <w:rPr>
          <w:sz w:val="22"/>
          <w:szCs w:val="22"/>
        </w:rPr>
        <w:t>7-9</w:t>
      </w:r>
      <w:r w:rsidR="00FA381F" w:rsidRPr="006A7EA9">
        <w:rPr>
          <w:sz w:val="22"/>
          <w:szCs w:val="22"/>
        </w:rPr>
        <w:t>.</w:t>
      </w:r>
      <w:r w:rsidRPr="006A7EA9">
        <w:rPr>
          <w:sz w:val="22"/>
          <w:szCs w:val="22"/>
        </w:rPr>
        <w:t xml:space="preserve">  </w:t>
      </w:r>
      <w:r w:rsidR="00FA381F" w:rsidRPr="006A7EA9">
        <w:rPr>
          <w:sz w:val="22"/>
          <w:szCs w:val="22"/>
        </w:rPr>
        <w:t xml:space="preserve">No papers are accepted. </w:t>
      </w:r>
    </w:p>
    <w:p w14:paraId="60D87BA5" w14:textId="26AE7902" w:rsidR="002829A0" w:rsidRPr="006A7EA9" w:rsidRDefault="002829A0" w:rsidP="002829A0">
      <w:pPr>
        <w:rPr>
          <w:b/>
          <w:sz w:val="22"/>
          <w:szCs w:val="22"/>
        </w:rPr>
      </w:pPr>
      <w:r w:rsidRPr="006A7EA9">
        <w:rPr>
          <w:b/>
          <w:sz w:val="22"/>
          <w:szCs w:val="22"/>
        </w:rPr>
        <w:t>Classroom Behavior</w:t>
      </w:r>
      <w:r w:rsidRPr="006A7EA9">
        <w:rPr>
          <w:sz w:val="22"/>
          <w:szCs w:val="22"/>
        </w:rPr>
        <w:t>: Bring pencil, pen</w:t>
      </w:r>
      <w:r w:rsidR="006A7EA9" w:rsidRPr="006A7EA9">
        <w:rPr>
          <w:sz w:val="22"/>
          <w:szCs w:val="22"/>
        </w:rPr>
        <w:t xml:space="preserve"> and paper</w:t>
      </w:r>
      <w:r w:rsidR="00FA381F" w:rsidRPr="006A7EA9">
        <w:rPr>
          <w:sz w:val="22"/>
          <w:szCs w:val="22"/>
        </w:rPr>
        <w:t xml:space="preserve">.  </w:t>
      </w:r>
      <w:r w:rsidR="00FA381F" w:rsidRPr="006A7EA9">
        <w:rPr>
          <w:sz w:val="22"/>
          <w:szCs w:val="22"/>
          <w:u w:val="single"/>
        </w:rPr>
        <w:t xml:space="preserve">Take </w:t>
      </w:r>
      <w:r w:rsidRPr="006A7EA9">
        <w:rPr>
          <w:sz w:val="22"/>
          <w:szCs w:val="22"/>
          <w:u w:val="single"/>
        </w:rPr>
        <w:t>notes</w:t>
      </w:r>
      <w:r w:rsidRPr="006A7EA9">
        <w:rPr>
          <w:sz w:val="22"/>
          <w:szCs w:val="22"/>
        </w:rPr>
        <w:t xml:space="preserve">. </w:t>
      </w:r>
      <w:r w:rsidRPr="006A7EA9">
        <w:rPr>
          <w:b/>
          <w:sz w:val="22"/>
          <w:szCs w:val="22"/>
        </w:rPr>
        <w:t>NO laptops</w:t>
      </w:r>
      <w:r w:rsidR="00923397" w:rsidRPr="006A7EA9">
        <w:rPr>
          <w:b/>
          <w:sz w:val="22"/>
          <w:szCs w:val="22"/>
        </w:rPr>
        <w:t>/tablets</w:t>
      </w:r>
      <w:r w:rsidR="006A7EA9" w:rsidRPr="006A7EA9">
        <w:rPr>
          <w:sz w:val="22"/>
          <w:szCs w:val="22"/>
        </w:rPr>
        <w:t xml:space="preserve"> </w:t>
      </w:r>
      <w:r w:rsidR="00923397" w:rsidRPr="006A7EA9">
        <w:rPr>
          <w:sz w:val="22"/>
          <w:szCs w:val="22"/>
        </w:rPr>
        <w:t>in class</w:t>
      </w:r>
      <w:r w:rsidRPr="006A7EA9">
        <w:rPr>
          <w:sz w:val="22"/>
          <w:szCs w:val="22"/>
        </w:rPr>
        <w:t xml:space="preserve"> unless required by disability services. Keep ce</w:t>
      </w:r>
      <w:r w:rsidR="006A7EA9" w:rsidRPr="006A7EA9">
        <w:rPr>
          <w:sz w:val="22"/>
          <w:szCs w:val="22"/>
        </w:rPr>
        <w:t xml:space="preserve">ll phones and headphones </w:t>
      </w:r>
      <w:r w:rsidRPr="006A7EA9">
        <w:rPr>
          <w:sz w:val="22"/>
          <w:szCs w:val="22"/>
        </w:rPr>
        <w:t xml:space="preserve">off and </w:t>
      </w:r>
      <w:r w:rsidR="00FA381F" w:rsidRPr="006A7EA9">
        <w:rPr>
          <w:sz w:val="22"/>
          <w:szCs w:val="22"/>
        </w:rPr>
        <w:t>out of sight</w:t>
      </w:r>
      <w:r w:rsidRPr="006A7EA9">
        <w:rPr>
          <w:sz w:val="22"/>
          <w:szCs w:val="22"/>
        </w:rPr>
        <w:t xml:space="preserve">. </w:t>
      </w:r>
      <w:proofErr w:type="gramStart"/>
      <w:r w:rsidR="008A2F52" w:rsidRPr="006A7EA9">
        <w:rPr>
          <w:sz w:val="22"/>
          <w:szCs w:val="22"/>
        </w:rPr>
        <w:t>C</w:t>
      </w:r>
      <w:r w:rsidR="006A7EA9" w:rsidRPr="006A7EA9">
        <w:rPr>
          <w:sz w:val="22"/>
          <w:szCs w:val="22"/>
        </w:rPr>
        <w:t>ross-talk</w:t>
      </w:r>
      <w:proofErr w:type="gramEnd"/>
      <w:r w:rsidR="008A2F52" w:rsidRPr="006A7EA9">
        <w:rPr>
          <w:sz w:val="22"/>
          <w:szCs w:val="22"/>
        </w:rPr>
        <w:t xml:space="preserve"> </w:t>
      </w:r>
      <w:r w:rsidR="006A7EA9" w:rsidRPr="006A7EA9">
        <w:rPr>
          <w:sz w:val="22"/>
          <w:szCs w:val="22"/>
        </w:rPr>
        <w:t xml:space="preserve">and personal banter </w:t>
      </w:r>
      <w:r w:rsidR="008A2F52" w:rsidRPr="006A7EA9">
        <w:rPr>
          <w:sz w:val="22"/>
          <w:szCs w:val="22"/>
        </w:rPr>
        <w:t>disturbs people around you</w:t>
      </w:r>
      <w:r w:rsidR="006A7EA9" w:rsidRPr="006A7EA9">
        <w:rPr>
          <w:sz w:val="22"/>
          <w:szCs w:val="22"/>
        </w:rPr>
        <w:t xml:space="preserve"> so if </w:t>
      </w:r>
      <w:r w:rsidR="003C5563">
        <w:rPr>
          <w:sz w:val="22"/>
          <w:szCs w:val="22"/>
        </w:rPr>
        <w:t>you want to bring up a relevant</w:t>
      </w:r>
      <w:r w:rsidR="006A7EA9" w:rsidRPr="006A7EA9">
        <w:rPr>
          <w:sz w:val="22"/>
          <w:szCs w:val="22"/>
        </w:rPr>
        <w:t xml:space="preserve"> issue please address the entire class</w:t>
      </w:r>
      <w:r w:rsidRPr="006A7EA9">
        <w:rPr>
          <w:sz w:val="22"/>
          <w:szCs w:val="22"/>
        </w:rPr>
        <w:t>.</w:t>
      </w:r>
    </w:p>
    <w:p w14:paraId="6C0C4E64" w14:textId="117CCBC4" w:rsidR="00923397" w:rsidRPr="006A7EA9" w:rsidRDefault="00FA381F" w:rsidP="00923397">
      <w:pPr>
        <w:rPr>
          <w:sz w:val="22"/>
          <w:szCs w:val="22"/>
        </w:rPr>
      </w:pPr>
      <w:r w:rsidRPr="006A7EA9">
        <w:rPr>
          <w:b/>
          <w:sz w:val="22"/>
          <w:szCs w:val="22"/>
        </w:rPr>
        <w:t>TESTING</w:t>
      </w:r>
      <w:r w:rsidR="002829A0" w:rsidRPr="006A7EA9">
        <w:rPr>
          <w:b/>
          <w:sz w:val="22"/>
          <w:szCs w:val="22"/>
        </w:rPr>
        <w:t xml:space="preserve">:  </w:t>
      </w:r>
      <w:r w:rsidR="00923397" w:rsidRPr="006A7EA9">
        <w:rPr>
          <w:sz w:val="22"/>
          <w:szCs w:val="22"/>
        </w:rPr>
        <w:t>Bring</w:t>
      </w:r>
      <w:r w:rsidRPr="006A7EA9">
        <w:rPr>
          <w:sz w:val="22"/>
          <w:szCs w:val="22"/>
        </w:rPr>
        <w:t xml:space="preserve"> a #2 pencil</w:t>
      </w:r>
      <w:r w:rsidR="003C4461" w:rsidRPr="006A7EA9">
        <w:rPr>
          <w:sz w:val="22"/>
          <w:szCs w:val="22"/>
        </w:rPr>
        <w:t xml:space="preserve"> for the </w:t>
      </w:r>
      <w:proofErr w:type="spellStart"/>
      <w:r w:rsidR="003C4461" w:rsidRPr="006A7EA9">
        <w:rPr>
          <w:sz w:val="22"/>
          <w:szCs w:val="22"/>
        </w:rPr>
        <w:t>scantron</w:t>
      </w:r>
      <w:proofErr w:type="spellEnd"/>
      <w:r w:rsidR="003C4461" w:rsidRPr="006A7EA9">
        <w:rPr>
          <w:sz w:val="22"/>
          <w:szCs w:val="22"/>
        </w:rPr>
        <w:t xml:space="preserve"> portion of all</w:t>
      </w:r>
      <w:r w:rsidRPr="006A7EA9">
        <w:rPr>
          <w:sz w:val="22"/>
          <w:szCs w:val="22"/>
        </w:rPr>
        <w:t xml:space="preserve"> tests</w:t>
      </w:r>
      <w:r w:rsidR="002829A0" w:rsidRPr="006A7EA9">
        <w:rPr>
          <w:sz w:val="22"/>
          <w:szCs w:val="22"/>
        </w:rPr>
        <w:t>.  No hat</w:t>
      </w:r>
      <w:r w:rsidRPr="006A7EA9">
        <w:rPr>
          <w:sz w:val="22"/>
          <w:szCs w:val="22"/>
        </w:rPr>
        <w:t>s</w:t>
      </w:r>
      <w:r w:rsidR="002829A0" w:rsidRPr="006A7EA9">
        <w:rPr>
          <w:sz w:val="22"/>
          <w:szCs w:val="22"/>
        </w:rPr>
        <w:t>/caps/cell phones</w:t>
      </w:r>
      <w:r w:rsidR="00923397" w:rsidRPr="006A7EA9">
        <w:rPr>
          <w:sz w:val="22"/>
          <w:szCs w:val="22"/>
        </w:rPr>
        <w:t>/headphones</w:t>
      </w:r>
      <w:r w:rsidR="002829A0" w:rsidRPr="006A7EA9">
        <w:rPr>
          <w:sz w:val="22"/>
          <w:szCs w:val="22"/>
        </w:rPr>
        <w:t xml:space="preserve"> </w:t>
      </w:r>
      <w:r w:rsidRPr="006A7EA9">
        <w:rPr>
          <w:sz w:val="22"/>
          <w:szCs w:val="22"/>
        </w:rPr>
        <w:t xml:space="preserve">allowed </w:t>
      </w:r>
      <w:r w:rsidR="003C4461" w:rsidRPr="006A7EA9">
        <w:rPr>
          <w:sz w:val="22"/>
          <w:szCs w:val="22"/>
        </w:rPr>
        <w:t>during testing</w:t>
      </w:r>
      <w:r w:rsidR="002829A0" w:rsidRPr="006A7EA9">
        <w:rPr>
          <w:sz w:val="22"/>
          <w:szCs w:val="22"/>
        </w:rPr>
        <w:t xml:space="preserve">. </w:t>
      </w:r>
      <w:r w:rsidR="00923397" w:rsidRPr="006A7EA9">
        <w:rPr>
          <w:sz w:val="22"/>
          <w:szCs w:val="22"/>
        </w:rPr>
        <w:t>Once you begin</w:t>
      </w:r>
      <w:r w:rsidR="002829A0" w:rsidRPr="006A7EA9">
        <w:rPr>
          <w:sz w:val="22"/>
          <w:szCs w:val="22"/>
        </w:rPr>
        <w:t xml:space="preserve"> test</w:t>
      </w:r>
      <w:r w:rsidR="00923397" w:rsidRPr="006A7EA9">
        <w:rPr>
          <w:sz w:val="22"/>
          <w:szCs w:val="22"/>
        </w:rPr>
        <w:t>ing</w:t>
      </w:r>
      <w:r w:rsidR="002829A0" w:rsidRPr="006A7EA9">
        <w:rPr>
          <w:sz w:val="22"/>
          <w:szCs w:val="22"/>
        </w:rPr>
        <w:t xml:space="preserve"> you may not leave the room. Plagiarism, cheating, and other conduct contrary to LCC policies will not be tolerated. </w:t>
      </w:r>
      <w:r w:rsidR="006A7EA9" w:rsidRPr="006A7EA9">
        <w:rPr>
          <w:sz w:val="22"/>
          <w:szCs w:val="22"/>
        </w:rPr>
        <w:t xml:space="preserve">I often ask students to move during testing due to crowded tables or too friendly sharing of space. </w:t>
      </w:r>
    </w:p>
    <w:p w14:paraId="54B06600" w14:textId="0DD677BB" w:rsidR="00271F4A" w:rsidRDefault="00FA381F" w:rsidP="002829A0">
      <w:pPr>
        <w:rPr>
          <w:sz w:val="22"/>
          <w:szCs w:val="22"/>
        </w:rPr>
      </w:pPr>
      <w:r w:rsidRPr="006A7EA9">
        <w:rPr>
          <w:b/>
          <w:sz w:val="22"/>
          <w:szCs w:val="22"/>
        </w:rPr>
        <w:t>Disability Services:</w:t>
      </w:r>
      <w:r w:rsidRPr="006A7EA9">
        <w:rPr>
          <w:sz w:val="22"/>
          <w:szCs w:val="22"/>
        </w:rPr>
        <w:t xml:space="preserve">  Students </w:t>
      </w:r>
      <w:r w:rsidR="002829A0" w:rsidRPr="006A7EA9">
        <w:rPr>
          <w:sz w:val="22"/>
          <w:szCs w:val="22"/>
        </w:rPr>
        <w:t>eligible for academic accommodations through Disability Services</w:t>
      </w:r>
      <w:r w:rsidRPr="006A7EA9">
        <w:rPr>
          <w:sz w:val="22"/>
          <w:szCs w:val="22"/>
        </w:rPr>
        <w:t xml:space="preserve"> see me during the first week of class so we can go through your paperwork and provide appropriate </w:t>
      </w:r>
      <w:r w:rsidR="003C4461" w:rsidRPr="006A7EA9">
        <w:rPr>
          <w:sz w:val="22"/>
          <w:szCs w:val="22"/>
        </w:rPr>
        <w:t>accommodations</w:t>
      </w:r>
      <w:r w:rsidR="002829A0" w:rsidRPr="006A7EA9">
        <w:rPr>
          <w:sz w:val="22"/>
          <w:szCs w:val="22"/>
        </w:rPr>
        <w:t>.  For more information, contact Disability Services at (541) 463-5150 (voice) or 463-3079 (TTY), or stop by Building 1, Room 218.</w:t>
      </w:r>
    </w:p>
    <w:p w14:paraId="02D2A131" w14:textId="015F1D44" w:rsidR="00271F4A" w:rsidRPr="005D56C9" w:rsidRDefault="00271F4A" w:rsidP="002829A0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Date</w:t>
      </w:r>
      <w:r>
        <w:rPr>
          <w:b/>
          <w:sz w:val="32"/>
          <w:szCs w:val="32"/>
        </w:rPr>
        <w:tab/>
        <w:t xml:space="preserve">    </w:t>
      </w:r>
      <w:r w:rsidRPr="003C4461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   </w:t>
      </w:r>
      <w:r w:rsidRPr="003C4461">
        <w:rPr>
          <w:b/>
          <w:sz w:val="32"/>
          <w:szCs w:val="32"/>
        </w:rPr>
        <w:t xml:space="preserve">Your Reading </w:t>
      </w:r>
      <w:r>
        <w:rPr>
          <w:b/>
          <w:sz w:val="32"/>
          <w:szCs w:val="32"/>
        </w:rPr>
        <w:t xml:space="preserve">and Assignment      </w:t>
      </w:r>
      <w:r w:rsidRPr="003C4461">
        <w:rPr>
          <w:b/>
          <w:sz w:val="32"/>
          <w:szCs w:val="32"/>
        </w:rPr>
        <w:tab/>
      </w:r>
      <w:r w:rsidRPr="003C4461">
        <w:rPr>
          <w:b/>
          <w:sz w:val="32"/>
          <w:szCs w:val="32"/>
        </w:rPr>
        <w:tab/>
      </w:r>
      <w:r w:rsidR="005D56C9">
        <w:rPr>
          <w:b/>
          <w:sz w:val="32"/>
          <w:szCs w:val="32"/>
        </w:rPr>
        <w:t xml:space="preserve">     </w:t>
      </w:r>
      <w:r w:rsidRPr="003C4461">
        <w:rPr>
          <w:b/>
          <w:sz w:val="32"/>
          <w:szCs w:val="32"/>
        </w:rPr>
        <w:t>Quiz?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6390"/>
        <w:gridCol w:w="1417"/>
      </w:tblGrid>
      <w:tr w:rsidR="00271F4A" w:rsidRPr="005D56C9" w14:paraId="6662749F" w14:textId="77777777" w:rsidTr="00837803">
        <w:tc>
          <w:tcPr>
            <w:tcW w:w="1548" w:type="dxa"/>
          </w:tcPr>
          <w:p w14:paraId="6B6AAC2B" w14:textId="71A62E7D" w:rsidR="000B44A6" w:rsidRPr="005D56C9" w:rsidRDefault="000B44A6" w:rsidP="000B44A6">
            <w:r w:rsidRPr="005D56C9">
              <w:rPr>
                <w:rFonts w:ascii="Times New Roman Bold" w:hAnsi="Times New Roman Bold"/>
              </w:rPr>
              <w:t>Week 1</w:t>
            </w:r>
          </w:p>
          <w:p w14:paraId="7DF6F3B7" w14:textId="4F90CD29" w:rsidR="00271F4A" w:rsidRPr="005D56C9" w:rsidRDefault="00EB02AD" w:rsidP="000B44A6">
            <w:r>
              <w:t>APR</w:t>
            </w:r>
            <w:r w:rsidR="00271F4A" w:rsidRPr="005D56C9">
              <w:t xml:space="preserve"> 3 -5 </w:t>
            </w:r>
          </w:p>
        </w:tc>
        <w:tc>
          <w:tcPr>
            <w:tcW w:w="6390" w:type="dxa"/>
          </w:tcPr>
          <w:p w14:paraId="7E2F5B10" w14:textId="153D2607" w:rsidR="000B44A6" w:rsidRPr="005D56C9" w:rsidRDefault="000B44A6" w:rsidP="000B44A6">
            <w:pPr>
              <w:rPr>
                <w:rFonts w:ascii="Times New Roman Bold" w:hAnsi="Times New Roman Bold"/>
              </w:rPr>
            </w:pPr>
            <w:r w:rsidRPr="005D56C9">
              <w:t xml:space="preserve">Chapter 1.  </w:t>
            </w:r>
            <w:r w:rsidRPr="005D56C9">
              <w:rPr>
                <w:i/>
              </w:rPr>
              <w:t xml:space="preserve">Essentials of Geography </w:t>
            </w:r>
            <w:r w:rsidRPr="005D56C9">
              <w:rPr>
                <w:rFonts w:ascii="Times New Roman Bold" w:hAnsi="Times New Roman Bold"/>
              </w:rPr>
              <w:t>pp. 1-35.</w:t>
            </w:r>
          </w:p>
          <w:p w14:paraId="05F0AC6B" w14:textId="2A619F77" w:rsidR="00271F4A" w:rsidRPr="005D56C9" w:rsidRDefault="00271F4A" w:rsidP="002829A0"/>
        </w:tc>
        <w:tc>
          <w:tcPr>
            <w:tcW w:w="900" w:type="dxa"/>
          </w:tcPr>
          <w:p w14:paraId="16888429" w14:textId="77777777" w:rsidR="00271F4A" w:rsidRPr="005D56C9" w:rsidRDefault="00271F4A" w:rsidP="002829A0"/>
          <w:p w14:paraId="7D133EF0" w14:textId="1D9BD61D" w:rsidR="000B44A6" w:rsidRPr="005D56C9" w:rsidRDefault="0052688E" w:rsidP="002829A0">
            <w:r>
              <w:t>N</w:t>
            </w:r>
            <w:r w:rsidR="000B44A6" w:rsidRPr="005D56C9">
              <w:t>o</w:t>
            </w:r>
          </w:p>
        </w:tc>
      </w:tr>
      <w:tr w:rsidR="00271F4A" w:rsidRPr="005D56C9" w14:paraId="14C61B93" w14:textId="77777777" w:rsidTr="00837803">
        <w:tc>
          <w:tcPr>
            <w:tcW w:w="1548" w:type="dxa"/>
          </w:tcPr>
          <w:p w14:paraId="580D0CEB" w14:textId="5B371698" w:rsidR="000B44A6" w:rsidRPr="005D56C9" w:rsidRDefault="000B44A6" w:rsidP="00271F4A">
            <w:r w:rsidRPr="005D56C9">
              <w:rPr>
                <w:rFonts w:ascii="Times New Roman Bold" w:hAnsi="Times New Roman Bold"/>
              </w:rPr>
              <w:t>Week 2</w:t>
            </w:r>
          </w:p>
          <w:p w14:paraId="72C5FEF6" w14:textId="77777777" w:rsidR="00271F4A" w:rsidRPr="005D56C9" w:rsidRDefault="00271F4A" w:rsidP="00271F4A">
            <w:r w:rsidRPr="005D56C9">
              <w:t>APRIL 8 -12</w:t>
            </w:r>
          </w:p>
          <w:p w14:paraId="6A20E647" w14:textId="77777777" w:rsidR="00271F4A" w:rsidRPr="005D56C9" w:rsidRDefault="00271F4A" w:rsidP="002829A0"/>
        </w:tc>
        <w:tc>
          <w:tcPr>
            <w:tcW w:w="6390" w:type="dxa"/>
          </w:tcPr>
          <w:p w14:paraId="3778D5CD" w14:textId="77777777" w:rsidR="000B44A6" w:rsidRPr="005D56C9" w:rsidRDefault="000B44A6" w:rsidP="000B44A6">
            <w:r w:rsidRPr="005D56C9">
              <w:rPr>
                <w:b/>
              </w:rPr>
              <w:t>Part I.</w:t>
            </w:r>
            <w:r w:rsidRPr="005D56C9">
              <w:t xml:space="preserve"> </w:t>
            </w:r>
          </w:p>
          <w:p w14:paraId="0B2F2EED" w14:textId="4F603C69" w:rsidR="00271F4A" w:rsidRPr="0052688E" w:rsidRDefault="000B44A6" w:rsidP="002829A0">
            <w:pPr>
              <w:rPr>
                <w:rFonts w:ascii="Times New Roman Bold" w:hAnsi="Times New Roman Bold"/>
              </w:rPr>
            </w:pPr>
            <w:r w:rsidRPr="005D56C9">
              <w:t xml:space="preserve">Chapter 2. </w:t>
            </w:r>
            <w:r w:rsidR="0052688E">
              <w:rPr>
                <w:i/>
              </w:rPr>
              <w:t>Solar Energy Seasons &amp;</w:t>
            </w:r>
            <w:r w:rsidR="0052688E">
              <w:t>Atmosphere pp. 39-</w:t>
            </w:r>
            <w:r w:rsidRPr="005D56C9">
              <w:t>73.</w:t>
            </w:r>
            <w:r w:rsidR="0052688E">
              <w:t xml:space="preserve"> </w:t>
            </w:r>
            <w:r w:rsidRPr="005D56C9">
              <w:t>Chapter 5.</w:t>
            </w:r>
            <w:r w:rsidR="005D56C9" w:rsidRPr="005D56C9">
              <w:t xml:space="preserve"> </w:t>
            </w:r>
            <w:proofErr w:type="gramStart"/>
            <w:r w:rsidR="005D56C9" w:rsidRPr="005D56C9">
              <w:t>pp</w:t>
            </w:r>
            <w:proofErr w:type="gramEnd"/>
            <w:r w:rsidR="005D56C9" w:rsidRPr="005D56C9">
              <w:t>.</w:t>
            </w:r>
            <w:r w:rsidRPr="005D56C9">
              <w:t xml:space="preserve"> 149-151.</w:t>
            </w:r>
            <w:r w:rsidR="008C57A8">
              <w:t xml:space="preserve"> VIDEO</w:t>
            </w:r>
            <w:r w:rsidRPr="005D56C9">
              <w:rPr>
                <w:rFonts w:ascii="Times New Roman Bold" w:hAnsi="Times New Roman Bold"/>
              </w:rPr>
              <w:tab/>
            </w:r>
            <w:r w:rsidRPr="005D56C9">
              <w:rPr>
                <w:rFonts w:ascii="Times New Roman Bold" w:hAnsi="Times New Roman Bold"/>
              </w:rPr>
              <w:tab/>
            </w:r>
            <w:r w:rsidRPr="005D56C9">
              <w:rPr>
                <w:rFonts w:ascii="Times New Roman Bold" w:hAnsi="Times New Roman Bold"/>
              </w:rPr>
              <w:tab/>
            </w:r>
          </w:p>
        </w:tc>
        <w:tc>
          <w:tcPr>
            <w:tcW w:w="900" w:type="dxa"/>
          </w:tcPr>
          <w:p w14:paraId="611AE679" w14:textId="7B5018FD" w:rsidR="00271F4A" w:rsidRDefault="0092082E" w:rsidP="002829A0">
            <w:r>
              <w:t xml:space="preserve">Lect. </w:t>
            </w:r>
            <w:r w:rsidR="00FF7A32">
              <w:t>q</w:t>
            </w:r>
            <w:r w:rsidR="008A2F52">
              <w:t>uiz-Wed.</w:t>
            </w:r>
          </w:p>
          <w:p w14:paraId="2C27FA9D" w14:textId="59F14628" w:rsidR="008A2F52" w:rsidRPr="005D56C9" w:rsidRDefault="00FF7A32" w:rsidP="002829A0">
            <w:r w:rsidRPr="00FF7A32">
              <w:t>Map</w:t>
            </w:r>
            <w:r>
              <w:t xml:space="preserve"> q</w:t>
            </w:r>
            <w:r w:rsidRPr="00FF7A32">
              <w:t>uiz</w:t>
            </w:r>
            <w:r>
              <w:t xml:space="preserve"> Fr</w:t>
            </w:r>
            <w:r w:rsidR="0092082E">
              <w:t>i</w:t>
            </w:r>
          </w:p>
        </w:tc>
      </w:tr>
      <w:tr w:rsidR="00271F4A" w:rsidRPr="005D56C9" w14:paraId="133653D1" w14:textId="77777777" w:rsidTr="00837803">
        <w:tc>
          <w:tcPr>
            <w:tcW w:w="1548" w:type="dxa"/>
          </w:tcPr>
          <w:p w14:paraId="2CF84799" w14:textId="65E885A0" w:rsidR="000B44A6" w:rsidRPr="005D56C9" w:rsidRDefault="000B44A6" w:rsidP="00271F4A">
            <w:r w:rsidRPr="005D56C9">
              <w:rPr>
                <w:rFonts w:ascii="Times New Roman Bold" w:hAnsi="Times New Roman Bold"/>
              </w:rPr>
              <w:t>Week 3</w:t>
            </w:r>
          </w:p>
          <w:p w14:paraId="0F1C9545" w14:textId="41F6497D" w:rsidR="00271F4A" w:rsidRPr="005D56C9" w:rsidRDefault="00EB02AD" w:rsidP="002829A0">
            <w:r>
              <w:t>APR</w:t>
            </w:r>
            <w:r w:rsidR="005D56C9">
              <w:t xml:space="preserve"> 15-</w:t>
            </w:r>
            <w:r w:rsidR="00271F4A" w:rsidRPr="005D56C9">
              <w:t>19</w:t>
            </w:r>
          </w:p>
        </w:tc>
        <w:tc>
          <w:tcPr>
            <w:tcW w:w="6390" w:type="dxa"/>
          </w:tcPr>
          <w:p w14:paraId="4AA09CD8" w14:textId="77777777" w:rsidR="000B44A6" w:rsidRPr="005D56C9" w:rsidRDefault="000B44A6" w:rsidP="000B44A6">
            <w:r w:rsidRPr="005D56C9">
              <w:t xml:space="preserve">Chapter 3. </w:t>
            </w:r>
            <w:r w:rsidRPr="005D56C9">
              <w:rPr>
                <w:i/>
              </w:rPr>
              <w:t>Atmospheric Energy and Global Temperatures</w:t>
            </w:r>
            <w:r w:rsidRPr="005D56C9">
              <w:t xml:space="preserve"> </w:t>
            </w:r>
          </w:p>
          <w:p w14:paraId="56973AC0" w14:textId="7B53E8E8" w:rsidR="00271F4A" w:rsidRPr="0052688E" w:rsidRDefault="000B44A6" w:rsidP="000B44A6">
            <w:proofErr w:type="gramStart"/>
            <w:r w:rsidRPr="0052688E">
              <w:t>pp</w:t>
            </w:r>
            <w:proofErr w:type="gramEnd"/>
            <w:r w:rsidRPr="0052688E">
              <w:t>. 75-109</w:t>
            </w:r>
            <w:r w:rsidR="007019E1">
              <w:t>. Mapping Exercise 1 (weather permitting)</w:t>
            </w:r>
          </w:p>
        </w:tc>
        <w:tc>
          <w:tcPr>
            <w:tcW w:w="900" w:type="dxa"/>
          </w:tcPr>
          <w:p w14:paraId="66BDB7DC" w14:textId="633DEE71" w:rsidR="00271F4A" w:rsidRDefault="0092082E" w:rsidP="002829A0">
            <w:r>
              <w:t>Lect. quiz</w:t>
            </w:r>
          </w:p>
          <w:p w14:paraId="02B5CAEB" w14:textId="0D4BF659" w:rsidR="007019E1" w:rsidRPr="005D56C9" w:rsidRDefault="007019E1" w:rsidP="002829A0">
            <w:r>
              <w:t>Map exercise 1</w:t>
            </w:r>
          </w:p>
        </w:tc>
      </w:tr>
      <w:tr w:rsidR="00271F4A" w:rsidRPr="005D56C9" w14:paraId="2F13949C" w14:textId="77777777" w:rsidTr="00837803">
        <w:tc>
          <w:tcPr>
            <w:tcW w:w="1548" w:type="dxa"/>
          </w:tcPr>
          <w:p w14:paraId="0E04FCFB" w14:textId="17435621" w:rsidR="000B44A6" w:rsidRPr="005D56C9" w:rsidRDefault="000B44A6" w:rsidP="00271F4A">
            <w:r w:rsidRPr="005D56C9">
              <w:rPr>
                <w:rFonts w:ascii="Times New Roman Bold" w:hAnsi="Times New Roman Bold"/>
              </w:rPr>
              <w:t>Week 4</w:t>
            </w:r>
          </w:p>
          <w:p w14:paraId="263A467B" w14:textId="168250D3" w:rsidR="00271F4A" w:rsidRPr="00EB02AD" w:rsidRDefault="00EB02AD" w:rsidP="002829A0">
            <w:r>
              <w:t>APR</w:t>
            </w:r>
            <w:r w:rsidRPr="00EB02AD">
              <w:t xml:space="preserve"> 22-</w:t>
            </w:r>
            <w:r w:rsidR="00271F4A" w:rsidRPr="00EB02AD">
              <w:t>26</w:t>
            </w:r>
          </w:p>
        </w:tc>
        <w:tc>
          <w:tcPr>
            <w:tcW w:w="6390" w:type="dxa"/>
          </w:tcPr>
          <w:p w14:paraId="1B56FCA0" w14:textId="2B1A9FFF" w:rsidR="000B44A6" w:rsidRPr="005D56C9" w:rsidRDefault="000B44A6" w:rsidP="000B44A6">
            <w:r w:rsidRPr="005D56C9">
              <w:t xml:space="preserve">Chapter 4. </w:t>
            </w:r>
            <w:r w:rsidRPr="005D56C9">
              <w:rPr>
                <w:i/>
              </w:rPr>
              <w:t>Atmospheric and Oceanic Circulation</w:t>
            </w:r>
          </w:p>
          <w:p w14:paraId="24AEA717" w14:textId="7166475D" w:rsidR="00271F4A" w:rsidRPr="0052688E" w:rsidRDefault="000B44A6" w:rsidP="000B44A6">
            <w:proofErr w:type="gramStart"/>
            <w:r w:rsidRPr="0052688E">
              <w:t>pp</w:t>
            </w:r>
            <w:proofErr w:type="gramEnd"/>
            <w:r w:rsidRPr="0052688E">
              <w:t>. 111-141.</w:t>
            </w:r>
            <w:r w:rsidR="008C57A8">
              <w:t xml:space="preserve"> VIDEO</w:t>
            </w:r>
          </w:p>
        </w:tc>
        <w:tc>
          <w:tcPr>
            <w:tcW w:w="900" w:type="dxa"/>
          </w:tcPr>
          <w:p w14:paraId="3680F51B" w14:textId="3C00F025" w:rsidR="00FF7A32" w:rsidRDefault="00FF7A32" w:rsidP="002829A0">
            <w:r>
              <w:t>Map Quiz 2</w:t>
            </w:r>
          </w:p>
          <w:p w14:paraId="5B4CDEFE" w14:textId="1FEF739D" w:rsidR="00271F4A" w:rsidRPr="0092082E" w:rsidRDefault="00A55896" w:rsidP="002829A0">
            <w:pPr>
              <w:rPr>
                <w:rFonts w:ascii="Times New Roman Bold" w:hAnsi="Times New Roman Bold"/>
                <w:b/>
                <w:bCs/>
              </w:rPr>
            </w:pPr>
            <w:r w:rsidRPr="0092082E">
              <w:rPr>
                <w:rFonts w:ascii="Times New Roman Bold" w:hAnsi="Times New Roman Bold"/>
                <w:b/>
                <w:bCs/>
              </w:rPr>
              <w:t>Exam</w:t>
            </w:r>
            <w:r w:rsidR="00EB02AD" w:rsidRPr="0092082E">
              <w:rPr>
                <w:rFonts w:ascii="Times New Roman Bold" w:hAnsi="Times New Roman Bold"/>
                <w:b/>
                <w:bCs/>
              </w:rPr>
              <w:t>1</w:t>
            </w:r>
            <w:r w:rsidR="0092082E" w:rsidRPr="0092082E">
              <w:rPr>
                <w:rFonts w:ascii="Times New Roman Bold" w:hAnsi="Times New Roman Bold"/>
                <w:b/>
                <w:bCs/>
              </w:rPr>
              <w:t>Fri</w:t>
            </w:r>
          </w:p>
        </w:tc>
      </w:tr>
      <w:tr w:rsidR="00271F4A" w:rsidRPr="005D56C9" w14:paraId="461B1B83" w14:textId="77777777" w:rsidTr="00837803">
        <w:tc>
          <w:tcPr>
            <w:tcW w:w="1548" w:type="dxa"/>
          </w:tcPr>
          <w:p w14:paraId="7748A584" w14:textId="77777777" w:rsidR="000F6FC2" w:rsidRDefault="000B44A6" w:rsidP="00271F4A">
            <w:r w:rsidRPr="005D56C9">
              <w:rPr>
                <w:b/>
              </w:rPr>
              <w:t>Week 5.</w:t>
            </w:r>
          </w:p>
          <w:p w14:paraId="1D38F273" w14:textId="20FD3A8D" w:rsidR="00271F4A" w:rsidRPr="005D56C9" w:rsidRDefault="00EB02AD" w:rsidP="002829A0">
            <w:r>
              <w:t>APR</w:t>
            </w:r>
            <w:r w:rsidR="000F6FC2">
              <w:t xml:space="preserve"> 29- </w:t>
            </w:r>
            <w:r w:rsidR="000F6FC2">
              <w:lastRenderedPageBreak/>
              <w:t>MAY 1</w:t>
            </w:r>
            <w:r w:rsidR="005D56C9">
              <w:t xml:space="preserve"> </w:t>
            </w:r>
          </w:p>
        </w:tc>
        <w:tc>
          <w:tcPr>
            <w:tcW w:w="6390" w:type="dxa"/>
          </w:tcPr>
          <w:p w14:paraId="519D657B" w14:textId="7ACE1A24" w:rsidR="000B44A6" w:rsidRPr="005D56C9" w:rsidRDefault="000B44A6" w:rsidP="000B44A6">
            <w:r w:rsidRPr="005D56C9">
              <w:rPr>
                <w:b/>
              </w:rPr>
              <w:lastRenderedPageBreak/>
              <w:t>Part II</w:t>
            </w:r>
            <w:r w:rsidRPr="005D56C9">
              <w:t>.</w:t>
            </w:r>
            <w:r w:rsidR="007019E1">
              <w:t xml:space="preserve">  </w:t>
            </w:r>
            <w:r w:rsidRPr="005D56C9">
              <w:t xml:space="preserve">Chapter 5. </w:t>
            </w:r>
            <w:r w:rsidRPr="005D56C9">
              <w:rPr>
                <w:i/>
              </w:rPr>
              <w:t>Atmospheric Water and Weather</w:t>
            </w:r>
          </w:p>
          <w:p w14:paraId="089AA1F5" w14:textId="77777777" w:rsidR="005C2A18" w:rsidRDefault="000B44A6" w:rsidP="000B44A6">
            <w:r w:rsidRPr="005D56C9">
              <w:t xml:space="preserve">Chapter 6. </w:t>
            </w:r>
            <w:r w:rsidRPr="005D56C9">
              <w:rPr>
                <w:i/>
              </w:rPr>
              <w:t xml:space="preserve">Water </w:t>
            </w:r>
            <w:proofErr w:type="gramStart"/>
            <w:r w:rsidRPr="005D56C9">
              <w:rPr>
                <w:i/>
              </w:rPr>
              <w:t>Resources</w:t>
            </w:r>
            <w:r w:rsidRPr="005D56C9">
              <w:t xml:space="preserve">  pp.193</w:t>
            </w:r>
            <w:proofErr w:type="gramEnd"/>
            <w:r w:rsidRPr="005D56C9">
              <w:t>-217</w:t>
            </w:r>
          </w:p>
          <w:p w14:paraId="2CB9EE16" w14:textId="301DAD40" w:rsidR="00271F4A" w:rsidRPr="005D56C9" w:rsidRDefault="008A2F52" w:rsidP="000B44A6">
            <w:pPr>
              <w:rPr>
                <w:b/>
              </w:rPr>
            </w:pPr>
            <w:r>
              <w:lastRenderedPageBreak/>
              <w:t>NO class held M</w:t>
            </w:r>
            <w:r w:rsidR="005C2A18">
              <w:t xml:space="preserve">ay </w:t>
            </w:r>
            <w:proofErr w:type="gramStart"/>
            <w:r w:rsidR="005C2A18">
              <w:t>3  College</w:t>
            </w:r>
            <w:proofErr w:type="gramEnd"/>
            <w:r w:rsidR="005C2A18">
              <w:t xml:space="preserve"> </w:t>
            </w:r>
            <w:r>
              <w:t xml:space="preserve"> IS CLOSED.</w:t>
            </w:r>
            <w:r w:rsidR="000B44A6" w:rsidRPr="005D56C9">
              <w:tab/>
              <w:t xml:space="preserve"> </w:t>
            </w:r>
          </w:p>
        </w:tc>
        <w:tc>
          <w:tcPr>
            <w:tcW w:w="900" w:type="dxa"/>
          </w:tcPr>
          <w:p w14:paraId="73EF8054" w14:textId="5007FDA1" w:rsidR="00271F4A" w:rsidRPr="0052688E" w:rsidRDefault="00FF7A32" w:rsidP="0092082E">
            <w:r>
              <w:lastRenderedPageBreak/>
              <w:t xml:space="preserve">Lect. </w:t>
            </w:r>
            <w:r w:rsidR="0092082E">
              <w:t>Quiz</w:t>
            </w:r>
          </w:p>
        </w:tc>
      </w:tr>
      <w:tr w:rsidR="00271F4A" w:rsidRPr="005D56C9" w14:paraId="61180ACF" w14:textId="77777777" w:rsidTr="00837803">
        <w:tc>
          <w:tcPr>
            <w:tcW w:w="1548" w:type="dxa"/>
          </w:tcPr>
          <w:p w14:paraId="596766EF" w14:textId="6877BEF6" w:rsidR="00271F4A" w:rsidRPr="005D56C9" w:rsidRDefault="000B44A6" w:rsidP="00271F4A">
            <w:r w:rsidRPr="005D56C9">
              <w:rPr>
                <w:b/>
              </w:rPr>
              <w:lastRenderedPageBreak/>
              <w:t>Week 6</w:t>
            </w:r>
          </w:p>
          <w:p w14:paraId="18FB5A51" w14:textId="5AE10E40" w:rsidR="00271F4A" w:rsidRPr="005D56C9" w:rsidRDefault="00271F4A" w:rsidP="002829A0">
            <w:r w:rsidRPr="005D56C9">
              <w:t>MAY 6 - 10</w:t>
            </w:r>
          </w:p>
        </w:tc>
        <w:tc>
          <w:tcPr>
            <w:tcW w:w="6390" w:type="dxa"/>
          </w:tcPr>
          <w:p w14:paraId="7DC49436" w14:textId="1CE21E25" w:rsidR="008C57A8" w:rsidRPr="005D56C9" w:rsidRDefault="000B44A6" w:rsidP="002829A0">
            <w:r w:rsidRPr="005D56C9">
              <w:t xml:space="preserve">Chapter 7 </w:t>
            </w:r>
            <w:r w:rsidRPr="005D56C9">
              <w:rPr>
                <w:i/>
              </w:rPr>
              <w:t>Climate systems and Climate Change</w:t>
            </w:r>
            <w:r w:rsidRPr="005D56C9">
              <w:t xml:space="preserve"> pp. 221-255</w:t>
            </w:r>
            <w:r w:rsidR="007019E1">
              <w:t xml:space="preserve">.  </w:t>
            </w:r>
            <w:r w:rsidR="008C57A8">
              <w:t>VIDEO</w:t>
            </w:r>
          </w:p>
        </w:tc>
        <w:tc>
          <w:tcPr>
            <w:tcW w:w="900" w:type="dxa"/>
          </w:tcPr>
          <w:p w14:paraId="7976E40F" w14:textId="141337A7" w:rsidR="00271F4A" w:rsidRPr="005D56C9" w:rsidRDefault="00A55896" w:rsidP="0092082E">
            <w:r w:rsidRPr="0092082E">
              <w:rPr>
                <w:rFonts w:ascii="Times New Roman Bold" w:hAnsi="Times New Roman Bold"/>
                <w:b/>
                <w:bCs/>
              </w:rPr>
              <w:t>Exam</w:t>
            </w:r>
            <w:r w:rsidR="007019E1" w:rsidRPr="0092082E">
              <w:rPr>
                <w:rFonts w:ascii="Times New Roman Bold" w:hAnsi="Times New Roman Bold"/>
                <w:b/>
                <w:bCs/>
              </w:rPr>
              <w:t>2</w:t>
            </w:r>
            <w:r w:rsidR="0092082E">
              <w:rPr>
                <w:rFonts w:ascii="Times New Roman Bold" w:hAnsi="Times New Roman Bold"/>
                <w:b/>
                <w:bCs/>
              </w:rPr>
              <w:t>Fri</w:t>
            </w:r>
            <w:r w:rsidR="0092082E">
              <w:t xml:space="preserve"> </w:t>
            </w:r>
          </w:p>
        </w:tc>
      </w:tr>
      <w:tr w:rsidR="00271F4A" w:rsidRPr="005D56C9" w14:paraId="7A6D95C5" w14:textId="77777777" w:rsidTr="00837803">
        <w:tc>
          <w:tcPr>
            <w:tcW w:w="1548" w:type="dxa"/>
          </w:tcPr>
          <w:p w14:paraId="483E4C20" w14:textId="0E8A3823" w:rsidR="000B44A6" w:rsidRPr="005D56C9" w:rsidRDefault="000B44A6" w:rsidP="00271F4A">
            <w:r w:rsidRPr="005D56C9">
              <w:rPr>
                <w:b/>
              </w:rPr>
              <w:t>Week 7</w:t>
            </w:r>
          </w:p>
          <w:p w14:paraId="72638EAC" w14:textId="24E800AD" w:rsidR="00271F4A" w:rsidRPr="005D56C9" w:rsidRDefault="007019E1" w:rsidP="002829A0">
            <w:r>
              <w:t>MAY 13 -</w:t>
            </w:r>
            <w:r w:rsidR="00271F4A" w:rsidRPr="005D56C9">
              <w:t>17</w:t>
            </w:r>
          </w:p>
        </w:tc>
        <w:tc>
          <w:tcPr>
            <w:tcW w:w="6390" w:type="dxa"/>
          </w:tcPr>
          <w:p w14:paraId="08447102" w14:textId="77777777" w:rsidR="007019E1" w:rsidRDefault="00837803" w:rsidP="00A55896">
            <w:pPr>
              <w:rPr>
                <w:rFonts w:ascii="Times New Roman Bold" w:hAnsi="Times New Roman Bold"/>
                <w:b/>
                <w:bCs/>
              </w:rPr>
            </w:pPr>
            <w:r w:rsidRPr="00546252">
              <w:rPr>
                <w:b/>
              </w:rPr>
              <w:t>Part III</w:t>
            </w:r>
            <w:r>
              <w:rPr>
                <w:b/>
              </w:rPr>
              <w:t>.</w:t>
            </w:r>
            <w:r w:rsidRPr="00E77BFA">
              <w:t xml:space="preserve"> </w:t>
            </w:r>
            <w:r>
              <w:t xml:space="preserve">  </w:t>
            </w:r>
            <w:r w:rsidR="00A55896" w:rsidRPr="00837803">
              <w:rPr>
                <w:rFonts w:ascii="Times New Roman Bold" w:hAnsi="Times New Roman Bold"/>
                <w:b/>
                <w:bCs/>
              </w:rPr>
              <w:t>Earths Changing Landform System</w:t>
            </w:r>
          </w:p>
          <w:p w14:paraId="706556C4" w14:textId="44B017FE" w:rsidR="00271F4A" w:rsidRPr="005D56C9" w:rsidRDefault="00837803" w:rsidP="00A55896">
            <w:r w:rsidRPr="00E77BFA">
              <w:t>Chapter 8</w:t>
            </w:r>
            <w:r>
              <w:t xml:space="preserve">. </w:t>
            </w:r>
            <w:r w:rsidRPr="00E77BFA">
              <w:t xml:space="preserve"> </w:t>
            </w:r>
            <w:r>
              <w:t xml:space="preserve"> </w:t>
            </w:r>
            <w:r w:rsidRPr="00E77BFA">
              <w:rPr>
                <w:i/>
              </w:rPr>
              <w:t xml:space="preserve">Dynamic </w:t>
            </w:r>
            <w:proofErr w:type="gramStart"/>
            <w:r w:rsidRPr="00E77BFA">
              <w:rPr>
                <w:i/>
              </w:rPr>
              <w:t>Planet</w:t>
            </w:r>
            <w:r>
              <w:rPr>
                <w:i/>
              </w:rPr>
              <w:t xml:space="preserve">  </w:t>
            </w:r>
            <w:r w:rsidRPr="00837803">
              <w:rPr>
                <w:sz w:val="22"/>
                <w:szCs w:val="22"/>
              </w:rPr>
              <w:t>pp</w:t>
            </w:r>
            <w:proofErr w:type="gramEnd"/>
            <w:r w:rsidRPr="00837803">
              <w:rPr>
                <w:sz w:val="22"/>
                <w:szCs w:val="22"/>
              </w:rPr>
              <w:t>. 262-293</w:t>
            </w:r>
            <w:r>
              <w:rPr>
                <w:sz w:val="22"/>
                <w:szCs w:val="22"/>
              </w:rPr>
              <w:t>.</w:t>
            </w:r>
            <w:r w:rsidR="007019E1">
              <w:rPr>
                <w:b/>
                <w:sz w:val="22"/>
                <w:szCs w:val="22"/>
              </w:rPr>
              <w:t xml:space="preserve">  </w:t>
            </w:r>
            <w:r>
              <w:rPr>
                <w:i/>
              </w:rPr>
              <w:t>Chapter 9.  Tectonics, Earthquakes and Volcanoes</w:t>
            </w:r>
            <w:r>
              <w:rPr>
                <w:b/>
              </w:rPr>
              <w:t xml:space="preserve"> </w:t>
            </w:r>
            <w:r w:rsidRPr="00837803">
              <w:rPr>
                <w:sz w:val="22"/>
                <w:szCs w:val="22"/>
              </w:rPr>
              <w:t>pp. 297-335</w:t>
            </w:r>
          </w:p>
        </w:tc>
        <w:tc>
          <w:tcPr>
            <w:tcW w:w="900" w:type="dxa"/>
          </w:tcPr>
          <w:p w14:paraId="7ABE87D3" w14:textId="404AC448" w:rsidR="00271F4A" w:rsidRPr="005D56C9" w:rsidRDefault="00FF7A32" w:rsidP="0092082E">
            <w:r>
              <w:t>Lect</w:t>
            </w:r>
            <w:r w:rsidR="0092082E">
              <w:t>.</w:t>
            </w:r>
            <w:r>
              <w:t xml:space="preserve"> </w:t>
            </w:r>
            <w:r w:rsidR="007019E1">
              <w:t xml:space="preserve">Quiz </w:t>
            </w:r>
          </w:p>
        </w:tc>
      </w:tr>
      <w:tr w:rsidR="00271F4A" w:rsidRPr="005D56C9" w14:paraId="65445AD7" w14:textId="77777777" w:rsidTr="00837803">
        <w:tc>
          <w:tcPr>
            <w:tcW w:w="1548" w:type="dxa"/>
          </w:tcPr>
          <w:p w14:paraId="31A8F010" w14:textId="6798561A" w:rsidR="000B44A6" w:rsidRPr="005D56C9" w:rsidRDefault="000B44A6" w:rsidP="00271F4A">
            <w:r w:rsidRPr="005D56C9">
              <w:rPr>
                <w:b/>
              </w:rPr>
              <w:t>Week 8</w:t>
            </w:r>
          </w:p>
          <w:p w14:paraId="5917AAF7" w14:textId="77459398" w:rsidR="00271F4A" w:rsidRPr="005D56C9" w:rsidRDefault="007019E1" w:rsidP="002829A0">
            <w:r>
              <w:t>MAY 20 -</w:t>
            </w:r>
            <w:r w:rsidR="00271F4A" w:rsidRPr="005D56C9">
              <w:t>24</w:t>
            </w:r>
          </w:p>
        </w:tc>
        <w:tc>
          <w:tcPr>
            <w:tcW w:w="6390" w:type="dxa"/>
          </w:tcPr>
          <w:p w14:paraId="408B7472" w14:textId="7BCCAF38" w:rsidR="00A55896" w:rsidRPr="00837803" w:rsidRDefault="00A55896" w:rsidP="00A55896">
            <w:pPr>
              <w:rPr>
                <w:b/>
              </w:rPr>
            </w:pPr>
            <w:r w:rsidRPr="005D56C9">
              <w:t xml:space="preserve">Chapter 10.  </w:t>
            </w:r>
            <w:r w:rsidRPr="005D56C9">
              <w:rPr>
                <w:i/>
              </w:rPr>
              <w:t>Weathering and Karst Landscapes in class</w:t>
            </w:r>
            <w:r w:rsidR="00837803">
              <w:rPr>
                <w:b/>
              </w:rPr>
              <w:t xml:space="preserve"> </w:t>
            </w:r>
            <w:r w:rsidRPr="005D56C9">
              <w:t>pp. 336-363</w:t>
            </w:r>
            <w:r w:rsidR="008C57A8">
              <w:t xml:space="preserve">   </w:t>
            </w:r>
            <w:r w:rsidRPr="005D56C9">
              <w:tab/>
            </w:r>
            <w:r w:rsidR="007019E1">
              <w:t>Map Exercise 2</w:t>
            </w:r>
          </w:p>
          <w:p w14:paraId="7C069E11" w14:textId="248FD989" w:rsidR="00271F4A" w:rsidRPr="005D56C9" w:rsidRDefault="00271F4A" w:rsidP="002829A0"/>
        </w:tc>
        <w:tc>
          <w:tcPr>
            <w:tcW w:w="900" w:type="dxa"/>
          </w:tcPr>
          <w:p w14:paraId="24EAF84D" w14:textId="4B734E5F" w:rsidR="00271F4A" w:rsidRPr="00FF7A32" w:rsidRDefault="007019E1" w:rsidP="002829A0">
            <w:pPr>
              <w:rPr>
                <w:i/>
              </w:rPr>
            </w:pPr>
            <w:r>
              <w:rPr>
                <w:i/>
              </w:rPr>
              <w:t>Map</w:t>
            </w:r>
            <w:r w:rsidR="00FF7A32">
              <w:rPr>
                <w:i/>
              </w:rPr>
              <w:t>ping</w:t>
            </w:r>
            <w:r>
              <w:rPr>
                <w:i/>
              </w:rPr>
              <w:t xml:space="preserve"> Exercise</w:t>
            </w:r>
            <w:r w:rsidR="00FF7A32">
              <w:rPr>
                <w:i/>
              </w:rPr>
              <w:t xml:space="preserve"> </w:t>
            </w:r>
            <w:r>
              <w:rPr>
                <w:i/>
              </w:rPr>
              <w:t>2</w:t>
            </w:r>
          </w:p>
        </w:tc>
      </w:tr>
      <w:tr w:rsidR="00271F4A" w:rsidRPr="005D56C9" w14:paraId="589BE927" w14:textId="77777777" w:rsidTr="00837803">
        <w:tc>
          <w:tcPr>
            <w:tcW w:w="1548" w:type="dxa"/>
          </w:tcPr>
          <w:p w14:paraId="65B2C5B5" w14:textId="5A2C16E9" w:rsidR="00271F4A" w:rsidRPr="005D56C9" w:rsidRDefault="000B44A6" w:rsidP="00271F4A">
            <w:r w:rsidRPr="005D56C9">
              <w:rPr>
                <w:b/>
              </w:rPr>
              <w:t>Week 9</w:t>
            </w:r>
          </w:p>
          <w:p w14:paraId="0A5DE524" w14:textId="77CAAB99" w:rsidR="00271F4A" w:rsidRPr="005D56C9" w:rsidRDefault="007019E1" w:rsidP="002829A0">
            <w:r>
              <w:t>MAY 29 -</w:t>
            </w:r>
            <w:r w:rsidR="00271F4A" w:rsidRPr="005D56C9">
              <w:t>31</w:t>
            </w:r>
          </w:p>
        </w:tc>
        <w:tc>
          <w:tcPr>
            <w:tcW w:w="6390" w:type="dxa"/>
          </w:tcPr>
          <w:p w14:paraId="4F2C534B" w14:textId="7EA1CC66" w:rsidR="00271F4A" w:rsidRPr="00837803" w:rsidRDefault="00A55896" w:rsidP="007019E1">
            <w:pPr>
              <w:rPr>
                <w:b/>
              </w:rPr>
            </w:pPr>
            <w:r w:rsidRPr="005D56C9">
              <w:t xml:space="preserve">Chapter 11 </w:t>
            </w:r>
            <w:r w:rsidRPr="005D56C9">
              <w:rPr>
                <w:i/>
              </w:rPr>
              <w:t>River Systems and Landforms</w:t>
            </w:r>
            <w:r w:rsidR="007019E1">
              <w:rPr>
                <w:i/>
              </w:rPr>
              <w:t xml:space="preserve">; </w:t>
            </w:r>
            <w:r w:rsidR="008C57A8">
              <w:t>VIDEO</w:t>
            </w:r>
          </w:p>
        </w:tc>
        <w:tc>
          <w:tcPr>
            <w:tcW w:w="900" w:type="dxa"/>
          </w:tcPr>
          <w:p w14:paraId="72844D71" w14:textId="202B5407" w:rsidR="00271F4A" w:rsidRPr="005D56C9" w:rsidRDefault="007019E1" w:rsidP="002829A0">
            <w:r>
              <w:rPr>
                <w:i/>
              </w:rPr>
              <w:t>Map Exercise 3</w:t>
            </w:r>
          </w:p>
        </w:tc>
      </w:tr>
      <w:tr w:rsidR="00271F4A" w:rsidRPr="005D56C9" w14:paraId="458B3B23" w14:textId="77777777" w:rsidTr="00837803">
        <w:tc>
          <w:tcPr>
            <w:tcW w:w="1548" w:type="dxa"/>
          </w:tcPr>
          <w:p w14:paraId="7E2F4A7E" w14:textId="5E9193B7" w:rsidR="00271F4A" w:rsidRPr="005D56C9" w:rsidRDefault="00A55896" w:rsidP="00271F4A">
            <w:r w:rsidRPr="005D56C9">
              <w:rPr>
                <w:b/>
              </w:rPr>
              <w:t>Week 10</w:t>
            </w:r>
          </w:p>
          <w:p w14:paraId="704C55CE" w14:textId="7B32FACD" w:rsidR="00271F4A" w:rsidRPr="005D56C9" w:rsidRDefault="00271F4A" w:rsidP="002829A0">
            <w:r w:rsidRPr="005D56C9">
              <w:t>JUNE 3 - 8</w:t>
            </w:r>
          </w:p>
        </w:tc>
        <w:tc>
          <w:tcPr>
            <w:tcW w:w="6390" w:type="dxa"/>
          </w:tcPr>
          <w:p w14:paraId="3B84BB78" w14:textId="189AB110" w:rsidR="00271F4A" w:rsidRPr="00837803" w:rsidRDefault="008C57A8" w:rsidP="002829A0">
            <w:pPr>
              <w:rPr>
                <w:b/>
              </w:rPr>
            </w:pPr>
            <w:r>
              <w:t xml:space="preserve">Chapter 14 </w:t>
            </w:r>
            <w:r w:rsidR="00837803">
              <w:rPr>
                <w:i/>
              </w:rPr>
              <w:t>Glaciers.</w:t>
            </w:r>
            <w:r w:rsidR="00837803">
              <w:rPr>
                <w:i/>
              </w:rPr>
              <w:tab/>
            </w:r>
            <w:proofErr w:type="gramStart"/>
            <w:r w:rsidR="00A55896" w:rsidRPr="005D56C9">
              <w:t>pp</w:t>
            </w:r>
            <w:proofErr w:type="gramEnd"/>
            <w:r w:rsidR="00A55896" w:rsidRPr="005D56C9">
              <w:t>. 461-476 and 482-493</w:t>
            </w:r>
            <w:r>
              <w:t xml:space="preserve"> VIDEO</w:t>
            </w:r>
          </w:p>
        </w:tc>
        <w:tc>
          <w:tcPr>
            <w:tcW w:w="900" w:type="dxa"/>
          </w:tcPr>
          <w:p w14:paraId="6E18B957" w14:textId="6DCC867A" w:rsidR="00271F4A" w:rsidRPr="005D56C9" w:rsidRDefault="00271F4A" w:rsidP="002829A0"/>
        </w:tc>
      </w:tr>
    </w:tbl>
    <w:p w14:paraId="0F616D0D" w14:textId="5B63A5D6" w:rsidR="00FF51B7" w:rsidRPr="006A7EA9" w:rsidRDefault="008C57A8" w:rsidP="002829A0">
      <w:pPr>
        <w:rPr>
          <w:b/>
        </w:rPr>
      </w:pPr>
      <w:r>
        <w:rPr>
          <w:b/>
        </w:rPr>
        <w:t xml:space="preserve">WEEK 11  </w:t>
      </w:r>
      <w:r w:rsidR="007019E1">
        <w:rPr>
          <w:b/>
        </w:rPr>
        <w:tab/>
      </w:r>
      <w:r>
        <w:rPr>
          <w:b/>
        </w:rPr>
        <w:t xml:space="preserve"> </w:t>
      </w:r>
      <w:r w:rsidR="0092082E">
        <w:rPr>
          <w:b/>
        </w:rPr>
        <w:t xml:space="preserve">       </w:t>
      </w:r>
      <w:r>
        <w:rPr>
          <w:b/>
        </w:rPr>
        <w:t>NO CL</w:t>
      </w:r>
      <w:r w:rsidR="007019E1">
        <w:rPr>
          <w:b/>
        </w:rPr>
        <w:t>ASSES HELD</w:t>
      </w:r>
      <w:r w:rsidR="007019E1">
        <w:rPr>
          <w:b/>
        </w:rPr>
        <w:tab/>
      </w:r>
      <w:r w:rsidR="007019E1">
        <w:rPr>
          <w:b/>
        </w:rPr>
        <w:tab/>
      </w:r>
      <w:r>
        <w:rPr>
          <w:b/>
        </w:rPr>
        <w:t xml:space="preserve"> </w:t>
      </w:r>
      <w:r w:rsidR="0092082E">
        <w:rPr>
          <w:b/>
        </w:rPr>
        <w:t xml:space="preserve">             </w:t>
      </w:r>
      <w:r>
        <w:rPr>
          <w:b/>
        </w:rPr>
        <w:t>COMPREHENSIVE EXAM</w:t>
      </w:r>
    </w:p>
    <w:p w14:paraId="4BD1E58B" w14:textId="7B3DD70E" w:rsidR="00837803" w:rsidRDefault="00837803" w:rsidP="00837803">
      <w:proofErr w:type="gramStart"/>
      <w:r>
        <w:rPr>
          <w:rFonts w:ascii="Times New Roman Bold" w:hAnsi="Times New Roman Bold"/>
        </w:rPr>
        <w:t>EXAM 1</w:t>
      </w:r>
      <w:r w:rsidR="007B3CB7">
        <w:rPr>
          <w:rFonts w:ascii="Times New Roman Bold" w:hAnsi="Times New Roman Bold"/>
        </w:rPr>
        <w:t xml:space="preserve"> Week 4</w:t>
      </w:r>
      <w:r>
        <w:rPr>
          <w:b/>
        </w:rPr>
        <w:t>.</w:t>
      </w:r>
      <w:proofErr w:type="gramEnd"/>
      <w:r w:rsidRPr="006A0731">
        <w:t xml:space="preserve">   </w:t>
      </w:r>
    </w:p>
    <w:p w14:paraId="4E5FDE5C" w14:textId="743C58AB" w:rsidR="00837803" w:rsidRDefault="00837803" w:rsidP="00837803">
      <w:r w:rsidRPr="005A343D">
        <w:rPr>
          <w:b/>
          <w:sz w:val="20"/>
          <w:szCs w:val="20"/>
        </w:rPr>
        <w:t xml:space="preserve">Week </w:t>
      </w:r>
      <w:r>
        <w:rPr>
          <w:b/>
          <w:sz w:val="20"/>
          <w:szCs w:val="20"/>
        </w:rPr>
        <w:t>4</w:t>
      </w:r>
      <w:r w:rsidRPr="005A343D">
        <w:rPr>
          <w:sz w:val="20"/>
          <w:szCs w:val="20"/>
        </w:rPr>
        <w:t>.</w:t>
      </w:r>
      <w:r w:rsidRPr="003C4461">
        <w:rPr>
          <w:sz w:val="22"/>
          <w:szCs w:val="22"/>
        </w:rPr>
        <w:t xml:space="preserve"> The exam will total 65 points and consist of several short answer essays, multiple </w:t>
      </w:r>
      <w:proofErr w:type="gramStart"/>
      <w:r w:rsidRPr="003C4461">
        <w:rPr>
          <w:sz w:val="22"/>
          <w:szCs w:val="22"/>
        </w:rPr>
        <w:t>choice</w:t>
      </w:r>
      <w:proofErr w:type="gramEnd"/>
      <w:r w:rsidRPr="003C4461">
        <w:rPr>
          <w:sz w:val="22"/>
          <w:szCs w:val="22"/>
        </w:rPr>
        <w:t>, and a map. Short answer questions require an explanation of concepts,</w:t>
      </w:r>
      <w:r>
        <w:rPr>
          <w:sz w:val="22"/>
          <w:szCs w:val="22"/>
        </w:rPr>
        <w:t xml:space="preserve"> defining terminology</w:t>
      </w:r>
      <w:r w:rsidRPr="003C4461">
        <w:rPr>
          <w:sz w:val="22"/>
          <w:szCs w:val="22"/>
        </w:rPr>
        <w:t xml:space="preserve">, </w:t>
      </w:r>
      <w:r w:rsidR="008C57A8">
        <w:rPr>
          <w:sz w:val="22"/>
          <w:szCs w:val="22"/>
        </w:rPr>
        <w:t xml:space="preserve">or graphs. You </w:t>
      </w:r>
      <w:r w:rsidRPr="003C4461">
        <w:rPr>
          <w:sz w:val="22"/>
          <w:szCs w:val="22"/>
        </w:rPr>
        <w:t>will be provided with a study guide that lists to</w:t>
      </w:r>
      <w:r w:rsidR="008C57A8">
        <w:rPr>
          <w:sz w:val="22"/>
          <w:szCs w:val="22"/>
        </w:rPr>
        <w:t xml:space="preserve">pics/terms and concepts </w:t>
      </w:r>
      <w:r w:rsidRPr="003C4461">
        <w:rPr>
          <w:sz w:val="22"/>
          <w:szCs w:val="22"/>
        </w:rPr>
        <w:t>covered in class.  This list should be reflected in</w:t>
      </w:r>
      <w:r w:rsidR="008C57A8">
        <w:rPr>
          <w:sz w:val="22"/>
          <w:szCs w:val="22"/>
        </w:rPr>
        <w:t xml:space="preserve"> the </w:t>
      </w:r>
      <w:r w:rsidRPr="003C4461">
        <w:rPr>
          <w:sz w:val="22"/>
          <w:szCs w:val="22"/>
        </w:rPr>
        <w:t>study</w:t>
      </w:r>
      <w:r w:rsidR="008C57A8">
        <w:rPr>
          <w:sz w:val="22"/>
          <w:szCs w:val="22"/>
        </w:rPr>
        <w:t>/class notes that</w:t>
      </w:r>
      <w:r w:rsidRPr="003C4461">
        <w:rPr>
          <w:sz w:val="22"/>
          <w:szCs w:val="22"/>
        </w:rPr>
        <w:t xml:space="preserve"> are supported by text readings, handouts and video notes. Study </w:t>
      </w:r>
      <w:r w:rsidR="008C57A8">
        <w:rPr>
          <w:sz w:val="22"/>
          <w:szCs w:val="22"/>
        </w:rPr>
        <w:t xml:space="preserve">any </w:t>
      </w:r>
      <w:r w:rsidRPr="003C4461">
        <w:rPr>
          <w:sz w:val="22"/>
          <w:szCs w:val="22"/>
        </w:rPr>
        <w:t>returned quizzes</w:t>
      </w:r>
      <w:r w:rsidR="008C57A8">
        <w:rPr>
          <w:sz w:val="22"/>
          <w:szCs w:val="22"/>
        </w:rPr>
        <w:t xml:space="preserve"> or maps</w:t>
      </w:r>
      <w:r w:rsidRPr="003C4461">
        <w:rPr>
          <w:sz w:val="22"/>
          <w:szCs w:val="22"/>
        </w:rPr>
        <w:t xml:space="preserve">.  </w:t>
      </w:r>
    </w:p>
    <w:p w14:paraId="16A4364B" w14:textId="77777777" w:rsidR="00FF7A32" w:rsidRDefault="00FF7A32" w:rsidP="008A2F52">
      <w:pPr>
        <w:rPr>
          <w:b/>
        </w:rPr>
      </w:pPr>
    </w:p>
    <w:p w14:paraId="6A1F7319" w14:textId="32F81424" w:rsidR="002829A0" w:rsidRPr="006A7EA9" w:rsidRDefault="0046387A" w:rsidP="008A2F52">
      <w:pPr>
        <w:rPr>
          <w:rFonts w:ascii="Times New Roman Bold" w:hAnsi="Times New Roman Bold"/>
          <w:sz w:val="22"/>
          <w:szCs w:val="22"/>
        </w:rPr>
      </w:pPr>
      <w:r>
        <w:rPr>
          <w:b/>
        </w:rPr>
        <w:t xml:space="preserve">Exam </w:t>
      </w:r>
      <w:proofErr w:type="gramStart"/>
      <w:r>
        <w:rPr>
          <w:b/>
        </w:rPr>
        <w:t xml:space="preserve">2 </w:t>
      </w:r>
      <w:r w:rsidR="007B3CB7">
        <w:rPr>
          <w:b/>
        </w:rPr>
        <w:t xml:space="preserve"> Week</w:t>
      </w:r>
      <w:proofErr w:type="gramEnd"/>
      <w:r w:rsidR="008C57A8">
        <w:rPr>
          <w:b/>
        </w:rPr>
        <w:t xml:space="preserve"> 6</w:t>
      </w:r>
      <w:r w:rsidR="006A7EA9">
        <w:rPr>
          <w:b/>
        </w:rPr>
        <w:t xml:space="preserve"> </w:t>
      </w:r>
      <w:r>
        <w:rPr>
          <w:sz w:val="22"/>
          <w:szCs w:val="22"/>
        </w:rPr>
        <w:t>This</w:t>
      </w:r>
      <w:r w:rsidR="007B3CB7">
        <w:rPr>
          <w:sz w:val="22"/>
          <w:szCs w:val="22"/>
        </w:rPr>
        <w:t xml:space="preserve"> exam will total 60</w:t>
      </w:r>
      <w:r w:rsidR="008C57A8">
        <w:rPr>
          <w:sz w:val="22"/>
          <w:szCs w:val="22"/>
        </w:rPr>
        <w:t xml:space="preserve"> points with the same format of Exam 1.</w:t>
      </w:r>
      <w:r w:rsidR="007B3CB7">
        <w:rPr>
          <w:sz w:val="22"/>
          <w:szCs w:val="22"/>
        </w:rPr>
        <w:t xml:space="preserve"> </w:t>
      </w:r>
      <w:r>
        <w:rPr>
          <w:sz w:val="22"/>
          <w:szCs w:val="22"/>
        </w:rPr>
        <w:t>You will be provided with a study guide that sho</w:t>
      </w:r>
      <w:r w:rsidRPr="003C4461">
        <w:rPr>
          <w:sz w:val="22"/>
          <w:szCs w:val="22"/>
        </w:rPr>
        <w:t>uld reflect class notes, study notes supported by text, handout</w:t>
      </w:r>
      <w:r>
        <w:rPr>
          <w:sz w:val="22"/>
          <w:szCs w:val="22"/>
        </w:rPr>
        <w:t>s</w:t>
      </w:r>
      <w:r w:rsidRPr="003C4461">
        <w:rPr>
          <w:sz w:val="22"/>
          <w:szCs w:val="22"/>
        </w:rPr>
        <w:t xml:space="preserve"> and video</w:t>
      </w:r>
      <w:r>
        <w:rPr>
          <w:sz w:val="22"/>
          <w:szCs w:val="22"/>
        </w:rPr>
        <w:t>s</w:t>
      </w:r>
      <w:r w:rsidRPr="003C4461">
        <w:rPr>
          <w:sz w:val="22"/>
          <w:szCs w:val="22"/>
        </w:rPr>
        <w:t xml:space="preserve">. Study </w:t>
      </w:r>
      <w:r>
        <w:rPr>
          <w:sz w:val="22"/>
          <w:szCs w:val="22"/>
        </w:rPr>
        <w:t xml:space="preserve">all </w:t>
      </w:r>
      <w:r w:rsidRPr="003C4461">
        <w:rPr>
          <w:sz w:val="22"/>
          <w:szCs w:val="22"/>
        </w:rPr>
        <w:t>returned quizzes</w:t>
      </w:r>
      <w:r w:rsidR="008C57A8">
        <w:rPr>
          <w:sz w:val="22"/>
          <w:szCs w:val="22"/>
        </w:rPr>
        <w:t xml:space="preserve"> and maps</w:t>
      </w:r>
      <w:r>
        <w:t xml:space="preserve">. </w:t>
      </w:r>
      <w:r w:rsidRPr="006A0731">
        <w:t xml:space="preserve"> </w:t>
      </w:r>
      <w:r w:rsidR="000F18EB" w:rsidRPr="00546252">
        <w:rPr>
          <w:b/>
          <w:sz w:val="22"/>
          <w:szCs w:val="22"/>
        </w:rPr>
        <w:tab/>
      </w:r>
    </w:p>
    <w:p w14:paraId="086538A7" w14:textId="0991366A" w:rsidR="008A2F52" w:rsidRDefault="007C7811" w:rsidP="006A7EA9">
      <w:r w:rsidRPr="006A7EA9">
        <w:rPr>
          <w:rFonts w:ascii="Times New Roman Bold" w:hAnsi="Times New Roman Bold"/>
          <w:b/>
          <w:bCs/>
        </w:rPr>
        <w:t>Extra credit</w:t>
      </w:r>
      <w:r w:rsidR="00662DE0" w:rsidRPr="006A7EA9">
        <w:rPr>
          <w:rFonts w:ascii="Times New Roman Bold" w:hAnsi="Times New Roman Bold"/>
          <w:b/>
          <w:bCs/>
        </w:rPr>
        <w:t>:</w:t>
      </w:r>
      <w:r w:rsidRPr="00915B6C">
        <w:t xml:space="preserve"> reading of </w:t>
      </w:r>
      <w:r w:rsidR="00662DE0">
        <w:rPr>
          <w:u w:val="single"/>
        </w:rPr>
        <w:t>Beyond the Hundredth</w:t>
      </w:r>
      <w:r w:rsidRPr="00915B6C">
        <w:rPr>
          <w:u w:val="single"/>
        </w:rPr>
        <w:t xml:space="preserve"> </w:t>
      </w:r>
      <w:r w:rsidRPr="00662DE0">
        <w:rPr>
          <w:u w:val="single"/>
        </w:rPr>
        <w:t>Meridian</w:t>
      </w:r>
      <w:r w:rsidR="00662DE0" w:rsidRPr="00662DE0">
        <w:rPr>
          <w:u w:val="single"/>
        </w:rPr>
        <w:t xml:space="preserve"> </w:t>
      </w:r>
      <w:r w:rsidR="00662DE0">
        <w:rPr>
          <w:u w:val="single"/>
        </w:rPr>
        <w:t>-</w:t>
      </w:r>
      <w:r w:rsidR="00662DE0" w:rsidRPr="00662DE0">
        <w:rPr>
          <w:u w:val="single"/>
        </w:rPr>
        <w:t>John Wesley Powell and the Second Opening of the West</w:t>
      </w:r>
      <w:r w:rsidR="00662DE0">
        <w:t xml:space="preserve">.  </w:t>
      </w:r>
      <w:proofErr w:type="gramStart"/>
      <w:r w:rsidR="00662DE0" w:rsidRPr="00915B6C">
        <w:t>by</w:t>
      </w:r>
      <w:proofErr w:type="gramEnd"/>
      <w:r w:rsidR="00662DE0" w:rsidRPr="00915B6C">
        <w:t xml:space="preserve"> Wal</w:t>
      </w:r>
      <w:r w:rsidR="00662DE0">
        <w:t xml:space="preserve">lace Stegner;  </w:t>
      </w:r>
      <w:r w:rsidRPr="007019E1">
        <w:rPr>
          <w:rFonts w:ascii="Times New Roman Bold" w:hAnsi="Times New Roman Bold"/>
          <w:b/>
          <w:bCs/>
          <w:i/>
          <w:iCs/>
        </w:rPr>
        <w:t>up to</w:t>
      </w:r>
      <w:r w:rsidRPr="00625CE4">
        <w:rPr>
          <w:rFonts w:ascii="Times New Roman Bold" w:hAnsi="Times New Roman Bold"/>
          <w:b/>
          <w:bCs/>
          <w:i/>
          <w:iCs/>
        </w:rPr>
        <w:t xml:space="preserve"> 30 points. </w:t>
      </w:r>
      <w:r w:rsidR="00662DE0" w:rsidRPr="00625CE4">
        <w:rPr>
          <w:rFonts w:ascii="Times New Roman Bold" w:hAnsi="Times New Roman Bold"/>
          <w:b/>
          <w:bCs/>
          <w:i/>
          <w:iCs/>
        </w:rPr>
        <w:t xml:space="preserve"> </w:t>
      </w:r>
    </w:p>
    <w:p w14:paraId="4B1C4587" w14:textId="77777777" w:rsidR="00FF7A32" w:rsidRDefault="00FF7A32" w:rsidP="002829A0">
      <w:pPr>
        <w:jc w:val="both"/>
        <w:rPr>
          <w:b/>
          <w:sz w:val="28"/>
          <w:szCs w:val="28"/>
        </w:rPr>
      </w:pPr>
    </w:p>
    <w:p w14:paraId="538F7700" w14:textId="58D1CEEA" w:rsidR="002829A0" w:rsidRDefault="007B3CB7" w:rsidP="002829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Table 1. Course Content in Points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766"/>
        <w:gridCol w:w="1256"/>
        <w:gridCol w:w="2307"/>
        <w:gridCol w:w="1761"/>
      </w:tblGrid>
      <w:tr w:rsidR="002829A0" w:rsidRPr="00662DE0" w14:paraId="30F5B194" w14:textId="77777777" w:rsidTr="0001351D">
        <w:tc>
          <w:tcPr>
            <w:tcW w:w="1766" w:type="dxa"/>
          </w:tcPr>
          <w:p w14:paraId="41D50A93" w14:textId="77777777" w:rsidR="002829A0" w:rsidRPr="00662DE0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1766" w:type="dxa"/>
          </w:tcPr>
          <w:p w14:paraId="25037F7F" w14:textId="77777777" w:rsidR="002829A0" w:rsidRPr="00662DE0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Points each</w:t>
            </w:r>
          </w:p>
        </w:tc>
        <w:tc>
          <w:tcPr>
            <w:tcW w:w="1256" w:type="dxa"/>
          </w:tcPr>
          <w:p w14:paraId="14FCB006" w14:textId="25B60C4C" w:rsidR="002829A0" w:rsidRPr="00662DE0" w:rsidRDefault="00662DE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 xml:space="preserve">Point </w:t>
            </w:r>
            <w:r w:rsidR="002829A0" w:rsidRPr="00662DE0"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2307" w:type="dxa"/>
          </w:tcPr>
          <w:p w14:paraId="3CF991AC" w14:textId="77777777" w:rsidR="002829A0" w:rsidRPr="00662DE0" w:rsidRDefault="002829A0" w:rsidP="002829A0">
            <w:pPr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 xml:space="preserve">Keep your records here </w:t>
            </w:r>
          </w:p>
        </w:tc>
        <w:tc>
          <w:tcPr>
            <w:tcW w:w="1761" w:type="dxa"/>
          </w:tcPr>
          <w:p w14:paraId="0428EC16" w14:textId="54028C2F" w:rsidR="002829A0" w:rsidRPr="00662DE0" w:rsidRDefault="002829A0" w:rsidP="002829A0">
            <w:pPr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Sub-total Scores</w:t>
            </w:r>
          </w:p>
        </w:tc>
      </w:tr>
      <w:tr w:rsidR="002829A0" w:rsidRPr="002829A0" w14:paraId="1021415D" w14:textId="77777777" w:rsidTr="007B3CB7">
        <w:trPr>
          <w:trHeight w:val="602"/>
        </w:trPr>
        <w:tc>
          <w:tcPr>
            <w:tcW w:w="1766" w:type="dxa"/>
          </w:tcPr>
          <w:p w14:paraId="5CAA4D56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3 Tests</w:t>
            </w:r>
          </w:p>
        </w:tc>
        <w:tc>
          <w:tcPr>
            <w:tcW w:w="1766" w:type="dxa"/>
          </w:tcPr>
          <w:p w14:paraId="3446B885" w14:textId="77777777" w:rsidR="00662DE0" w:rsidRDefault="00662DE0" w:rsidP="002829A0">
            <w:pPr>
              <w:jc w:val="both"/>
            </w:pPr>
          </w:p>
          <w:p w14:paraId="0C65BC87" w14:textId="68288567" w:rsidR="002829A0" w:rsidRPr="00F23F82" w:rsidRDefault="002829A0" w:rsidP="002829A0">
            <w:pPr>
              <w:jc w:val="both"/>
            </w:pPr>
            <w:r>
              <w:t>65</w:t>
            </w:r>
            <w:r w:rsidR="007019E1">
              <w:t>, 60, 75</w:t>
            </w:r>
            <w:r w:rsidR="00F96343">
              <w:t xml:space="preserve"> </w:t>
            </w:r>
          </w:p>
        </w:tc>
        <w:tc>
          <w:tcPr>
            <w:tcW w:w="1256" w:type="dxa"/>
          </w:tcPr>
          <w:p w14:paraId="00C8D958" w14:textId="77777777" w:rsidR="00662DE0" w:rsidRDefault="00662DE0" w:rsidP="00453F71">
            <w:pPr>
              <w:jc w:val="both"/>
            </w:pPr>
          </w:p>
          <w:p w14:paraId="35FE4A2E" w14:textId="6D5B885E" w:rsidR="002829A0" w:rsidRPr="00F23F82" w:rsidRDefault="007019E1" w:rsidP="00453F71">
            <w:pPr>
              <w:jc w:val="both"/>
            </w:pPr>
            <w:r>
              <w:t>200</w:t>
            </w:r>
            <w:r w:rsidR="002829A0">
              <w:t xml:space="preserve">   </w:t>
            </w:r>
            <w:r w:rsidR="00762BB7">
              <w:t>64</w:t>
            </w:r>
            <w:r w:rsidR="00915B6C">
              <w:t>%</w:t>
            </w:r>
          </w:p>
        </w:tc>
        <w:tc>
          <w:tcPr>
            <w:tcW w:w="2307" w:type="dxa"/>
          </w:tcPr>
          <w:p w14:paraId="777096F5" w14:textId="79D7DF28" w:rsidR="002829A0" w:rsidRPr="002829A0" w:rsidRDefault="00625CE4" w:rsidP="002829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Exam 1                  </w:t>
            </w:r>
          </w:p>
          <w:p w14:paraId="2AC8C2BA" w14:textId="6998EBA1" w:rsidR="002829A0" w:rsidRPr="002829A0" w:rsidRDefault="00625CE4" w:rsidP="002829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Exam </w:t>
            </w:r>
            <w:proofErr w:type="gramStart"/>
            <w:r>
              <w:rPr>
                <w:sz w:val="20"/>
                <w:szCs w:val="20"/>
              </w:rPr>
              <w:t xml:space="preserve">2                  </w:t>
            </w:r>
            <w:proofErr w:type="gramEnd"/>
          </w:p>
        </w:tc>
        <w:tc>
          <w:tcPr>
            <w:tcW w:w="1761" w:type="dxa"/>
          </w:tcPr>
          <w:p w14:paraId="72E32C2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8B15F3A" w14:textId="77777777" w:rsidTr="0001351D">
        <w:tc>
          <w:tcPr>
            <w:tcW w:w="1766" w:type="dxa"/>
          </w:tcPr>
          <w:p w14:paraId="66D54FFE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Attendance</w:t>
            </w:r>
          </w:p>
        </w:tc>
        <w:tc>
          <w:tcPr>
            <w:tcW w:w="1766" w:type="dxa"/>
          </w:tcPr>
          <w:p w14:paraId="206AC0DB" w14:textId="143AA170" w:rsidR="002829A0" w:rsidRPr="00F23F82" w:rsidRDefault="006A7EA9" w:rsidP="002829A0">
            <w:pPr>
              <w:jc w:val="both"/>
            </w:pPr>
            <w:r>
              <w:t>28</w:t>
            </w:r>
            <w:r w:rsidR="002829A0" w:rsidRPr="00662D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approx.3per</w:t>
            </w:r>
            <w:r w:rsidR="002829A0" w:rsidRPr="00662DE0">
              <w:rPr>
                <w:sz w:val="18"/>
                <w:szCs w:val="18"/>
              </w:rPr>
              <w:t>week)</w:t>
            </w:r>
          </w:p>
        </w:tc>
        <w:tc>
          <w:tcPr>
            <w:tcW w:w="1256" w:type="dxa"/>
          </w:tcPr>
          <w:p w14:paraId="3A755585" w14:textId="283931F2" w:rsidR="002829A0" w:rsidRPr="00F23F82" w:rsidRDefault="002829A0" w:rsidP="00453F71">
            <w:pPr>
              <w:jc w:val="both"/>
            </w:pPr>
            <w:r>
              <w:t xml:space="preserve">  28     </w:t>
            </w:r>
            <w:r w:rsidR="00915B6C">
              <w:t>9%</w:t>
            </w:r>
          </w:p>
        </w:tc>
        <w:tc>
          <w:tcPr>
            <w:tcW w:w="2307" w:type="dxa"/>
          </w:tcPr>
          <w:p w14:paraId="425E9F7D" w14:textId="7EA3722D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Absent dates? </w:t>
            </w:r>
            <w:r w:rsidR="00662DE0">
              <w:rPr>
                <w:sz w:val="20"/>
                <w:szCs w:val="20"/>
              </w:rPr>
              <w:t>-1 ea.</w:t>
            </w:r>
          </w:p>
          <w:p w14:paraId="431965E3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14:paraId="4066896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6E7CA74" w14:textId="77777777" w:rsidTr="0001351D">
        <w:tc>
          <w:tcPr>
            <w:tcW w:w="1766" w:type="dxa"/>
          </w:tcPr>
          <w:p w14:paraId="079EF9C2" w14:textId="19242E18" w:rsidR="002829A0" w:rsidRPr="002829A0" w:rsidRDefault="006A7EA9" w:rsidP="002829A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2829A0" w:rsidRPr="002829A0">
              <w:rPr>
                <w:sz w:val="22"/>
                <w:szCs w:val="22"/>
              </w:rPr>
              <w:t xml:space="preserve">ssignments </w:t>
            </w:r>
          </w:p>
        </w:tc>
        <w:tc>
          <w:tcPr>
            <w:tcW w:w="1766" w:type="dxa"/>
          </w:tcPr>
          <w:p w14:paraId="78E0381A" w14:textId="3011787F" w:rsidR="002829A0" w:rsidRPr="00F23F82" w:rsidRDefault="00625CE4" w:rsidP="002829A0">
            <w:pPr>
              <w:jc w:val="both"/>
            </w:pPr>
            <w:r>
              <w:t>10, 10</w:t>
            </w:r>
            <w:r w:rsidR="007019E1">
              <w:t>,1</w:t>
            </w:r>
            <w:r>
              <w:t>0</w:t>
            </w:r>
          </w:p>
        </w:tc>
        <w:tc>
          <w:tcPr>
            <w:tcW w:w="1256" w:type="dxa"/>
          </w:tcPr>
          <w:p w14:paraId="4CD5393A" w14:textId="5C8A4D58" w:rsidR="002829A0" w:rsidRPr="00F23F82" w:rsidRDefault="00625CE4" w:rsidP="00453F71">
            <w:pPr>
              <w:jc w:val="both"/>
            </w:pPr>
            <w:r>
              <w:t xml:space="preserve">  3</w:t>
            </w:r>
            <w:r w:rsidR="008A2F52">
              <w:t>0</w:t>
            </w:r>
            <w:r w:rsidR="002829A0">
              <w:t xml:space="preserve">    </w:t>
            </w:r>
            <w:r w:rsidR="00762BB7">
              <w:t>10</w:t>
            </w:r>
            <w:r w:rsidR="00915B6C">
              <w:t>%</w:t>
            </w:r>
          </w:p>
        </w:tc>
        <w:tc>
          <w:tcPr>
            <w:tcW w:w="2307" w:type="dxa"/>
          </w:tcPr>
          <w:p w14:paraId="6A651AA9" w14:textId="2850127E" w:rsidR="002829A0" w:rsidRPr="002829A0" w:rsidRDefault="002829A0" w:rsidP="00662D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14:paraId="43BCA3E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145F9D23" w14:textId="77777777" w:rsidTr="0001351D">
        <w:tc>
          <w:tcPr>
            <w:tcW w:w="1766" w:type="dxa"/>
          </w:tcPr>
          <w:p w14:paraId="754E8434" w14:textId="54E94397" w:rsidR="002829A0" w:rsidRPr="002829A0" w:rsidRDefault="00915B6C" w:rsidP="00915B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Lecture quizzes </w:t>
            </w:r>
          </w:p>
        </w:tc>
        <w:tc>
          <w:tcPr>
            <w:tcW w:w="1766" w:type="dxa"/>
          </w:tcPr>
          <w:p w14:paraId="6032A458" w14:textId="536B9408" w:rsidR="002829A0" w:rsidRPr="00F23F82" w:rsidRDefault="008A2F52" w:rsidP="002829A0">
            <w:pPr>
              <w:jc w:val="both"/>
            </w:pPr>
            <w:r>
              <w:t>5</w:t>
            </w:r>
          </w:p>
        </w:tc>
        <w:tc>
          <w:tcPr>
            <w:tcW w:w="1256" w:type="dxa"/>
          </w:tcPr>
          <w:p w14:paraId="11D79BB7" w14:textId="09EA73E8" w:rsidR="002829A0" w:rsidRPr="00F23F82" w:rsidRDefault="00FF7A32" w:rsidP="00453F71">
            <w:pPr>
              <w:jc w:val="both"/>
            </w:pPr>
            <w:r>
              <w:t xml:space="preserve">  2</w:t>
            </w:r>
            <w:r w:rsidR="00915B6C">
              <w:t>0</w:t>
            </w:r>
            <w:r w:rsidR="002829A0">
              <w:t xml:space="preserve">    </w:t>
            </w:r>
            <w:r w:rsidR="00762BB7">
              <w:t xml:space="preserve"> 7</w:t>
            </w:r>
            <w:r w:rsidR="00915B6C">
              <w:t>%</w:t>
            </w:r>
          </w:p>
        </w:tc>
        <w:tc>
          <w:tcPr>
            <w:tcW w:w="2307" w:type="dxa"/>
          </w:tcPr>
          <w:p w14:paraId="41A2DF5D" w14:textId="36EE0E1C" w:rsidR="002829A0" w:rsidRPr="002829A0" w:rsidRDefault="00625CE4" w:rsidP="002829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1      2      3       4       </w:t>
            </w:r>
            <w:proofErr w:type="gramStart"/>
            <w:r>
              <w:rPr>
                <w:sz w:val="20"/>
                <w:szCs w:val="20"/>
              </w:rPr>
              <w:t xml:space="preserve">5  </w:t>
            </w:r>
            <w:proofErr w:type="gramEnd"/>
          </w:p>
        </w:tc>
        <w:tc>
          <w:tcPr>
            <w:tcW w:w="1761" w:type="dxa"/>
          </w:tcPr>
          <w:p w14:paraId="205FC04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915B6C" w14:paraId="20D6E239" w14:textId="77777777" w:rsidTr="0001351D">
        <w:tc>
          <w:tcPr>
            <w:tcW w:w="1766" w:type="dxa"/>
          </w:tcPr>
          <w:p w14:paraId="331C168A" w14:textId="41CF2D8D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 w:rsidRPr="00915B6C">
              <w:rPr>
                <w:sz w:val="22"/>
                <w:szCs w:val="22"/>
              </w:rPr>
              <w:t>Map quizzes</w:t>
            </w:r>
          </w:p>
        </w:tc>
        <w:tc>
          <w:tcPr>
            <w:tcW w:w="1766" w:type="dxa"/>
          </w:tcPr>
          <w:p w14:paraId="57998944" w14:textId="3025CDAB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 w:rsidRPr="00915B6C">
              <w:rPr>
                <w:sz w:val="22"/>
                <w:szCs w:val="22"/>
              </w:rPr>
              <w:t>2</w:t>
            </w:r>
            <w:r w:rsidR="00662DE0" w:rsidRPr="00662DE0">
              <w:rPr>
                <w:sz w:val="18"/>
                <w:szCs w:val="18"/>
              </w:rPr>
              <w:t>@approx.18</w:t>
            </w:r>
            <w:r w:rsidRPr="00662DE0">
              <w:rPr>
                <w:sz w:val="18"/>
                <w:szCs w:val="18"/>
              </w:rPr>
              <w:t xml:space="preserve">pts. </w:t>
            </w:r>
            <w:r w:rsidR="00662DE0" w:rsidRPr="00662DE0">
              <w:rPr>
                <w:sz w:val="18"/>
                <w:szCs w:val="18"/>
              </w:rPr>
              <w:t>E</w:t>
            </w:r>
            <w:r w:rsidRPr="00662DE0">
              <w:rPr>
                <w:sz w:val="18"/>
                <w:szCs w:val="18"/>
              </w:rPr>
              <w:t>a</w:t>
            </w:r>
            <w:r w:rsidR="00662DE0" w:rsidRPr="00662DE0">
              <w:rPr>
                <w:sz w:val="18"/>
                <w:szCs w:val="18"/>
              </w:rPr>
              <w:t>.</w:t>
            </w:r>
          </w:p>
        </w:tc>
        <w:tc>
          <w:tcPr>
            <w:tcW w:w="1256" w:type="dxa"/>
          </w:tcPr>
          <w:p w14:paraId="3833ED70" w14:textId="33A02F10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15B6C">
              <w:rPr>
                <w:sz w:val="22"/>
                <w:szCs w:val="22"/>
              </w:rPr>
              <w:t>36</w:t>
            </w:r>
            <w:r w:rsidR="00762BB7">
              <w:rPr>
                <w:sz w:val="22"/>
                <w:szCs w:val="22"/>
              </w:rPr>
              <w:t xml:space="preserve">   11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2307" w:type="dxa"/>
          </w:tcPr>
          <w:p w14:paraId="3B28C591" w14:textId="35F8F175" w:rsidR="002829A0" w:rsidRPr="00915B6C" w:rsidRDefault="00625CE4" w:rsidP="002829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             </w:t>
            </w:r>
            <w:r w:rsidR="00915B6C">
              <w:rPr>
                <w:sz w:val="22"/>
                <w:szCs w:val="22"/>
              </w:rPr>
              <w:t xml:space="preserve">  2. 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61" w:type="dxa"/>
          </w:tcPr>
          <w:p w14:paraId="26302A63" w14:textId="77777777" w:rsidR="002829A0" w:rsidRPr="00915B6C" w:rsidRDefault="002829A0" w:rsidP="002829A0">
            <w:pPr>
              <w:jc w:val="both"/>
              <w:rPr>
                <w:sz w:val="22"/>
                <w:szCs w:val="22"/>
              </w:rPr>
            </w:pPr>
          </w:p>
        </w:tc>
      </w:tr>
      <w:tr w:rsidR="002829A0" w:rsidRPr="002829A0" w14:paraId="4FBE3583" w14:textId="77777777" w:rsidTr="0001351D">
        <w:trPr>
          <w:trHeight w:val="55"/>
        </w:trPr>
        <w:tc>
          <w:tcPr>
            <w:tcW w:w="1766" w:type="dxa"/>
          </w:tcPr>
          <w:p w14:paraId="6EB15868" w14:textId="5CD9C8DD" w:rsidR="002829A0" w:rsidRPr="002829A0" w:rsidRDefault="0097129E" w:rsidP="0001351D">
            <w:pPr>
              <w:jc w:val="both"/>
              <w:rPr>
                <w:b/>
                <w:sz w:val="28"/>
                <w:szCs w:val="28"/>
              </w:rPr>
            </w:pPr>
            <w:r>
              <w:t xml:space="preserve"> </w:t>
            </w:r>
            <w:r w:rsidR="0001351D" w:rsidRPr="002829A0">
              <w:rPr>
                <w:b/>
                <w:sz w:val="20"/>
                <w:szCs w:val="20"/>
              </w:rPr>
              <w:t>Grand Total</w:t>
            </w:r>
          </w:p>
        </w:tc>
        <w:tc>
          <w:tcPr>
            <w:tcW w:w="1766" w:type="dxa"/>
          </w:tcPr>
          <w:p w14:paraId="2499745C" w14:textId="1FA4A48A" w:rsidR="002829A0" w:rsidRPr="00F23F82" w:rsidRDefault="002829A0" w:rsidP="002829A0">
            <w:pPr>
              <w:jc w:val="both"/>
            </w:pPr>
          </w:p>
        </w:tc>
        <w:tc>
          <w:tcPr>
            <w:tcW w:w="1256" w:type="dxa"/>
          </w:tcPr>
          <w:p w14:paraId="2E11BA86" w14:textId="00642D78" w:rsidR="002829A0" w:rsidRPr="00915B6C" w:rsidRDefault="00625CE4" w:rsidP="00915B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915B6C" w:rsidRPr="00915B6C">
              <w:rPr>
                <w:sz w:val="22"/>
                <w:szCs w:val="22"/>
              </w:rPr>
              <w:t>4</w:t>
            </w:r>
            <w:r w:rsidR="002829A0" w:rsidRPr="00915B6C">
              <w:rPr>
                <w:sz w:val="22"/>
                <w:szCs w:val="22"/>
              </w:rPr>
              <w:t xml:space="preserve"> </w:t>
            </w:r>
            <w:r w:rsidR="00915B6C">
              <w:rPr>
                <w:sz w:val="22"/>
                <w:szCs w:val="22"/>
              </w:rPr>
              <w:t>(</w:t>
            </w:r>
            <w:r w:rsidR="00915B6C" w:rsidRPr="00915B6C">
              <w:rPr>
                <w:b/>
                <w:sz w:val="20"/>
                <w:szCs w:val="20"/>
              </w:rPr>
              <w:t>100%)</w:t>
            </w:r>
          </w:p>
        </w:tc>
        <w:tc>
          <w:tcPr>
            <w:tcW w:w="2307" w:type="dxa"/>
          </w:tcPr>
          <w:p w14:paraId="792D7CFE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14:paraId="6121261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  <w:r w:rsidRPr="002829A0">
              <w:rPr>
                <w:b/>
                <w:sz w:val="20"/>
                <w:szCs w:val="20"/>
              </w:rPr>
              <w:t>Your Total</w:t>
            </w:r>
          </w:p>
        </w:tc>
      </w:tr>
    </w:tbl>
    <w:p w14:paraId="1225B1A2" w14:textId="77777777" w:rsidR="00FF7A32" w:rsidRDefault="00FF7A32" w:rsidP="002829A0">
      <w:pPr>
        <w:rPr>
          <w:b/>
          <w:sz w:val="28"/>
          <w:szCs w:val="28"/>
        </w:rPr>
      </w:pPr>
    </w:p>
    <w:p w14:paraId="5F0E9DD3" w14:textId="4C669137" w:rsidR="002829A0" w:rsidRPr="0086782A" w:rsidRDefault="007B3CB7" w:rsidP="002829A0">
      <w:pPr>
        <w:rPr>
          <w:b/>
          <w:sz w:val="28"/>
          <w:szCs w:val="28"/>
        </w:rPr>
      </w:pPr>
      <w:r>
        <w:rPr>
          <w:b/>
          <w:sz w:val="28"/>
          <w:szCs w:val="28"/>
        </w:rPr>
        <w:t>Table 2. Course Grading 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745"/>
        <w:gridCol w:w="1080"/>
        <w:gridCol w:w="3587"/>
      </w:tblGrid>
      <w:tr w:rsidR="002829A0" w:rsidRPr="002829A0" w14:paraId="44ABBE59" w14:textId="77777777" w:rsidTr="007C7811">
        <w:trPr>
          <w:trHeight w:val="750"/>
        </w:trPr>
        <w:tc>
          <w:tcPr>
            <w:tcW w:w="353" w:type="dxa"/>
          </w:tcPr>
          <w:p w14:paraId="4EC9A3BC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 xml:space="preserve">+              </w:t>
            </w:r>
          </w:p>
          <w:p w14:paraId="289B3558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  <w:p w14:paraId="655A46D6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535C5FB9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  <w:p w14:paraId="19D13033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30B96471" w14:textId="29A70B73" w:rsidR="002829A0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89</w:t>
            </w:r>
            <w:r w:rsidR="002829A0" w:rsidRPr="006A7EA9">
              <w:rPr>
                <w:b/>
                <w:sz w:val="20"/>
                <w:szCs w:val="20"/>
              </w:rPr>
              <w:t>%</w:t>
            </w:r>
          </w:p>
          <w:p w14:paraId="737270B2" w14:textId="085A46FE" w:rsidR="007C7811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6A7EA9">
              <w:rPr>
                <w:b/>
                <w:sz w:val="20"/>
                <w:szCs w:val="20"/>
              </w:rPr>
              <w:t>or</w:t>
            </w:r>
            <w:proofErr w:type="gramEnd"/>
          </w:p>
          <w:p w14:paraId="7D381422" w14:textId="3FB49498" w:rsidR="007C7811" w:rsidRPr="006A7EA9" w:rsidRDefault="003A0FE9" w:rsidP="002829A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</w:t>
            </w:r>
            <w:r w:rsidR="007C7811" w:rsidRPr="006A7EA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7C7811" w:rsidRPr="006A7EA9">
              <w:rPr>
                <w:b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3587" w:type="dxa"/>
          </w:tcPr>
          <w:p w14:paraId="6B696099" w14:textId="77777777" w:rsidR="002829A0" w:rsidRPr="006A7EA9" w:rsidRDefault="002829A0" w:rsidP="002829A0">
            <w:pPr>
              <w:rPr>
                <w:sz w:val="20"/>
                <w:szCs w:val="20"/>
              </w:rPr>
            </w:pPr>
            <w:r w:rsidRPr="006A7EA9">
              <w:rPr>
                <w:sz w:val="20"/>
                <w:szCs w:val="20"/>
              </w:rPr>
              <w:t>Superior comprehensive knowledge of college-level subject material and concepts of Science</w:t>
            </w:r>
          </w:p>
        </w:tc>
      </w:tr>
      <w:tr w:rsidR="002829A0" w:rsidRPr="002829A0" w14:paraId="685ED3E2" w14:textId="77777777" w:rsidTr="007C7811">
        <w:trPr>
          <w:trHeight w:val="762"/>
        </w:trPr>
        <w:tc>
          <w:tcPr>
            <w:tcW w:w="353" w:type="dxa"/>
          </w:tcPr>
          <w:p w14:paraId="0BB24469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 xml:space="preserve">+ </w:t>
            </w:r>
          </w:p>
          <w:p w14:paraId="50F72F15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 xml:space="preserve">             </w:t>
            </w:r>
          </w:p>
          <w:p w14:paraId="35D628A6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73E230FB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  <w:p w14:paraId="477E14BB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080" w:type="dxa"/>
          </w:tcPr>
          <w:p w14:paraId="086F0DBA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75%</w:t>
            </w:r>
          </w:p>
          <w:p w14:paraId="1361ADFE" w14:textId="255C9EB3" w:rsidR="007C7811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6A7EA9">
              <w:rPr>
                <w:b/>
                <w:sz w:val="20"/>
                <w:szCs w:val="20"/>
              </w:rPr>
              <w:t>or</w:t>
            </w:r>
            <w:proofErr w:type="gramEnd"/>
          </w:p>
          <w:p w14:paraId="2A838FC3" w14:textId="04D2D7FE" w:rsidR="007C7811" w:rsidRPr="006A7EA9" w:rsidRDefault="003A0FE9" w:rsidP="002829A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</w:t>
            </w:r>
            <w:r w:rsidR="007C7811" w:rsidRPr="006A7EA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7C7811" w:rsidRPr="006A7EA9">
              <w:rPr>
                <w:b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3587" w:type="dxa"/>
          </w:tcPr>
          <w:p w14:paraId="142EF44C" w14:textId="77777777" w:rsidR="002829A0" w:rsidRPr="006A7EA9" w:rsidRDefault="002829A0" w:rsidP="002829A0">
            <w:pPr>
              <w:rPr>
                <w:sz w:val="20"/>
                <w:szCs w:val="20"/>
              </w:rPr>
            </w:pPr>
            <w:r w:rsidRPr="006A7EA9">
              <w:rPr>
                <w:sz w:val="20"/>
                <w:szCs w:val="20"/>
              </w:rPr>
              <w:t>Very good comprehensive understanding college level materials and concepts of Science.</w:t>
            </w:r>
          </w:p>
        </w:tc>
      </w:tr>
      <w:tr w:rsidR="002829A0" w:rsidRPr="002829A0" w14:paraId="3F891C36" w14:textId="77777777" w:rsidTr="007C7811">
        <w:trPr>
          <w:trHeight w:val="665"/>
        </w:trPr>
        <w:tc>
          <w:tcPr>
            <w:tcW w:w="353" w:type="dxa"/>
          </w:tcPr>
          <w:p w14:paraId="4F861ECC" w14:textId="77777777" w:rsidR="007C7811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+</w:t>
            </w:r>
          </w:p>
          <w:p w14:paraId="50C998F5" w14:textId="67586128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 xml:space="preserve">           </w:t>
            </w:r>
          </w:p>
          <w:p w14:paraId="60FDC625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45" w:type="dxa"/>
          </w:tcPr>
          <w:p w14:paraId="02A75CCD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 xml:space="preserve"> </w:t>
            </w:r>
          </w:p>
          <w:p w14:paraId="699FD267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080" w:type="dxa"/>
          </w:tcPr>
          <w:p w14:paraId="4DD854FD" w14:textId="640DE554" w:rsidR="002829A0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65</w:t>
            </w:r>
            <w:r w:rsidR="002829A0" w:rsidRPr="006A7EA9">
              <w:rPr>
                <w:b/>
                <w:sz w:val="20"/>
                <w:szCs w:val="20"/>
              </w:rPr>
              <w:t>%</w:t>
            </w:r>
          </w:p>
          <w:p w14:paraId="0A622829" w14:textId="72AB74F9" w:rsidR="007C7811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6A7EA9">
              <w:rPr>
                <w:b/>
                <w:sz w:val="20"/>
                <w:szCs w:val="20"/>
              </w:rPr>
              <w:t>or</w:t>
            </w:r>
            <w:proofErr w:type="gramEnd"/>
          </w:p>
          <w:p w14:paraId="43B5FCC3" w14:textId="5FE68806" w:rsidR="007C7811" w:rsidRPr="006A7EA9" w:rsidRDefault="003A0FE9" w:rsidP="002829A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</w:t>
            </w:r>
            <w:r w:rsidR="007C7811" w:rsidRPr="006A7EA9">
              <w:rPr>
                <w:b/>
                <w:sz w:val="20"/>
                <w:szCs w:val="20"/>
              </w:rPr>
              <w:t>pts</w:t>
            </w:r>
          </w:p>
        </w:tc>
        <w:tc>
          <w:tcPr>
            <w:tcW w:w="3587" w:type="dxa"/>
          </w:tcPr>
          <w:p w14:paraId="37AE94A4" w14:textId="77777777" w:rsidR="002829A0" w:rsidRPr="006A7EA9" w:rsidRDefault="002829A0" w:rsidP="002829A0">
            <w:pPr>
              <w:rPr>
                <w:sz w:val="20"/>
                <w:szCs w:val="20"/>
              </w:rPr>
            </w:pPr>
            <w:r w:rsidRPr="006A7EA9">
              <w:rPr>
                <w:sz w:val="20"/>
                <w:szCs w:val="20"/>
              </w:rPr>
              <w:t>Average college student knowledge of subject materials.</w:t>
            </w:r>
          </w:p>
        </w:tc>
      </w:tr>
      <w:tr w:rsidR="002829A0" w:rsidRPr="002829A0" w14:paraId="2857528B" w14:textId="77777777" w:rsidTr="007C7811">
        <w:trPr>
          <w:trHeight w:val="507"/>
        </w:trPr>
        <w:tc>
          <w:tcPr>
            <w:tcW w:w="353" w:type="dxa"/>
          </w:tcPr>
          <w:p w14:paraId="0A0C2C25" w14:textId="77777777" w:rsidR="002829A0" w:rsidRPr="006A7EA9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45" w:type="dxa"/>
          </w:tcPr>
          <w:p w14:paraId="100649D5" w14:textId="77777777" w:rsidR="002829A0" w:rsidRPr="006A7EA9" w:rsidRDefault="002829A0" w:rsidP="002829A0">
            <w:pPr>
              <w:jc w:val="both"/>
              <w:rPr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080" w:type="dxa"/>
          </w:tcPr>
          <w:p w14:paraId="2486FFFC" w14:textId="77777777" w:rsidR="002829A0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6A7EA9">
              <w:rPr>
                <w:b/>
                <w:sz w:val="20"/>
                <w:szCs w:val="20"/>
              </w:rPr>
              <w:t>55</w:t>
            </w:r>
            <w:r w:rsidR="002829A0" w:rsidRPr="006A7EA9">
              <w:rPr>
                <w:b/>
                <w:sz w:val="20"/>
                <w:szCs w:val="20"/>
              </w:rPr>
              <w:t>%</w:t>
            </w:r>
          </w:p>
          <w:p w14:paraId="641A5D16" w14:textId="6271F99E" w:rsidR="007C7811" w:rsidRPr="006A7EA9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6A7EA9">
              <w:rPr>
                <w:b/>
                <w:sz w:val="20"/>
                <w:szCs w:val="20"/>
              </w:rPr>
              <w:t>or</w:t>
            </w:r>
            <w:proofErr w:type="gramEnd"/>
          </w:p>
          <w:p w14:paraId="5C4B214E" w14:textId="7489E4B8" w:rsidR="007C7811" w:rsidRPr="006A7EA9" w:rsidRDefault="003A0FE9" w:rsidP="002829A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</w:t>
            </w:r>
            <w:r w:rsidR="007C7811" w:rsidRPr="006A7EA9">
              <w:rPr>
                <w:b/>
                <w:sz w:val="20"/>
                <w:szCs w:val="20"/>
              </w:rPr>
              <w:t>pts</w:t>
            </w:r>
          </w:p>
        </w:tc>
        <w:tc>
          <w:tcPr>
            <w:tcW w:w="3587" w:type="dxa"/>
          </w:tcPr>
          <w:p w14:paraId="49499EA1" w14:textId="77777777" w:rsidR="002829A0" w:rsidRPr="006A7EA9" w:rsidRDefault="002829A0" w:rsidP="002829A0">
            <w:pPr>
              <w:rPr>
                <w:sz w:val="20"/>
                <w:szCs w:val="20"/>
              </w:rPr>
            </w:pPr>
            <w:r w:rsidRPr="006A7EA9">
              <w:rPr>
                <w:sz w:val="20"/>
                <w:szCs w:val="20"/>
              </w:rPr>
              <w:t xml:space="preserve">Lacking comprehensive subject understanding. </w:t>
            </w:r>
          </w:p>
        </w:tc>
      </w:tr>
    </w:tbl>
    <w:p w14:paraId="39065FFC" w14:textId="77777777" w:rsidR="002829A0" w:rsidRDefault="002829A0" w:rsidP="002829A0">
      <w:pPr>
        <w:jc w:val="both"/>
        <w:rPr>
          <w:b/>
          <w:sz w:val="20"/>
          <w:szCs w:val="20"/>
        </w:rPr>
      </w:pPr>
    </w:p>
    <w:p w14:paraId="449D16F2" w14:textId="77777777" w:rsidR="002829A0" w:rsidRPr="000B7FC7" w:rsidRDefault="002829A0">
      <w:pPr>
        <w:rPr>
          <w:b/>
        </w:rPr>
      </w:pPr>
    </w:p>
    <w:sectPr w:rsidR="002829A0" w:rsidRPr="000B7FC7" w:rsidSect="00E76B0E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New Roman Bold">
    <w:panose1 w:val="02020803070505020304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embedSystemFonts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18"/>
    <w:rsid w:val="0001351D"/>
    <w:rsid w:val="000B44A6"/>
    <w:rsid w:val="000F18EB"/>
    <w:rsid w:val="000F6FC2"/>
    <w:rsid w:val="00132A8C"/>
    <w:rsid w:val="0013570B"/>
    <w:rsid w:val="001B6E4E"/>
    <w:rsid w:val="001E18CB"/>
    <w:rsid w:val="00271F4A"/>
    <w:rsid w:val="00276A07"/>
    <w:rsid w:val="002829A0"/>
    <w:rsid w:val="00382DF1"/>
    <w:rsid w:val="003A0FE9"/>
    <w:rsid w:val="003C4461"/>
    <w:rsid w:val="003C5563"/>
    <w:rsid w:val="00453F71"/>
    <w:rsid w:val="0046387A"/>
    <w:rsid w:val="004F5581"/>
    <w:rsid w:val="0052688E"/>
    <w:rsid w:val="00546252"/>
    <w:rsid w:val="005A343D"/>
    <w:rsid w:val="005B03FC"/>
    <w:rsid w:val="005C2A18"/>
    <w:rsid w:val="005D56C9"/>
    <w:rsid w:val="00625CE4"/>
    <w:rsid w:val="00662DE0"/>
    <w:rsid w:val="00682882"/>
    <w:rsid w:val="006A0731"/>
    <w:rsid w:val="006A7EA9"/>
    <w:rsid w:val="007019E1"/>
    <w:rsid w:val="00745918"/>
    <w:rsid w:val="00762BB7"/>
    <w:rsid w:val="00777A3A"/>
    <w:rsid w:val="00780AA9"/>
    <w:rsid w:val="007B3CB7"/>
    <w:rsid w:val="007C7811"/>
    <w:rsid w:val="00812A0C"/>
    <w:rsid w:val="008350A7"/>
    <w:rsid w:val="00837803"/>
    <w:rsid w:val="008A2F52"/>
    <w:rsid w:val="008C57A8"/>
    <w:rsid w:val="008D13C2"/>
    <w:rsid w:val="009104AD"/>
    <w:rsid w:val="00915B6C"/>
    <w:rsid w:val="0092082E"/>
    <w:rsid w:val="00923397"/>
    <w:rsid w:val="0097129E"/>
    <w:rsid w:val="009E5A25"/>
    <w:rsid w:val="00A55896"/>
    <w:rsid w:val="00AE73BA"/>
    <w:rsid w:val="00E76B0E"/>
    <w:rsid w:val="00E77BFA"/>
    <w:rsid w:val="00EA6282"/>
    <w:rsid w:val="00EB02AD"/>
    <w:rsid w:val="00F96343"/>
    <w:rsid w:val="00FA381F"/>
    <w:rsid w:val="00FF51B7"/>
    <w:rsid w:val="00FF7A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50F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  <w:style w:type="table" w:styleId="Table3Deffects1">
    <w:name w:val="Table 3D effects 1"/>
    <w:basedOn w:val="TableNormal"/>
    <w:rsid w:val="00271F4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2">
    <w:name w:val="Table 3D effects 2"/>
    <w:basedOn w:val="TableNormal"/>
    <w:rsid w:val="00271F4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  <w:style w:type="table" w:styleId="Table3Deffects1">
    <w:name w:val="Table 3D effects 1"/>
    <w:basedOn w:val="TableNormal"/>
    <w:rsid w:val="00271F4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2">
    <w:name w:val="Table 3D effects 2"/>
    <w:basedOn w:val="TableNormal"/>
    <w:rsid w:val="00271F4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ane:.novell:groupwise:benjaminj:Client:19194:60514:Fall%2012%20Geog%20141%20Syll(2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Fall 12 Geog 141 Syll(2)(2).dotx</Template>
  <TotalTime>150</TotalTime>
  <Pages>2</Pages>
  <Words>950</Words>
  <Characters>5415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The NATURAL ENVIRONMENT</vt:lpstr>
    </vt:vector>
  </TitlesOfParts>
  <Company> </Company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The NATURAL ENVIRONMENT</dc:title>
  <dc:subject/>
  <dc:creator>Mactech mactech</dc:creator>
  <cp:keywords/>
  <cp:lastModifiedBy>Mactech mactech</cp:lastModifiedBy>
  <cp:revision>13</cp:revision>
  <cp:lastPrinted>2009-12-29T01:51:00Z</cp:lastPrinted>
  <dcterms:created xsi:type="dcterms:W3CDTF">2013-03-18T18:21:00Z</dcterms:created>
  <dcterms:modified xsi:type="dcterms:W3CDTF">2013-03-18T21:46:00Z</dcterms:modified>
</cp:coreProperties>
</file>