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4A7" w:rsidRPr="0081112F" w:rsidRDefault="00F054A7" w:rsidP="00540A30">
      <w:pPr>
        <w:jc w:val="center"/>
        <w:rPr>
          <w:b/>
        </w:rPr>
      </w:pPr>
      <w:r>
        <w:rPr>
          <w:b/>
        </w:rPr>
        <w:t>Social Science</w:t>
      </w:r>
      <w:r w:rsidRPr="0081112F">
        <w:rPr>
          <w:b/>
        </w:rPr>
        <w:t xml:space="preserve"> </w:t>
      </w:r>
      <w:r>
        <w:rPr>
          <w:b/>
        </w:rPr>
        <w:t xml:space="preserve">Courses – Curriculum Map to 2010 AAOT Outcomes </w:t>
      </w:r>
    </w:p>
    <w:p w:rsidR="00F054A7" w:rsidRPr="0020535E" w:rsidRDefault="00F054A7" w:rsidP="00540A30">
      <w:pPr>
        <w:rPr>
          <w:b/>
        </w:rPr>
      </w:pPr>
    </w:p>
    <w:p w:rsidR="00F054A7" w:rsidRPr="00584765" w:rsidRDefault="00F054A7" w:rsidP="00540A30">
      <w:pPr>
        <w:rPr>
          <w:b/>
          <w:u w:val="single"/>
        </w:rPr>
      </w:pPr>
      <w:r w:rsidRPr="0020535E">
        <w:rPr>
          <w:b/>
        </w:rPr>
        <w:t xml:space="preserve">Department/Program:  </w:t>
      </w:r>
      <w:r>
        <w:rPr>
          <w:b/>
          <w:u w:val="single"/>
        </w:rPr>
        <w:t xml:space="preserve">   Social Science: Economics             </w:t>
      </w:r>
      <w:r w:rsidRPr="00584765">
        <w:rPr>
          <w:b/>
        </w:rPr>
        <w:t>Course:</w:t>
      </w:r>
      <w:r>
        <w:rPr>
          <w:b/>
        </w:rPr>
        <w:t xml:space="preserve"> </w:t>
      </w:r>
      <w:r>
        <w:rPr>
          <w:b/>
          <w:u w:val="single"/>
        </w:rPr>
        <w:t>ECON 201 Introduction to Principles of Microeconomics</w:t>
      </w:r>
    </w:p>
    <w:p w:rsidR="00F054A7" w:rsidRDefault="00F054A7" w:rsidP="00540A30">
      <w:pPr>
        <w:rPr>
          <w:b/>
        </w:rPr>
      </w:pPr>
    </w:p>
    <w:p w:rsidR="00F054A7" w:rsidRPr="004848A8" w:rsidRDefault="00F054A7" w:rsidP="00540A30">
      <w:pPr>
        <w:rPr>
          <w:b/>
          <w:sz w:val="28"/>
          <w:szCs w:val="28"/>
        </w:rPr>
      </w:pPr>
      <w:r w:rsidRPr="004848A8">
        <w:rPr>
          <w:b/>
          <w:sz w:val="28"/>
          <w:szCs w:val="28"/>
        </w:rPr>
        <w:t>1. Social Science Discipline Studies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2"/>
        <w:gridCol w:w="4744"/>
        <w:gridCol w:w="5130"/>
      </w:tblGrid>
      <w:tr w:rsidR="00F054A7" w:rsidTr="00851D8E">
        <w:trPr>
          <w:cantSplit/>
          <w:trHeight w:val="591"/>
          <w:tblHeader/>
        </w:trPr>
        <w:tc>
          <w:tcPr>
            <w:tcW w:w="1622" w:type="pct"/>
            <w:shd w:val="clear" w:color="auto" w:fill="FFFF99"/>
          </w:tcPr>
          <w:p w:rsidR="00F054A7" w:rsidRPr="003E0FDE" w:rsidRDefault="00F054A7" w:rsidP="00851D8E">
            <w:pPr>
              <w:pStyle w:val="NormalWeb"/>
            </w:pPr>
            <w:r w:rsidRPr="00370451">
              <w:rPr>
                <w:b/>
              </w:rPr>
              <w:t xml:space="preserve">As a result of taking </w:t>
            </w:r>
            <w:r>
              <w:rPr>
                <w:b/>
              </w:rPr>
              <w:t>Social Science</w:t>
            </w:r>
            <w:r w:rsidRPr="00370451">
              <w:rPr>
                <w:b/>
              </w:rPr>
              <w:t xml:space="preserve"> </w:t>
            </w:r>
            <w:r>
              <w:rPr>
                <w:b/>
              </w:rPr>
              <w:t>Discipline Studies</w:t>
            </w:r>
            <w:r w:rsidRPr="00370451">
              <w:rPr>
                <w:b/>
              </w:rPr>
              <w:t xml:space="preserve"> courses, a student should be able to:</w:t>
            </w:r>
          </w:p>
        </w:tc>
        <w:tc>
          <w:tcPr>
            <w:tcW w:w="1623" w:type="pct"/>
            <w:shd w:val="clear" w:color="auto" w:fill="FFFF99"/>
          </w:tcPr>
          <w:p w:rsidR="00F054A7" w:rsidRPr="00370451" w:rsidRDefault="00F054A7" w:rsidP="00851D8E">
            <w:pPr>
              <w:rPr>
                <w:b/>
              </w:rPr>
            </w:pPr>
            <w:r w:rsidRPr="00370451">
              <w:rPr>
                <w:b/>
              </w:rPr>
              <w:t xml:space="preserve">Course Outcome(s) related to the </w:t>
            </w:r>
            <w:r>
              <w:rPr>
                <w:b/>
              </w:rPr>
              <w:t xml:space="preserve">Social Science Discipline Studies </w:t>
            </w:r>
            <w:r w:rsidRPr="00370451">
              <w:rPr>
                <w:b/>
              </w:rPr>
              <w:t>Outcome</w:t>
            </w:r>
          </w:p>
        </w:tc>
        <w:tc>
          <w:tcPr>
            <w:tcW w:w="1755" w:type="pct"/>
            <w:shd w:val="clear" w:color="auto" w:fill="FFFF99"/>
          </w:tcPr>
          <w:p w:rsidR="00F054A7" w:rsidRPr="00370451" w:rsidRDefault="00F054A7" w:rsidP="00851D8E">
            <w:pPr>
              <w:rPr>
                <w:b/>
              </w:rPr>
            </w:pPr>
            <w:r w:rsidRPr="00370451">
              <w:rPr>
                <w:b/>
              </w:rPr>
              <w:t>Under what conditions and criteria will the course outcome be assessed?</w:t>
            </w:r>
            <w:r>
              <w:rPr>
                <w:b/>
              </w:rPr>
              <w:t xml:space="preserve"> (i.e., a menu of suggested assessment options)</w:t>
            </w:r>
          </w:p>
        </w:tc>
      </w:tr>
      <w:tr w:rsidR="00F054A7" w:rsidTr="00851D8E">
        <w:trPr>
          <w:cantSplit/>
          <w:trHeight w:val="20"/>
        </w:trPr>
        <w:tc>
          <w:tcPr>
            <w:tcW w:w="1622" w:type="pct"/>
          </w:tcPr>
          <w:p w:rsidR="00F054A7" w:rsidRPr="00406CAD" w:rsidRDefault="00F054A7" w:rsidP="00540A30">
            <w:pPr>
              <w:numPr>
                <w:ilvl w:val="0"/>
                <w:numId w:val="1"/>
              </w:numPr>
              <w:tabs>
                <w:tab w:val="clear" w:pos="720"/>
                <w:tab w:val="num" w:pos="360"/>
              </w:tabs>
              <w:ind w:left="360"/>
            </w:pPr>
            <w:r w:rsidRPr="00406CAD">
              <w:rPr>
                <w:sz w:val="22"/>
              </w:rPr>
              <w:t>Apply analytical skills to social phenomena in order to understand human behavior</w:t>
            </w:r>
          </w:p>
        </w:tc>
        <w:tc>
          <w:tcPr>
            <w:tcW w:w="1623" w:type="pct"/>
          </w:tcPr>
          <w:p w:rsidR="00F054A7" w:rsidRDefault="00F054A7" w:rsidP="00851D8E">
            <w:r>
              <w:t>Continue to recognize and analyze microeconomic frontiers explored in Econ 200.  Emphasize both explicit and implicit costs in the context of readily identifiable (and measurable) costs.   Also acquire and hone skills necessary to analyze those less easily quantifiable costs of decision making inherent to the human experience.</w:t>
            </w:r>
          </w:p>
        </w:tc>
        <w:tc>
          <w:tcPr>
            <w:tcW w:w="1755" w:type="pct"/>
          </w:tcPr>
          <w:p w:rsidR="00F054A7" w:rsidRDefault="00F054A7" w:rsidP="00DD53B7">
            <w:r>
              <w:t xml:space="preserve">Online forum discussions. Objective testing.  Subjective testing where students will support and illustrate their understanding/interpretation of human actions in an economic context. Online links to relevant sites. </w:t>
            </w:r>
          </w:p>
          <w:p w:rsidR="00F054A7" w:rsidRDefault="00F054A7" w:rsidP="00DD53B7">
            <w:r>
              <w:t>Structured discussions and problem solving activities.</w:t>
            </w:r>
          </w:p>
        </w:tc>
      </w:tr>
      <w:tr w:rsidR="00F054A7" w:rsidTr="00851D8E">
        <w:trPr>
          <w:cantSplit/>
          <w:trHeight w:val="20"/>
        </w:trPr>
        <w:tc>
          <w:tcPr>
            <w:tcW w:w="1622" w:type="pct"/>
          </w:tcPr>
          <w:p w:rsidR="00F054A7" w:rsidRPr="00406CAD" w:rsidRDefault="00F054A7" w:rsidP="00540A30">
            <w:pPr>
              <w:numPr>
                <w:ilvl w:val="0"/>
                <w:numId w:val="1"/>
              </w:numPr>
              <w:tabs>
                <w:tab w:val="clear" w:pos="720"/>
                <w:tab w:val="num" w:pos="360"/>
              </w:tabs>
              <w:ind w:left="360"/>
            </w:pPr>
            <w:r w:rsidRPr="00406CAD">
              <w:rPr>
                <w:sz w:val="22"/>
              </w:rPr>
              <w:t>Apply knowledge and experience to foster personal growth and better appreciate the diverse social world in which we live.</w:t>
            </w:r>
          </w:p>
        </w:tc>
        <w:tc>
          <w:tcPr>
            <w:tcW w:w="1623" w:type="pct"/>
          </w:tcPr>
          <w:p w:rsidR="00F054A7" w:rsidRDefault="00F054A7" w:rsidP="00851D8E">
            <w:r>
              <w:t xml:space="preserve">Appreciate the wide array of motivations that drive an individual, corporate, and/or social construct to maximize profit. Continue to analyze what it means to think "economically" and how that results in divergent and sometimes contradictory policy dependent upon the social context and parameters within which issues arise.  Begin to learn to apply these economic methodologies on an individual as well as societal basis.  </w:t>
            </w:r>
          </w:p>
        </w:tc>
        <w:tc>
          <w:tcPr>
            <w:tcW w:w="1755" w:type="pct"/>
          </w:tcPr>
          <w:p w:rsidR="00F054A7" w:rsidRDefault="00F054A7" w:rsidP="00DD53B7">
            <w:r>
              <w:t>Reading, analyzing, and discussing primary documents and past as well as current political viewpoints as they relate to the economy.  In-class projects, discussions and written work. Online discussions and problem solving. Objective and subjective testing.</w:t>
            </w:r>
          </w:p>
          <w:p w:rsidR="00F054A7" w:rsidRDefault="00F054A7" w:rsidP="00851D8E"/>
        </w:tc>
      </w:tr>
    </w:tbl>
    <w:p w:rsidR="00F054A7" w:rsidRPr="006E4A10" w:rsidRDefault="00F054A7" w:rsidP="00540A30">
      <w:pPr>
        <w:rPr>
          <w:b/>
          <w:sz w:val="16"/>
          <w:szCs w:val="16"/>
        </w:rPr>
      </w:pPr>
    </w:p>
    <w:p w:rsidR="00F054A7" w:rsidRPr="004848A8" w:rsidRDefault="00F054A7" w:rsidP="00540A30">
      <w:pPr>
        <w:rPr>
          <w:b/>
          <w:sz w:val="28"/>
          <w:szCs w:val="28"/>
        </w:rPr>
      </w:pPr>
      <w:r w:rsidRPr="004848A8">
        <w:rPr>
          <w:b/>
          <w:sz w:val="28"/>
          <w:szCs w:val="28"/>
        </w:rPr>
        <w:t>2. Social Science Discipline Studies Course Criteria</w:t>
      </w:r>
    </w:p>
    <w:p w:rsidR="00F054A7" w:rsidRDefault="00F054A7" w:rsidP="00540A30">
      <w:pPr>
        <w:rPr>
          <w:i/>
        </w:rPr>
      </w:pPr>
      <w:r w:rsidRPr="004848A8">
        <w:rPr>
          <w:i/>
        </w:rPr>
        <w:t>An introductory course in the Social Sciences should be broad in scope. Courses may focus on specialized or inter-disciplinary subjects, but there must be substantial course content locating the subject in the broader context of the discipline(s).</w:t>
      </w:r>
    </w:p>
    <w:p w:rsidR="00F054A7" w:rsidRPr="004848A8" w:rsidRDefault="00F054A7" w:rsidP="00540A30">
      <w:pPr>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824"/>
        <w:gridCol w:w="4823"/>
        <w:gridCol w:w="4969"/>
      </w:tblGrid>
      <w:tr w:rsidR="00F054A7" w:rsidTr="00851D8E">
        <w:trPr>
          <w:cantSplit/>
          <w:trHeight w:val="20"/>
          <w:tblHeader/>
        </w:trPr>
        <w:tc>
          <w:tcPr>
            <w:tcW w:w="1650" w:type="pct"/>
            <w:shd w:val="clear" w:color="auto" w:fill="FFFF99"/>
          </w:tcPr>
          <w:p w:rsidR="00F054A7" w:rsidRPr="00381C06" w:rsidRDefault="00F054A7" w:rsidP="00851D8E">
            <w:pPr>
              <w:rPr>
                <w:b/>
                <w:sz w:val="20"/>
              </w:rPr>
            </w:pPr>
            <w:r w:rsidRPr="00381C06">
              <w:rPr>
                <w:b/>
              </w:rPr>
              <w:t>Approved courses will help students to:</w:t>
            </w:r>
          </w:p>
        </w:tc>
        <w:tc>
          <w:tcPr>
            <w:tcW w:w="1650" w:type="pct"/>
            <w:shd w:val="clear" w:color="auto" w:fill="FFFF99"/>
          </w:tcPr>
          <w:p w:rsidR="00F054A7" w:rsidRPr="00370451" w:rsidRDefault="00F054A7" w:rsidP="00851D8E">
            <w:pPr>
              <w:rPr>
                <w:b/>
              </w:rPr>
            </w:pPr>
            <w:r w:rsidRPr="00370451">
              <w:rPr>
                <w:b/>
              </w:rPr>
              <w:t>How course meets criterion</w:t>
            </w:r>
          </w:p>
        </w:tc>
        <w:tc>
          <w:tcPr>
            <w:tcW w:w="1700" w:type="pct"/>
            <w:shd w:val="clear" w:color="auto" w:fill="FFFF99"/>
          </w:tcPr>
          <w:p w:rsidR="00F054A7" w:rsidRPr="00370451" w:rsidRDefault="00F054A7" w:rsidP="00851D8E">
            <w:pPr>
              <w:rPr>
                <w:b/>
              </w:rPr>
            </w:pPr>
            <w:r w:rsidRPr="00370451">
              <w:rPr>
                <w:b/>
              </w:rPr>
              <w:t>Related Course Outline statements</w:t>
            </w:r>
          </w:p>
        </w:tc>
      </w:tr>
      <w:tr w:rsidR="00F054A7" w:rsidTr="00851D8E">
        <w:trPr>
          <w:cantSplit/>
          <w:trHeight w:val="20"/>
        </w:trPr>
        <w:tc>
          <w:tcPr>
            <w:tcW w:w="1650" w:type="pct"/>
          </w:tcPr>
          <w:p w:rsidR="00F054A7" w:rsidRPr="00406CAD" w:rsidRDefault="00F054A7" w:rsidP="00540A30">
            <w:pPr>
              <w:numPr>
                <w:ilvl w:val="0"/>
                <w:numId w:val="2"/>
              </w:numPr>
              <w:tabs>
                <w:tab w:val="clear" w:pos="720"/>
                <w:tab w:val="num" w:pos="360"/>
              </w:tabs>
              <w:ind w:left="360"/>
            </w:pPr>
            <w:r w:rsidRPr="00406CAD">
              <w:rPr>
                <w:sz w:val="22"/>
              </w:rPr>
              <w:t>Understand the role of individuals and institutions within the context of society.</w:t>
            </w:r>
          </w:p>
        </w:tc>
        <w:tc>
          <w:tcPr>
            <w:tcW w:w="1650" w:type="pct"/>
          </w:tcPr>
          <w:p w:rsidR="00F054A7" w:rsidRDefault="00F054A7" w:rsidP="00851D8E">
            <w:r>
              <w:t>Course will convey an understanding of basic market structures and how they impact society as a whole as well as the affect upon individuals.  Examine the means of capitalizing upon the market momentum of the various market structures in order to heighten the benefits and minimize the detriments inherent to those structures.</w:t>
            </w:r>
          </w:p>
        </w:tc>
        <w:tc>
          <w:tcPr>
            <w:tcW w:w="1700" w:type="pct"/>
          </w:tcPr>
          <w:p w:rsidR="00F054A7" w:rsidRDefault="00F054A7" w:rsidP="00851D8E">
            <w:r>
              <w:t>Organize and synthesize information from class activities and structured class discussions, projects, and exercises.  Online "thought questions".</w:t>
            </w:r>
          </w:p>
        </w:tc>
      </w:tr>
      <w:tr w:rsidR="00F054A7" w:rsidRPr="006E4A10" w:rsidTr="00851D8E">
        <w:trPr>
          <w:cantSplit/>
          <w:trHeight w:val="20"/>
        </w:trPr>
        <w:tc>
          <w:tcPr>
            <w:tcW w:w="1650" w:type="pct"/>
          </w:tcPr>
          <w:p w:rsidR="00F054A7" w:rsidRPr="00406CAD" w:rsidRDefault="00F054A7" w:rsidP="00540A30">
            <w:pPr>
              <w:numPr>
                <w:ilvl w:val="0"/>
                <w:numId w:val="2"/>
              </w:numPr>
              <w:tabs>
                <w:tab w:val="clear" w:pos="720"/>
                <w:tab w:val="num" w:pos="360"/>
              </w:tabs>
              <w:ind w:left="360"/>
            </w:pPr>
            <w:r w:rsidRPr="00406CAD">
              <w:rPr>
                <w:sz w:val="22"/>
              </w:rPr>
              <w:t xml:space="preserve">Assess different theories and concepts, and understand the distinctions between empirical and other methods of inquiry.  </w:t>
            </w:r>
          </w:p>
        </w:tc>
        <w:tc>
          <w:tcPr>
            <w:tcW w:w="1650" w:type="pct"/>
          </w:tcPr>
          <w:p w:rsidR="00F054A7" w:rsidRPr="006E4A10" w:rsidRDefault="00F054A7" w:rsidP="00851D8E">
            <w:r>
              <w:t>Examine, identify and assess economic theories and approaches regarding various market structures from the perspectives of liberal and conservative ideologies.  Delve into the philosophical and logical realms of laissez faire vs. government mandated responses to issues and problems endemic to a mixed market system.</w:t>
            </w:r>
          </w:p>
        </w:tc>
        <w:tc>
          <w:tcPr>
            <w:tcW w:w="1700" w:type="pct"/>
          </w:tcPr>
          <w:p w:rsidR="00F054A7" w:rsidRPr="006E4A10" w:rsidRDefault="00F054A7" w:rsidP="00851D8E">
            <w:r>
              <w:t>Analyze secondary sources and interpretations of authors with an eye toward recognizing bias and faulty reasoning.  Online discussions. Read and analyze primary sources in order to better understand policies and politicians dealing with economics and to learn to make independent economic judgments without being unduly misled or deceived by economists and their spokespeople (including instructors). Online reading links to relevant sources.</w:t>
            </w:r>
          </w:p>
        </w:tc>
      </w:tr>
      <w:tr w:rsidR="00F054A7" w:rsidRPr="006E4A10" w:rsidTr="00851D8E">
        <w:trPr>
          <w:cantSplit/>
          <w:trHeight w:val="20"/>
        </w:trPr>
        <w:tc>
          <w:tcPr>
            <w:tcW w:w="1650" w:type="pct"/>
          </w:tcPr>
          <w:p w:rsidR="00F054A7" w:rsidRPr="00406CAD" w:rsidRDefault="00F054A7" w:rsidP="00540A30">
            <w:pPr>
              <w:numPr>
                <w:ilvl w:val="0"/>
                <w:numId w:val="2"/>
              </w:numPr>
              <w:tabs>
                <w:tab w:val="clear" w:pos="720"/>
                <w:tab w:val="num" w:pos="360"/>
              </w:tabs>
              <w:ind w:left="360"/>
            </w:pPr>
            <w:r w:rsidRPr="00406CAD">
              <w:rPr>
                <w:sz w:val="22"/>
              </w:rPr>
              <w:t>Utilize appropriate information literacy skills in written and oral communication.</w:t>
            </w:r>
          </w:p>
        </w:tc>
        <w:tc>
          <w:tcPr>
            <w:tcW w:w="1650" w:type="pct"/>
          </w:tcPr>
          <w:p w:rsidR="00F054A7" w:rsidRPr="00EA688C" w:rsidRDefault="00F054A7" w:rsidP="00851D8E">
            <w:r w:rsidRPr="00EA688C">
              <w:rPr>
                <w:sz w:val="22"/>
              </w:rPr>
              <w:t>Refer to Information Literacy Inventory for criteria as needed</w:t>
            </w:r>
          </w:p>
        </w:tc>
        <w:tc>
          <w:tcPr>
            <w:tcW w:w="1700" w:type="pct"/>
          </w:tcPr>
          <w:p w:rsidR="00F054A7" w:rsidRPr="00EA688C" w:rsidRDefault="00F054A7" w:rsidP="00851D8E">
            <w:r w:rsidRPr="00EA688C">
              <w:rPr>
                <w:sz w:val="22"/>
              </w:rPr>
              <w:t>Refer to Information Literacy Inventory for criteria as needed</w:t>
            </w:r>
          </w:p>
        </w:tc>
      </w:tr>
      <w:tr w:rsidR="00F054A7" w:rsidRPr="006E4A10" w:rsidTr="00851D8E">
        <w:trPr>
          <w:cantSplit/>
          <w:trHeight w:val="20"/>
        </w:trPr>
        <w:tc>
          <w:tcPr>
            <w:tcW w:w="1650" w:type="pct"/>
          </w:tcPr>
          <w:p w:rsidR="00F054A7" w:rsidRPr="00406CAD" w:rsidRDefault="00F054A7" w:rsidP="00540A30">
            <w:pPr>
              <w:numPr>
                <w:ilvl w:val="0"/>
                <w:numId w:val="2"/>
              </w:numPr>
              <w:tabs>
                <w:tab w:val="clear" w:pos="720"/>
                <w:tab w:val="num" w:pos="360"/>
              </w:tabs>
              <w:ind w:left="360"/>
            </w:pPr>
            <w:r w:rsidRPr="00406CAD">
              <w:rPr>
                <w:sz w:val="22"/>
              </w:rPr>
              <w:t>Understand the diversity of human experience and thought, individually and collectively.</w:t>
            </w:r>
          </w:p>
        </w:tc>
        <w:tc>
          <w:tcPr>
            <w:tcW w:w="1650" w:type="pct"/>
          </w:tcPr>
          <w:p w:rsidR="00F054A7" w:rsidRPr="006E4A10" w:rsidRDefault="00F054A7" w:rsidP="00851D8E">
            <w:r>
              <w:t>Trace the origins of union movements and anti-trust legislation (including Marxist and other influences) to appreciate the impact of the evolution of our (somewhat) market system upon individuals and social structures.</w:t>
            </w:r>
          </w:p>
        </w:tc>
        <w:tc>
          <w:tcPr>
            <w:tcW w:w="1700" w:type="pct"/>
          </w:tcPr>
          <w:p w:rsidR="00F054A7" w:rsidRPr="006E4A10" w:rsidRDefault="00F054A7" w:rsidP="00851D8E">
            <w:r>
              <w:t>Analyze primary sources of human economic experience and thinking.  Objective and subjective testing.  Online problem solving and questions sets. Class discussions. Online glossaries, dictionaries, and interactive sites.</w:t>
            </w:r>
          </w:p>
        </w:tc>
      </w:tr>
      <w:tr w:rsidR="00F054A7" w:rsidRPr="006E4A10" w:rsidTr="00851D8E">
        <w:trPr>
          <w:cantSplit/>
          <w:trHeight w:val="20"/>
        </w:trPr>
        <w:tc>
          <w:tcPr>
            <w:tcW w:w="1650" w:type="pct"/>
          </w:tcPr>
          <w:p w:rsidR="00F054A7" w:rsidRPr="00406CAD" w:rsidRDefault="00F054A7" w:rsidP="00540A30">
            <w:pPr>
              <w:numPr>
                <w:ilvl w:val="0"/>
                <w:numId w:val="2"/>
              </w:numPr>
              <w:tabs>
                <w:tab w:val="clear" w:pos="720"/>
                <w:tab w:val="num" w:pos="360"/>
              </w:tabs>
              <w:ind w:left="360"/>
            </w:pPr>
            <w:r w:rsidRPr="00406CAD">
              <w:rPr>
                <w:sz w:val="22"/>
              </w:rPr>
              <w:t>Apply knowledge and skills to contemporary problems and issues.</w:t>
            </w:r>
          </w:p>
        </w:tc>
        <w:tc>
          <w:tcPr>
            <w:tcW w:w="1650" w:type="pct"/>
          </w:tcPr>
          <w:p w:rsidR="00F054A7" w:rsidRPr="006E4A10" w:rsidRDefault="00F054A7" w:rsidP="00851D8E">
            <w:r>
              <w:t>Examine economic case studies of current economic and socio-economic problems and dilemmas as they relate to the social costs and benefits of a profit driven social/political/economic system.  Identify potential opportunities for positive change within current economic frameworks as well as consider future economic issues and how to resolve them by means of fundamental economic tools and strategies acquired throughout the course of the term.</w:t>
            </w:r>
          </w:p>
        </w:tc>
        <w:tc>
          <w:tcPr>
            <w:tcW w:w="1700" w:type="pct"/>
          </w:tcPr>
          <w:p w:rsidR="00F054A7" w:rsidRPr="006E4A10" w:rsidRDefault="00F054A7" w:rsidP="00851D8E">
            <w:r>
              <w:t>Current event news articles, interviews, and economic data that represent topical issues relevant to the course.  Class discussions, online discussions, class presentations, subjective and objective testing. Online questions, both subjective and objective.</w:t>
            </w:r>
          </w:p>
        </w:tc>
      </w:tr>
    </w:tbl>
    <w:p w:rsidR="00F054A7" w:rsidRDefault="00F054A7" w:rsidP="00540A30">
      <w:pPr>
        <w:spacing w:after="120"/>
        <w:rPr>
          <w:b/>
        </w:rPr>
      </w:pPr>
    </w:p>
    <w:p w:rsidR="00F054A7" w:rsidRDefault="00F054A7" w:rsidP="00540A30">
      <w:pPr>
        <w:spacing w:after="120"/>
        <w:rPr>
          <w:b/>
        </w:rPr>
      </w:pPr>
    </w:p>
    <w:p w:rsidR="00F054A7" w:rsidRDefault="00F054A7" w:rsidP="00540A30">
      <w:pPr>
        <w:spacing w:after="120"/>
        <w:rPr>
          <w:b/>
        </w:rPr>
      </w:pPr>
    </w:p>
    <w:p w:rsidR="00F054A7" w:rsidRPr="00EA688C" w:rsidRDefault="00F054A7" w:rsidP="00540A30">
      <w:pPr>
        <w:spacing w:after="120"/>
        <w:rPr>
          <w:b/>
        </w:rPr>
      </w:pPr>
      <w:r w:rsidRPr="00C407BB">
        <w:rPr>
          <w:b/>
          <w:u w:val="single"/>
        </w:rPr>
        <w:t>Bill Burrows</w:t>
      </w:r>
      <w:r w:rsidRPr="00C407BB">
        <w:rPr>
          <w:b/>
          <w:u w:val="single"/>
        </w:rPr>
        <w:tab/>
      </w:r>
      <w:r w:rsidRPr="00C407BB">
        <w:rPr>
          <w:b/>
          <w:u w:val="single"/>
        </w:rPr>
        <w:tab/>
        <w:t>_______________________2/4/2011</w:t>
      </w:r>
      <w:r>
        <w:rPr>
          <w:b/>
          <w:u w:val="single"/>
        </w:rPr>
        <w:t xml:space="preserve">                    </w:t>
      </w:r>
      <w:r w:rsidRPr="00EA688C">
        <w:rPr>
          <w:b/>
        </w:rPr>
        <w:t>____________________________</w:t>
      </w:r>
      <w:r>
        <w:rPr>
          <w:b/>
        </w:rPr>
        <w:t>_____________________________</w:t>
      </w:r>
    </w:p>
    <w:p w:rsidR="00F054A7" w:rsidRPr="00540A30" w:rsidRDefault="00F054A7" w:rsidP="00540A30">
      <w:pPr>
        <w:spacing w:after="120"/>
        <w:rPr>
          <w:b/>
        </w:rPr>
      </w:pPr>
      <w:r>
        <w:rPr>
          <w:b/>
        </w:rPr>
        <w:t>Instructor</w:t>
      </w:r>
      <w:r>
        <w:rPr>
          <w:b/>
        </w:rPr>
        <w:tab/>
      </w:r>
      <w:r>
        <w:rPr>
          <w:b/>
        </w:rPr>
        <w:tab/>
      </w:r>
      <w:r>
        <w:rPr>
          <w:b/>
        </w:rPr>
        <w:tab/>
      </w:r>
      <w:r>
        <w:rPr>
          <w:b/>
        </w:rPr>
        <w:tab/>
      </w:r>
      <w:r>
        <w:rPr>
          <w:b/>
        </w:rPr>
        <w:tab/>
      </w:r>
      <w:r>
        <w:rPr>
          <w:b/>
        </w:rPr>
        <w:tab/>
        <w:t>Date</w:t>
      </w:r>
      <w:r>
        <w:rPr>
          <w:b/>
        </w:rPr>
        <w:tab/>
      </w:r>
      <w:r>
        <w:rPr>
          <w:b/>
        </w:rPr>
        <w:tab/>
      </w:r>
      <w:r>
        <w:rPr>
          <w:b/>
        </w:rPr>
        <w:tab/>
      </w:r>
      <w:r>
        <w:rPr>
          <w:b/>
        </w:rPr>
        <w:tab/>
        <w:t>Academic</w:t>
      </w:r>
      <w:r w:rsidRPr="00EA688C">
        <w:rPr>
          <w:b/>
        </w:rPr>
        <w:t xml:space="preserve"> Dean</w:t>
      </w:r>
      <w:r w:rsidRPr="00EA688C">
        <w:rPr>
          <w:b/>
        </w:rPr>
        <w:tab/>
      </w:r>
      <w:r w:rsidRPr="00EA688C">
        <w:rPr>
          <w:b/>
        </w:rPr>
        <w:tab/>
      </w:r>
      <w:r w:rsidRPr="00EA688C">
        <w:rPr>
          <w:b/>
        </w:rPr>
        <w:tab/>
      </w:r>
      <w:r w:rsidRPr="00EA688C">
        <w:rPr>
          <w:b/>
        </w:rPr>
        <w:tab/>
        <w:t>Date</w:t>
      </w:r>
    </w:p>
    <w:sectPr w:rsidR="00F054A7" w:rsidRPr="00540A30" w:rsidSect="00826241">
      <w:headerReference w:type="default" r:id="rId7"/>
      <w:footerReference w:type="default" r:id="rId8"/>
      <w:pgSz w:w="15840" w:h="12240" w:orient="landscape" w:code="1"/>
      <w:pgMar w:top="964" w:right="720" w:bottom="720" w:left="720" w:header="63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4A7" w:rsidRDefault="00F054A7" w:rsidP="00A24023">
      <w:r>
        <w:separator/>
      </w:r>
    </w:p>
  </w:endnote>
  <w:endnote w:type="continuationSeparator" w:id="0">
    <w:p w:rsidR="00F054A7" w:rsidRDefault="00F054A7" w:rsidP="00A240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A7" w:rsidRDefault="00F054A7" w:rsidP="00826241">
    <w:pPr>
      <w:pStyle w:val="Footer"/>
      <w:tabs>
        <w:tab w:val="clear" w:pos="8640"/>
        <w:tab w:val="right" w:pos="14400"/>
      </w:tabs>
    </w:pPr>
    <w:r>
      <w:t>Lane Community College</w:t>
    </w:r>
    <w:r>
      <w:tab/>
    </w:r>
    <w:r>
      <w:tab/>
      <w:t>Degree Requirements Review Committee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4A7" w:rsidRDefault="00F054A7" w:rsidP="00A24023">
      <w:r>
        <w:separator/>
      </w:r>
    </w:p>
  </w:footnote>
  <w:footnote w:type="continuationSeparator" w:id="0">
    <w:p w:rsidR="00F054A7" w:rsidRDefault="00F054A7" w:rsidP="00A240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A7" w:rsidRDefault="00F054A7">
    <w:pPr>
      <w:pStyle w:val="Header"/>
    </w:pPr>
    <w:r>
      <w:t>AAOT 2010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543C1"/>
    <w:multiLevelType w:val="hybridMultilevel"/>
    <w:tmpl w:val="F0C8C1B2"/>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75AB7A3B"/>
    <w:multiLevelType w:val="hybridMultilevel"/>
    <w:tmpl w:val="FD429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0A30"/>
    <w:rsid w:val="00020383"/>
    <w:rsid w:val="000352E5"/>
    <w:rsid w:val="001A52A2"/>
    <w:rsid w:val="001E7000"/>
    <w:rsid w:val="0020535E"/>
    <w:rsid w:val="00370451"/>
    <w:rsid w:val="00381C06"/>
    <w:rsid w:val="003E0FDE"/>
    <w:rsid w:val="003E72D5"/>
    <w:rsid w:val="00406CAD"/>
    <w:rsid w:val="00412921"/>
    <w:rsid w:val="004848A8"/>
    <w:rsid w:val="004B5FF9"/>
    <w:rsid w:val="00540A30"/>
    <w:rsid w:val="00584765"/>
    <w:rsid w:val="006E4A10"/>
    <w:rsid w:val="0081112F"/>
    <w:rsid w:val="0082001F"/>
    <w:rsid w:val="00826241"/>
    <w:rsid w:val="00851D8E"/>
    <w:rsid w:val="00954C9A"/>
    <w:rsid w:val="00A24023"/>
    <w:rsid w:val="00B44384"/>
    <w:rsid w:val="00C407BB"/>
    <w:rsid w:val="00D115F7"/>
    <w:rsid w:val="00DD53B7"/>
    <w:rsid w:val="00E20F0E"/>
    <w:rsid w:val="00EA688C"/>
    <w:rsid w:val="00F054A7"/>
    <w:rsid w:val="00F33BD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75</TotalTime>
  <Pages>3</Pages>
  <Words>826</Words>
  <Characters>4713</Characters>
  <Application>Microsoft Office Outlook</Application>
  <DocSecurity>0</DocSecurity>
  <Lines>0</Lines>
  <Paragraphs>0</Paragraphs>
  <ScaleCrop>false</ScaleCrop>
  <Company>Lane Community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Science Courses – Curriculum Map to 2010 AAOT Outcomes </dc:title>
  <dc:subject/>
  <dc:creator>Social Science</dc:creator>
  <cp:keywords/>
  <dc:description/>
  <cp:lastModifiedBy>Women's Center</cp:lastModifiedBy>
  <cp:revision>4</cp:revision>
  <cp:lastPrinted>2011-02-04T19:01:00Z</cp:lastPrinted>
  <dcterms:created xsi:type="dcterms:W3CDTF">2011-02-03T20:09:00Z</dcterms:created>
  <dcterms:modified xsi:type="dcterms:W3CDTF">2011-02-04T19:02:00Z</dcterms:modified>
</cp:coreProperties>
</file>